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07D9F7" w14:textId="242E2048" w:rsidR="00A477CC" w:rsidRDefault="004626F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240" behindDoc="1" locked="0" layoutInCell="1" allowOverlap="1" wp14:anchorId="1DF5FC11" wp14:editId="5A1CF69F">
                <wp:simplePos x="0" y="0"/>
                <wp:positionH relativeFrom="page">
                  <wp:posOffset>4211955</wp:posOffset>
                </wp:positionH>
                <wp:positionV relativeFrom="page">
                  <wp:posOffset>0</wp:posOffset>
                </wp:positionV>
                <wp:extent cx="3348355" cy="3160395"/>
                <wp:effectExtent l="1905" t="9525" r="2540" b="1905"/>
                <wp:wrapNone/>
                <wp:docPr id="27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160395"/>
                          <a:chOff x="6633" y="0"/>
                          <a:chExt cx="5273" cy="4977"/>
                        </a:xfrm>
                      </wpg:grpSpPr>
                      <wpg:grpSp>
                        <wpg:cNvPr id="274" name="Group 201"/>
                        <wpg:cNvGrpSpPr>
                          <a:grpSpLocks/>
                        </wpg:cNvGrpSpPr>
                        <wpg:grpSpPr bwMode="auto">
                          <a:xfrm>
                            <a:off x="6633" y="0"/>
                            <a:ext cx="3438" cy="1539"/>
                            <a:chOff x="6633" y="0"/>
                            <a:chExt cx="3438" cy="1539"/>
                          </a:xfrm>
                        </wpg:grpSpPr>
                        <wps:wsp>
                          <wps:cNvPr id="275" name="Freeform 202"/>
                          <wps:cNvSpPr>
                            <a:spLocks/>
                          </wps:cNvSpPr>
                          <wps:spPr bwMode="auto">
                            <a:xfrm>
                              <a:off x="6633" y="0"/>
                              <a:ext cx="3438" cy="1539"/>
                            </a:xfrm>
                            <a:custGeom>
                              <a:avLst/>
                              <a:gdLst>
                                <a:gd name="T0" fmla="+- 0 8780 6633"/>
                                <a:gd name="T1" fmla="*/ T0 w 3438"/>
                                <a:gd name="T2" fmla="*/ 0 h 1539"/>
                                <a:gd name="T3" fmla="+- 0 7277 6633"/>
                                <a:gd name="T4" fmla="*/ T3 w 3438"/>
                                <a:gd name="T5" fmla="*/ 0 h 1539"/>
                                <a:gd name="T6" fmla="+- 0 6633 6633"/>
                                <a:gd name="T7" fmla="*/ T6 w 3438"/>
                                <a:gd name="T8" fmla="*/ 1238 h 1539"/>
                                <a:gd name="T9" fmla="+- 0 10071 6633"/>
                                <a:gd name="T10" fmla="*/ T9 w 3438"/>
                                <a:gd name="T11" fmla="*/ 1538 h 1539"/>
                                <a:gd name="T12" fmla="+- 0 8780 6633"/>
                                <a:gd name="T13" fmla="*/ T12 w 3438"/>
                                <a:gd name="T14" fmla="*/ 0 h 153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38" h="1539">
                                  <a:moveTo>
                                    <a:pt x="2147" y="0"/>
                                  </a:moveTo>
                                  <a:lnTo>
                                    <a:pt x="644" y="0"/>
                                  </a:lnTo>
                                  <a:lnTo>
                                    <a:pt x="0" y="1238"/>
                                  </a:lnTo>
                                  <a:lnTo>
                                    <a:pt x="3438" y="1538"/>
                                  </a:lnTo>
                                  <a:lnTo>
                                    <a:pt x="2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1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9"/>
                        <wpg:cNvGrpSpPr>
                          <a:grpSpLocks/>
                        </wpg:cNvGrpSpPr>
                        <wpg:grpSpPr bwMode="auto">
                          <a:xfrm>
                            <a:off x="8780" y="0"/>
                            <a:ext cx="3125" cy="1539"/>
                            <a:chOff x="8780" y="0"/>
                            <a:chExt cx="3125" cy="1539"/>
                          </a:xfrm>
                        </wpg:grpSpPr>
                        <wps:wsp>
                          <wps:cNvPr id="277" name="Freeform 200"/>
                          <wps:cNvSpPr>
                            <a:spLocks/>
                          </wps:cNvSpPr>
                          <wps:spPr bwMode="auto">
                            <a:xfrm>
                              <a:off x="8780" y="0"/>
                              <a:ext cx="3125" cy="1539"/>
                            </a:xfrm>
                            <a:custGeom>
                              <a:avLst/>
                              <a:gdLst>
                                <a:gd name="T0" fmla="+- 0 11904 8780"/>
                                <a:gd name="T1" fmla="*/ T0 w 3125"/>
                                <a:gd name="T2" fmla="*/ 0 h 1539"/>
                                <a:gd name="T3" fmla="+- 0 8780 8780"/>
                                <a:gd name="T4" fmla="*/ T3 w 3125"/>
                                <a:gd name="T5" fmla="*/ 0 h 1539"/>
                                <a:gd name="T6" fmla="+- 0 10071 8780"/>
                                <a:gd name="T7" fmla="*/ T6 w 3125"/>
                                <a:gd name="T8" fmla="*/ 1538 h 1539"/>
                                <a:gd name="T9" fmla="+- 0 11904 8780"/>
                                <a:gd name="T10" fmla="*/ T9 w 3125"/>
                                <a:gd name="T11" fmla="*/ 0 h 153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25" h="1539">
                                  <a:moveTo>
                                    <a:pt x="3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91" y="1538"/>
                                  </a:lnTo>
                                  <a:lnTo>
                                    <a:pt x="3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C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97"/>
                        <wpg:cNvGrpSpPr>
                          <a:grpSpLocks/>
                        </wpg:cNvGrpSpPr>
                        <wpg:grpSpPr bwMode="auto">
                          <a:xfrm>
                            <a:off x="9770" y="1538"/>
                            <a:ext cx="2136" cy="3438"/>
                            <a:chOff x="9770" y="1538"/>
                            <a:chExt cx="2136" cy="3438"/>
                          </a:xfrm>
                        </wpg:grpSpPr>
                        <wps:wsp>
                          <wps:cNvPr id="279" name="Freeform 198"/>
                          <wps:cNvSpPr>
                            <a:spLocks/>
                          </wps:cNvSpPr>
                          <wps:spPr bwMode="auto">
                            <a:xfrm>
                              <a:off x="9770" y="1538"/>
                              <a:ext cx="2136" cy="3438"/>
                            </a:xfrm>
                            <a:custGeom>
                              <a:avLst/>
                              <a:gdLst>
                                <a:gd name="T0" fmla="+- 0 10071 9770"/>
                                <a:gd name="T1" fmla="*/ T0 w 2136"/>
                                <a:gd name="T2" fmla="+- 0 1538 1538"/>
                                <a:gd name="T3" fmla="*/ 1538 h 3438"/>
                                <a:gd name="T4" fmla="+- 0 9770 9770"/>
                                <a:gd name="T5" fmla="*/ T4 w 2136"/>
                                <a:gd name="T6" fmla="+- 0 4976 1538"/>
                                <a:gd name="T7" fmla="*/ 4976 h 3438"/>
                                <a:gd name="T8" fmla="+- 0 11906 9770"/>
                                <a:gd name="T9" fmla="*/ T8 w 2136"/>
                                <a:gd name="T10" fmla="+- 0 4303 1538"/>
                                <a:gd name="T11" fmla="*/ 4303 h 3438"/>
                                <a:gd name="T12" fmla="+- 0 11906 9770"/>
                                <a:gd name="T13" fmla="*/ T12 w 2136"/>
                                <a:gd name="T14" fmla="+- 0 1699 1538"/>
                                <a:gd name="T15" fmla="*/ 1699 h 3438"/>
                                <a:gd name="T16" fmla="+- 0 10071 9770"/>
                                <a:gd name="T17" fmla="*/ T16 w 2136"/>
                                <a:gd name="T18" fmla="+- 0 1538 1538"/>
                                <a:gd name="T19" fmla="*/ 1538 h 3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6" h="3438">
                                  <a:moveTo>
                                    <a:pt x="301" y="0"/>
                                  </a:moveTo>
                                  <a:lnTo>
                                    <a:pt x="0" y="3438"/>
                                  </a:lnTo>
                                  <a:lnTo>
                                    <a:pt x="2136" y="2765"/>
                                  </a:lnTo>
                                  <a:lnTo>
                                    <a:pt x="2136" y="161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5ACCF" id="Group 196" o:spid="_x0000_s1026" style="position:absolute;margin-left:331.65pt;margin-top:0;width:263.65pt;height:248.85pt;z-index:-13240;mso-position-horizontal-relative:page;mso-position-vertical-relative:page" coordorigin="6633" coordsize="5273,4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">
                <v:group id="Group 201" o:spid="_x0000_s1027" style="position:absolute;left:6633;width:3438;height:1539" coordorigin="6633" coordsize="3438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02" o:spid="_x0000_s1028" style="position:absolute;left:6633;width:3438;height:1539;visibility:visible;mso-wrap-style:square;v-text-anchor:top" coordsize="3438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GbMQA&#10;AADcAAAADwAAAGRycy9kb3ducmV2LnhtbESPwWrDMBBE74H+g9hCb4lsg5PiRDFuQ6lPJXX7AYu1&#10;sUyslbGUxP37qFDocZiZN8yunO0grjT53rGCdJWAIG6d7rlT8P31tnwG4QOyxsExKfghD+X+YbHD&#10;Qrsbf9K1CZ2IEPYFKjAhjIWUvjVk0a/cSBy9k5sshiinTuoJbxFuB5klyVpa7DkuGBzp1VB7bi42&#10;UrJ0cIeX5mOszvkx601l3+tKqafHudqCCDSH//Bfu9YKsk0Ov2fi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RmzEAAAA3AAAAA8AAAAAAAAAAAAAAAAAmAIAAGRycy9k&#10;b3ducmV2LnhtbFBLBQYAAAAABAAEAPUAAACJAwAAAAA=&#10;" path="m2147,l644,,,1238r3438,300l2147,xe" fillcolor="#5b6190" stroked="f">
                    <v:path arrowok="t" o:connecttype="custom" o:connectlocs="2147,0;644,0;0,1238;3438,1538;2147,0" o:connectangles="0,0,0,0,0"/>
                  </v:shape>
                </v:group>
                <v:group id="Group 199" o:spid="_x0000_s1029" style="position:absolute;left:8780;width:3125;height:1539" coordorigin="8780" coordsize="3125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00" o:spid="_x0000_s1030" style="position:absolute;left:8780;width:3125;height:1539;visibility:visible;mso-wrap-style:square;v-text-anchor:top" coordsize="3125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W0MMA&#10;AADcAAAADwAAAGRycy9kb3ducmV2LnhtbESPwWrDMBBE74X+g9hCb43cHJrGiRJCwdBDL05Lzou1&#10;sZxYK9faOsrfR4VCj8PMvGHW2+R7NdEYu8AGnmcFKOIm2I5bA1+f1dMrqCjIFvvAZOBKEbab+7s1&#10;ljZcuKZpL63KEI4lGnAiQ6l1bBx5jLMwEGfvGEaPkuXYajviJcN9r+dF8aI9dpwXHA705qg573+8&#10;gaqi1J4/vodDXEq1c6mW6VQb8/iQditQQkn+w3/td2tgvljA75l8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W0MMAAADcAAAADwAAAAAAAAAAAAAAAACYAgAAZHJzL2Rv&#10;d25yZXYueG1sUEsFBgAAAAAEAAQA9QAAAIgDAAAAAA==&#10;" path="m3124,l,,1291,1538,3124,xe" fillcolor="#4fc8e9" stroked="f">
                    <v:path arrowok="t" o:connecttype="custom" o:connectlocs="3124,0;0,0;1291,1538;3124,0" o:connectangles="0,0,0,0"/>
                  </v:shape>
                </v:group>
                <v:group id="Group 197" o:spid="_x0000_s1031" style="position:absolute;left:9770;top:1538;width:2136;height:3438" coordorigin="9770,1538" coordsize="2136,3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98" o:spid="_x0000_s1032" style="position:absolute;left:9770;top:1538;width:2136;height:3438;visibility:visible;mso-wrap-style:square;v-text-anchor:top" coordsize="2136,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1L8YA&#10;AADcAAAADwAAAGRycy9kb3ducmV2LnhtbESP0WrCQBRE3wv+w3KFvhSzUUqbpq5iBcEHS1H7AbfZ&#10;axLN3g27mxj/visU+jjMzBlmvhxMI3pyvrasYJqkIIgLq2suFXwfN5MMhA/IGhvLpOBGHpaL0cMc&#10;c22vvKf+EEoRIexzVFCF0OZS+qIigz6xLXH0TtYZDFG6UmqH1wg3jZyl6Ys0WHNcqLCldUXF5dAZ&#10;BWf58+TdV9Z93va7j/VzEdy51Uo9jofVO4hAQ/gP/7W3WsHs9Q3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g1L8YAAADcAAAADwAAAAAAAAAAAAAAAACYAgAAZHJz&#10;L2Rvd25yZXYueG1sUEsFBgAAAAAEAAQA9QAAAIsDAAAAAA==&#10;" path="m301,l,3438,2136,2765r,-2604l301,xe" fillcolor="#f0534d" stroked="f">
                    <v:path arrowok="t" o:connecttype="custom" o:connectlocs="301,1538;0,4976;2136,4303;2136,1699;301,15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00D3E043" wp14:editId="6C56A9A7">
                <wp:simplePos x="0" y="0"/>
                <wp:positionH relativeFrom="page">
                  <wp:posOffset>671195</wp:posOffset>
                </wp:positionH>
                <wp:positionV relativeFrom="page">
                  <wp:posOffset>9810115</wp:posOffset>
                </wp:positionV>
                <wp:extent cx="6889115" cy="882650"/>
                <wp:effectExtent l="4445" t="0" r="2540" b="3810"/>
                <wp:wrapNone/>
                <wp:docPr id="26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882650"/>
                          <a:chOff x="1057" y="15449"/>
                          <a:chExt cx="10849" cy="1390"/>
                        </a:xfrm>
                      </wpg:grpSpPr>
                      <pic:pic xmlns:pic="http://schemas.openxmlformats.org/drawingml/2006/picture">
                        <pic:nvPicPr>
                          <pic:cNvPr id="27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15449"/>
                            <a:ext cx="3354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1" name="Group 193"/>
                        <wpg:cNvGrpSpPr>
                          <a:grpSpLocks/>
                        </wpg:cNvGrpSpPr>
                        <wpg:grpSpPr bwMode="auto">
                          <a:xfrm>
                            <a:off x="1077" y="15599"/>
                            <a:ext cx="8164" cy="2"/>
                            <a:chOff x="1077" y="15599"/>
                            <a:chExt cx="8164" cy="2"/>
                          </a:xfrm>
                        </wpg:grpSpPr>
                        <wps:wsp>
                          <wps:cNvPr id="272" name="Freeform 194"/>
                          <wps:cNvSpPr>
                            <a:spLocks/>
                          </wps:cNvSpPr>
                          <wps:spPr bwMode="auto">
                            <a:xfrm>
                              <a:off x="1077" y="15599"/>
                              <a:ext cx="8164" cy="2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T0 w 8164"/>
                                <a:gd name="T2" fmla="+- 0 9241 1077"/>
                                <a:gd name="T3" fmla="*/ T2 w 8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4">
                                  <a:moveTo>
                                    <a:pt x="0" y="0"/>
                                  </a:move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B61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0D5B9" id="Group 192" o:spid="_x0000_s1026" style="position:absolute;margin-left:52.85pt;margin-top:772.45pt;width:542.45pt;height:69.5pt;z-index:1192;mso-position-horizontal-relative:page;mso-position-vertical-relative:page" coordorigin="1057,15449" coordsize="10849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8551;top:15449;width:3354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YFjBAAAA3AAAAA8AAABkcnMvZG93bnJldi54bWxET89rwjAUvg/8H8Ib7DbTdUNLZ1pEGHhd&#10;ndTjo3lrq81LSWKt++uXw2DHj+/3ppzNICZyvres4GWZgCBurO65VfB1+HjOQPiArHGwTAru5KEs&#10;Fg8bzLW98SdNVWhFDGGfo4IuhDGX0jcdGfRLOxJH7ts6gyFC10rt8BbDzSDTJFlJgz3Hhg5H2nXU&#10;XKqrUVCn7mTqezb9vFWvR96vzrXpD0o9Pc7bdxCB5vAv/nPvtYJ0HefHM/EI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OYFjBAAAA3AAAAA8AAAAAAAAAAAAAAAAAnwIA&#10;AGRycy9kb3ducmV2LnhtbFBLBQYAAAAABAAEAPcAAACNAwAAAAA=&#10;">
                  <v:imagedata r:id="rId9" o:title=""/>
                </v:shape>
                <v:group id="Group 193" o:spid="_x0000_s1028" style="position:absolute;left:1077;top:15599;width:8164;height:2" coordorigin="1077,15599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94" o:spid="_x0000_s1029" style="position:absolute;left:1077;top:15599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+rcIA&#10;AADcAAAADwAAAGRycy9kb3ducmV2LnhtbESPQYvCMBSE7wv+h/CEvYim9rCVahQRBE+C7l68PZtn&#10;W0xeahM1+++NsLDHYWa+YRaraI14UO9bxwqmkwwEceV0y7WCn+/teAbCB2SNxjEp+CUPq+XgY4Gl&#10;dk8+0OMYapEg7EtU0ITQlVL6qiGLfuI64uRdXG8xJNnXUvf4THBrZJ5lX9Jiy2mhwY42DVXX490m&#10;ypmK02gfi/PJ0NqMioO83aNSn8O4noMIFMN/+K+90wryIof3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76twgAAANwAAAAPAAAAAAAAAAAAAAAAAJgCAABkcnMvZG93&#10;bnJldi54bWxQSwUGAAAAAAQABAD1AAAAhwMAAAAA&#10;" path="m,l8164,e" filled="f" strokecolor="#5b6190" strokeweight="2pt">
                    <v:path arrowok="t" o:connecttype="custom" o:connectlocs="0,0;816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141B75D" w14:textId="77777777" w:rsidR="00A477CC" w:rsidRDefault="00A477CC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11245470" w14:textId="55A5706C" w:rsidR="00A477CC" w:rsidRDefault="004626FD">
      <w:pPr>
        <w:tabs>
          <w:tab w:val="left" w:pos="1203"/>
        </w:tabs>
        <w:spacing w:line="200" w:lineRule="atLeas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"/>
          <w:sz w:val="20"/>
          <w:lang w:val="en-AU" w:eastAsia="en-AU"/>
        </w:rPr>
        <mc:AlternateContent>
          <mc:Choice Requires="wpg">
            <w:drawing>
              <wp:inline distT="0" distB="0" distL="0" distR="0" wp14:anchorId="5B4F13C6" wp14:editId="23001800">
                <wp:extent cx="536575" cy="536575"/>
                <wp:effectExtent l="0" t="0" r="6350" b="6350"/>
                <wp:docPr id="26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536575"/>
                          <a:chOff x="0" y="0"/>
                          <a:chExt cx="845" cy="845"/>
                        </a:xfrm>
                      </wpg:grpSpPr>
                      <wpg:grpSp>
                        <wpg:cNvPr id="265" name="Group 1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8" cy="598"/>
                            <a:chOff x="0" y="0"/>
                            <a:chExt cx="598" cy="598"/>
                          </a:xfrm>
                        </wpg:grpSpPr>
                        <wps:wsp>
                          <wps:cNvPr id="266" name="Freeform 1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8" cy="598"/>
                            </a:xfrm>
                            <a:custGeom>
                              <a:avLst/>
                              <a:gdLst>
                                <a:gd name="T0" fmla="*/ 597 w 598"/>
                                <a:gd name="T1" fmla="*/ 0 h 598"/>
                                <a:gd name="T2" fmla="*/ 247 w 598"/>
                                <a:gd name="T3" fmla="*/ 0 h 598"/>
                                <a:gd name="T4" fmla="*/ 0 w 598"/>
                                <a:gd name="T5" fmla="*/ 247 h 598"/>
                                <a:gd name="T6" fmla="*/ 0 w 598"/>
                                <a:gd name="T7" fmla="*/ 597 h 598"/>
                                <a:gd name="T8" fmla="*/ 422 w 598"/>
                                <a:gd name="T9" fmla="*/ 422 h 598"/>
                                <a:gd name="T10" fmla="*/ 597 w 598"/>
                                <a:gd name="T11" fmla="*/ 0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8" h="598">
                                  <a:moveTo>
                                    <a:pt x="597" y="0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422" y="422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88"/>
                        <wpg:cNvGrpSpPr>
                          <a:grpSpLocks/>
                        </wpg:cNvGrpSpPr>
                        <wpg:grpSpPr bwMode="auto">
                          <a:xfrm>
                            <a:off x="422" y="247"/>
                            <a:ext cx="423" cy="598"/>
                            <a:chOff x="422" y="247"/>
                            <a:chExt cx="423" cy="598"/>
                          </a:xfrm>
                        </wpg:grpSpPr>
                        <wps:wsp>
                          <wps:cNvPr id="268" name="Freeform 189"/>
                          <wps:cNvSpPr>
                            <a:spLocks/>
                          </wps:cNvSpPr>
                          <wps:spPr bwMode="auto">
                            <a:xfrm>
                              <a:off x="422" y="247"/>
                              <a:ext cx="423" cy="598"/>
                            </a:xfrm>
                            <a:custGeom>
                              <a:avLst/>
                              <a:gdLst>
                                <a:gd name="T0" fmla="+- 0 845 422"/>
                                <a:gd name="T1" fmla="*/ T0 w 423"/>
                                <a:gd name="T2" fmla="+- 0 247 247"/>
                                <a:gd name="T3" fmla="*/ 247 h 598"/>
                                <a:gd name="T4" fmla="+- 0 422 422"/>
                                <a:gd name="T5" fmla="*/ T4 w 423"/>
                                <a:gd name="T6" fmla="+- 0 422 247"/>
                                <a:gd name="T7" fmla="*/ 422 h 598"/>
                                <a:gd name="T8" fmla="+- 0 597 422"/>
                                <a:gd name="T9" fmla="*/ T8 w 423"/>
                                <a:gd name="T10" fmla="+- 0 845 247"/>
                                <a:gd name="T11" fmla="*/ 845 h 598"/>
                                <a:gd name="T12" fmla="+- 0 845 422"/>
                                <a:gd name="T13" fmla="*/ T12 w 423"/>
                                <a:gd name="T14" fmla="+- 0 597 247"/>
                                <a:gd name="T15" fmla="*/ 597 h 598"/>
                                <a:gd name="T16" fmla="+- 0 845 422"/>
                                <a:gd name="T17" fmla="*/ T16 w 423"/>
                                <a:gd name="T18" fmla="+- 0 247 247"/>
                                <a:gd name="T19" fmla="*/ 247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598">
                                  <a:moveTo>
                                    <a:pt x="423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175" y="598"/>
                                  </a:lnTo>
                                  <a:lnTo>
                                    <a:pt x="423" y="350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DB428" id="Group 187" o:spid="_x0000_s1026" style="width:42.25pt;height:42.25pt;mso-position-horizontal-relative:char;mso-position-vertical-relative:line" coordsize="845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">
                <v:group id="Group 190" o:spid="_x0000_s1027" style="position:absolute;width:598;height:598" coordsize="598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91" o:spid="_x0000_s1028" style="position:absolute;width:598;height:598;visibility:visible;mso-wrap-style:square;v-text-anchor:top" coordsize="59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cV8YA&#10;AADcAAAADwAAAGRycy9kb3ducmV2LnhtbESPQUvDQBSE74L/YXlCL2I3DRgldltKW0VPYit4fWSf&#10;2Zjs27C7Jml/vSsIHoeZ+YZZrifbiYF8aBwrWMwzEMSV0w3XCt6Pjzf3IEJE1tg5JgUnCrBeXV4s&#10;sdRu5DcaDrEWCcKhRAUmxr6UMlSGLIa564mT9+m8xZikr6X2OCa47WSeZYW02HBaMNjT1lDVHr6t&#10;gqMZnoz/uCva3f6lHV+vz7cu/1JqdjVtHkBEmuJ/+K/9rBXkRQG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cV8YAAADcAAAADwAAAAAAAAAAAAAAAACYAgAAZHJz&#10;L2Rvd25yZXYueG1sUEsFBgAAAAAEAAQA9QAAAIsDAAAAAA==&#10;" path="m597,l247,,,247,,597,422,422,597,xe" fillcolor="black" stroked="f">
                    <v:path arrowok="t" o:connecttype="custom" o:connectlocs="597,0;247,0;0,247;0,597;422,422;597,0" o:connectangles="0,0,0,0,0,0"/>
                  </v:shape>
                </v:group>
                <v:group id="Group 188" o:spid="_x0000_s1029" style="position:absolute;left:422;top:247;width:423;height:598" coordorigin="422,247" coordsize="423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89" o:spid="_x0000_s1030" style="position:absolute;left:422;top:247;width:423;height:598;visibility:visible;mso-wrap-style:square;v-text-anchor:top" coordsize="423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Vo8QA&#10;AADcAAAADwAAAGRycy9kb3ducmV2LnhtbESPwW7CMAyG70h7h8hIu0EK0gB1DYhNmsRpDLYDR69x&#10;m0LjVE0G5e3nw6Qdrd//Z3/FZvCtulIfm8AGZtMMFHEZbMO1ga/Pt8kKVEzIFtvAZOBOETbrh1GB&#10;uQ03PtD1mGolEI45GnApdbnWsXTkMU5DRyxZFXqPSca+1rbHm8B9q+dZttAeG5YLDjt6dVRejj/e&#10;wPeSnk776oMat9Pnl63wTu8rYx7Hw/YZVKIh/S//tXfWwHwh34qMi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1aPEAAAA3AAAAA8AAAAAAAAAAAAAAAAAmAIAAGRycy9k&#10;b3ducmV2LnhtbFBLBQYAAAAABAAEAPUAAACJAwAAAAA=&#10;" path="m423,l,175,175,598,423,350,423,xe" fillcolor="black" stroked="f">
                    <v:path arrowok="t" o:connecttype="custom" o:connectlocs="423,247;0,422;175,845;423,597;423,247" o:connectangles="0,0,0,0,0"/>
                  </v:shape>
                </v:group>
                <w10:anchorlock/>
              </v:group>
            </w:pict>
          </mc:Fallback>
        </mc:AlternateContent>
      </w:r>
      <w:r w:rsidR="006D0F20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 wp14:anchorId="0B09E117" wp14:editId="130CA72A">
                <wp:extent cx="1210945" cy="555625"/>
                <wp:effectExtent l="5715" t="0" r="2540" b="6350"/>
                <wp:docPr id="24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555625"/>
                          <a:chOff x="0" y="0"/>
                          <a:chExt cx="1907" cy="875"/>
                        </a:xfrm>
                      </wpg:grpSpPr>
                      <wpg:grpSp>
                        <wpg:cNvPr id="249" name="Group 183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677" cy="874"/>
                            <a:chOff x="0" y="1"/>
                            <a:chExt cx="677" cy="874"/>
                          </a:xfrm>
                        </wpg:grpSpPr>
                        <wps:wsp>
                          <wps:cNvPr id="250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677" cy="874"/>
                            </a:xfrm>
                            <a:custGeom>
                              <a:avLst/>
                              <a:gdLst>
                                <a:gd name="T0" fmla="*/ 338 w 677"/>
                                <a:gd name="T1" fmla="+- 0 1 1"/>
                                <a:gd name="T2" fmla="*/ 1 h 874"/>
                                <a:gd name="T3" fmla="*/ 277 w 677"/>
                                <a:gd name="T4" fmla="+- 0 6 1"/>
                                <a:gd name="T5" fmla="*/ 6 h 874"/>
                                <a:gd name="T6" fmla="*/ 199 w 677"/>
                                <a:gd name="T7" fmla="+- 0 32 1"/>
                                <a:gd name="T8" fmla="*/ 32 h 874"/>
                                <a:gd name="T9" fmla="*/ 146 w 677"/>
                                <a:gd name="T10" fmla="+- 0 64 1"/>
                                <a:gd name="T11" fmla="*/ 64 h 874"/>
                                <a:gd name="T12" fmla="*/ 87 w 677"/>
                                <a:gd name="T13" fmla="+- 0 117 1"/>
                                <a:gd name="T14" fmla="*/ 117 h 874"/>
                                <a:gd name="T15" fmla="*/ 51 w 677"/>
                                <a:gd name="T16" fmla="+- 0 166 1"/>
                                <a:gd name="T17" fmla="*/ 166 h 874"/>
                                <a:gd name="T18" fmla="*/ 24 w 677"/>
                                <a:gd name="T19" fmla="+- 0 222 1"/>
                                <a:gd name="T20" fmla="*/ 222 h 874"/>
                                <a:gd name="T21" fmla="*/ 7 w 677"/>
                                <a:gd name="T22" fmla="+- 0 282 1"/>
                                <a:gd name="T23" fmla="*/ 282 h 874"/>
                                <a:gd name="T24" fmla="*/ 0 w 677"/>
                                <a:gd name="T25" fmla="+- 0 534 1"/>
                                <a:gd name="T26" fmla="*/ 534 h 874"/>
                                <a:gd name="T27" fmla="*/ 1 w 677"/>
                                <a:gd name="T28" fmla="+- 0 550 1"/>
                                <a:gd name="T29" fmla="*/ 550 h 874"/>
                                <a:gd name="T30" fmla="*/ 10 w 677"/>
                                <a:gd name="T31" fmla="+- 0 610 1"/>
                                <a:gd name="T32" fmla="*/ 610 h 874"/>
                                <a:gd name="T33" fmla="*/ 31 w 677"/>
                                <a:gd name="T34" fmla="+- 0 669 1"/>
                                <a:gd name="T35" fmla="*/ 669 h 874"/>
                                <a:gd name="T36" fmla="*/ 60 w 677"/>
                                <a:gd name="T37" fmla="+- 0 723 1"/>
                                <a:gd name="T38" fmla="*/ 723 h 874"/>
                                <a:gd name="T39" fmla="*/ 110 w 677"/>
                                <a:gd name="T40" fmla="+- 0 783 1"/>
                                <a:gd name="T41" fmla="*/ 783 h 874"/>
                                <a:gd name="T42" fmla="*/ 158 w 677"/>
                                <a:gd name="T43" fmla="+- 0 821 1"/>
                                <a:gd name="T44" fmla="*/ 821 h 874"/>
                                <a:gd name="T45" fmla="*/ 214 w 677"/>
                                <a:gd name="T46" fmla="+- 0 850 1"/>
                                <a:gd name="T47" fmla="*/ 850 h 874"/>
                                <a:gd name="T48" fmla="*/ 273 w 677"/>
                                <a:gd name="T49" fmla="+- 0 868 1"/>
                                <a:gd name="T50" fmla="*/ 868 h 874"/>
                                <a:gd name="T51" fmla="*/ 339 w 677"/>
                                <a:gd name="T52" fmla="+- 0 875 1"/>
                                <a:gd name="T53" fmla="*/ 875 h 874"/>
                                <a:gd name="T54" fmla="*/ 359 w 677"/>
                                <a:gd name="T55" fmla="+- 0 874 1"/>
                                <a:gd name="T56" fmla="*/ 874 h 874"/>
                                <a:gd name="T57" fmla="*/ 419 w 677"/>
                                <a:gd name="T58" fmla="+- 0 865 1"/>
                                <a:gd name="T59" fmla="*/ 865 h 874"/>
                                <a:gd name="T60" fmla="*/ 478 w 677"/>
                                <a:gd name="T61" fmla="+- 0 844 1"/>
                                <a:gd name="T62" fmla="*/ 844 h 874"/>
                                <a:gd name="T63" fmla="*/ 531 w 677"/>
                                <a:gd name="T64" fmla="+- 0 812 1"/>
                                <a:gd name="T65" fmla="*/ 812 h 874"/>
                                <a:gd name="T66" fmla="*/ 589 w 677"/>
                                <a:gd name="T67" fmla="+- 0 759 1"/>
                                <a:gd name="T68" fmla="*/ 759 h 874"/>
                                <a:gd name="T69" fmla="*/ 626 w 677"/>
                                <a:gd name="T70" fmla="+- 0 710 1"/>
                                <a:gd name="T71" fmla="*/ 710 h 874"/>
                                <a:gd name="T72" fmla="*/ 643 w 677"/>
                                <a:gd name="T73" fmla="+- 0 678 1"/>
                                <a:gd name="T74" fmla="*/ 678 h 874"/>
                                <a:gd name="T75" fmla="*/ 344 w 677"/>
                                <a:gd name="T76" fmla="+- 0 678 1"/>
                                <a:gd name="T77" fmla="*/ 678 h 874"/>
                                <a:gd name="T78" fmla="*/ 322 w 677"/>
                                <a:gd name="T79" fmla="+- 0 676 1"/>
                                <a:gd name="T80" fmla="*/ 676 h 874"/>
                                <a:gd name="T81" fmla="*/ 251 w 677"/>
                                <a:gd name="T82" fmla="+- 0 644 1"/>
                                <a:gd name="T83" fmla="*/ 644 h 874"/>
                                <a:gd name="T84" fmla="*/ 213 w 677"/>
                                <a:gd name="T85" fmla="+- 0 594 1"/>
                                <a:gd name="T86" fmla="*/ 594 h 874"/>
                                <a:gd name="T87" fmla="*/ 197 w 677"/>
                                <a:gd name="T88" fmla="+- 0 534 1"/>
                                <a:gd name="T89" fmla="*/ 534 h 874"/>
                                <a:gd name="T90" fmla="*/ 197 w 677"/>
                                <a:gd name="T91" fmla="+- 0 353 1"/>
                                <a:gd name="T92" fmla="*/ 353 h 874"/>
                                <a:gd name="T93" fmla="*/ 198 w 677"/>
                                <a:gd name="T94" fmla="+- 0 332 1"/>
                                <a:gd name="T95" fmla="*/ 332 h 874"/>
                                <a:gd name="T96" fmla="*/ 217 w 677"/>
                                <a:gd name="T97" fmla="+- 0 274 1"/>
                                <a:gd name="T98" fmla="*/ 274 h 874"/>
                                <a:gd name="T99" fmla="*/ 260 w 677"/>
                                <a:gd name="T100" fmla="+- 0 225 1"/>
                                <a:gd name="T101" fmla="*/ 225 h 874"/>
                                <a:gd name="T102" fmla="*/ 315 w 677"/>
                                <a:gd name="T103" fmla="+- 0 200 1"/>
                                <a:gd name="T104" fmla="*/ 200 h 874"/>
                                <a:gd name="T105" fmla="*/ 333 w 677"/>
                                <a:gd name="T106" fmla="+- 0 198 1"/>
                                <a:gd name="T107" fmla="*/ 198 h 874"/>
                                <a:gd name="T108" fmla="*/ 642 w 677"/>
                                <a:gd name="T109" fmla="+- 0 198 1"/>
                                <a:gd name="T110" fmla="*/ 198 h 874"/>
                                <a:gd name="T111" fmla="*/ 639 w 677"/>
                                <a:gd name="T112" fmla="+- 0 192 1"/>
                                <a:gd name="T113" fmla="*/ 192 h 874"/>
                                <a:gd name="T114" fmla="*/ 598 w 677"/>
                                <a:gd name="T115" fmla="+- 0 127 1"/>
                                <a:gd name="T116" fmla="*/ 127 h 874"/>
                                <a:gd name="T117" fmla="*/ 554 w 677"/>
                                <a:gd name="T118" fmla="+- 0 82 1"/>
                                <a:gd name="T119" fmla="*/ 82 h 874"/>
                                <a:gd name="T120" fmla="*/ 490 w 677"/>
                                <a:gd name="T121" fmla="+- 0 38 1"/>
                                <a:gd name="T122" fmla="*/ 38 h 874"/>
                                <a:gd name="T123" fmla="*/ 415 w 677"/>
                                <a:gd name="T124" fmla="+- 0 10 1"/>
                                <a:gd name="T125" fmla="*/ 10 h 874"/>
                                <a:gd name="T126" fmla="*/ 356 w 677"/>
                                <a:gd name="T127" fmla="+- 0 1 1"/>
                                <a:gd name="T128" fmla="*/ 1 h 874"/>
                                <a:gd name="T129" fmla="*/ 338 w 677"/>
                                <a:gd name="T130" fmla="+- 0 1 1"/>
                                <a:gd name="T131" fmla="*/ 1 h 8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77" h="874">
                                  <a:moveTo>
                                    <a:pt x="338" y="0"/>
                                  </a:moveTo>
                                  <a:lnTo>
                                    <a:pt x="277" y="5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10" y="609"/>
                                  </a:lnTo>
                                  <a:lnTo>
                                    <a:pt x="31" y="668"/>
                                  </a:lnTo>
                                  <a:lnTo>
                                    <a:pt x="60" y="722"/>
                                  </a:lnTo>
                                  <a:lnTo>
                                    <a:pt x="110" y="782"/>
                                  </a:lnTo>
                                  <a:lnTo>
                                    <a:pt x="158" y="820"/>
                                  </a:lnTo>
                                  <a:lnTo>
                                    <a:pt x="214" y="849"/>
                                  </a:lnTo>
                                  <a:lnTo>
                                    <a:pt x="273" y="867"/>
                                  </a:lnTo>
                                  <a:lnTo>
                                    <a:pt x="339" y="874"/>
                                  </a:lnTo>
                                  <a:lnTo>
                                    <a:pt x="359" y="873"/>
                                  </a:lnTo>
                                  <a:lnTo>
                                    <a:pt x="419" y="864"/>
                                  </a:lnTo>
                                  <a:lnTo>
                                    <a:pt x="478" y="843"/>
                                  </a:lnTo>
                                  <a:lnTo>
                                    <a:pt x="531" y="811"/>
                                  </a:lnTo>
                                  <a:lnTo>
                                    <a:pt x="589" y="758"/>
                                  </a:lnTo>
                                  <a:lnTo>
                                    <a:pt x="626" y="709"/>
                                  </a:lnTo>
                                  <a:lnTo>
                                    <a:pt x="643" y="677"/>
                                  </a:lnTo>
                                  <a:lnTo>
                                    <a:pt x="344" y="677"/>
                                  </a:lnTo>
                                  <a:lnTo>
                                    <a:pt x="322" y="675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13" y="593"/>
                                  </a:lnTo>
                                  <a:lnTo>
                                    <a:pt x="197" y="533"/>
                                  </a:lnTo>
                                  <a:lnTo>
                                    <a:pt x="197" y="352"/>
                                  </a:lnTo>
                                  <a:lnTo>
                                    <a:pt x="198" y="331"/>
                                  </a:lnTo>
                                  <a:lnTo>
                                    <a:pt x="217" y="273"/>
                                  </a:lnTo>
                                  <a:lnTo>
                                    <a:pt x="260" y="224"/>
                                  </a:lnTo>
                                  <a:lnTo>
                                    <a:pt x="315" y="199"/>
                                  </a:lnTo>
                                  <a:lnTo>
                                    <a:pt x="333" y="197"/>
                                  </a:lnTo>
                                  <a:lnTo>
                                    <a:pt x="642" y="197"/>
                                  </a:lnTo>
                                  <a:lnTo>
                                    <a:pt x="639" y="191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90" y="37"/>
                                  </a:lnTo>
                                  <a:lnTo>
                                    <a:pt x="415" y="9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677" cy="874"/>
                            </a:xfrm>
                            <a:custGeom>
                              <a:avLst/>
                              <a:gdLst>
                                <a:gd name="T0" fmla="*/ 480 w 677"/>
                                <a:gd name="T1" fmla="+- 0 523 1"/>
                                <a:gd name="T2" fmla="*/ 523 h 874"/>
                                <a:gd name="T3" fmla="*/ 469 w 677"/>
                                <a:gd name="T4" fmla="+- 0 582 1"/>
                                <a:gd name="T5" fmla="*/ 582 h 874"/>
                                <a:gd name="T6" fmla="*/ 431 w 677"/>
                                <a:gd name="T7" fmla="+- 0 637 1"/>
                                <a:gd name="T8" fmla="*/ 637 h 874"/>
                                <a:gd name="T9" fmla="*/ 381 w 677"/>
                                <a:gd name="T10" fmla="+- 0 670 1"/>
                                <a:gd name="T11" fmla="*/ 670 h 874"/>
                                <a:gd name="T12" fmla="*/ 344 w 677"/>
                                <a:gd name="T13" fmla="+- 0 678 1"/>
                                <a:gd name="T14" fmla="*/ 678 h 874"/>
                                <a:gd name="T15" fmla="*/ 643 w 677"/>
                                <a:gd name="T16" fmla="+- 0 678 1"/>
                                <a:gd name="T17" fmla="*/ 678 h 874"/>
                                <a:gd name="T18" fmla="*/ 664 w 677"/>
                                <a:gd name="T19" fmla="+- 0 620 1"/>
                                <a:gd name="T20" fmla="*/ 620 h 874"/>
                                <a:gd name="T21" fmla="*/ 676 w 677"/>
                                <a:gd name="T22" fmla="+- 0 541 1"/>
                                <a:gd name="T23" fmla="*/ 541 h 874"/>
                                <a:gd name="T24" fmla="*/ 480 w 677"/>
                                <a:gd name="T25" fmla="+- 0 523 1"/>
                                <a:gd name="T26" fmla="*/ 523 h 8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677" h="874">
                                  <a:moveTo>
                                    <a:pt x="480" y="522"/>
                                  </a:moveTo>
                                  <a:lnTo>
                                    <a:pt x="469" y="581"/>
                                  </a:lnTo>
                                  <a:lnTo>
                                    <a:pt x="431" y="636"/>
                                  </a:lnTo>
                                  <a:lnTo>
                                    <a:pt x="381" y="669"/>
                                  </a:lnTo>
                                  <a:lnTo>
                                    <a:pt x="344" y="677"/>
                                  </a:lnTo>
                                  <a:lnTo>
                                    <a:pt x="643" y="677"/>
                                  </a:lnTo>
                                  <a:lnTo>
                                    <a:pt x="664" y="619"/>
                                  </a:lnTo>
                                  <a:lnTo>
                                    <a:pt x="676" y="540"/>
                                  </a:lnTo>
                                  <a:lnTo>
                                    <a:pt x="48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677" cy="874"/>
                            </a:xfrm>
                            <a:custGeom>
                              <a:avLst/>
                              <a:gdLst>
                                <a:gd name="T0" fmla="*/ 642 w 677"/>
                                <a:gd name="T1" fmla="+- 0 198 1"/>
                                <a:gd name="T2" fmla="*/ 198 h 874"/>
                                <a:gd name="T3" fmla="*/ 333 w 677"/>
                                <a:gd name="T4" fmla="+- 0 198 1"/>
                                <a:gd name="T5" fmla="*/ 198 h 874"/>
                                <a:gd name="T6" fmla="*/ 356 w 677"/>
                                <a:gd name="T7" fmla="+- 0 199 1"/>
                                <a:gd name="T8" fmla="*/ 199 h 874"/>
                                <a:gd name="T9" fmla="*/ 375 w 677"/>
                                <a:gd name="T10" fmla="+- 0 203 1"/>
                                <a:gd name="T11" fmla="*/ 203 h 874"/>
                                <a:gd name="T12" fmla="*/ 443 w 677"/>
                                <a:gd name="T13" fmla="+- 0 251 1"/>
                                <a:gd name="T14" fmla="*/ 251 h 874"/>
                                <a:gd name="T15" fmla="*/ 472 w 677"/>
                                <a:gd name="T16" fmla="+- 0 305 1"/>
                                <a:gd name="T17" fmla="*/ 305 h 874"/>
                                <a:gd name="T18" fmla="*/ 479 w 677"/>
                                <a:gd name="T19" fmla="+- 0 342 1"/>
                                <a:gd name="T20" fmla="*/ 342 h 874"/>
                                <a:gd name="T21" fmla="*/ 677 w 677"/>
                                <a:gd name="T22" fmla="+- 0 353 1"/>
                                <a:gd name="T23" fmla="*/ 353 h 874"/>
                                <a:gd name="T24" fmla="*/ 672 w 677"/>
                                <a:gd name="T25" fmla="+- 0 292 1"/>
                                <a:gd name="T26" fmla="*/ 292 h 874"/>
                                <a:gd name="T27" fmla="*/ 649 w 677"/>
                                <a:gd name="T28" fmla="+- 0 212 1"/>
                                <a:gd name="T29" fmla="*/ 212 h 874"/>
                                <a:gd name="T30" fmla="*/ 642 w 677"/>
                                <a:gd name="T31" fmla="+- 0 198 1"/>
                                <a:gd name="T32" fmla="*/ 198 h 8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677" h="874">
                                  <a:moveTo>
                                    <a:pt x="642" y="197"/>
                                  </a:moveTo>
                                  <a:lnTo>
                                    <a:pt x="333" y="197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75" y="202"/>
                                  </a:lnTo>
                                  <a:lnTo>
                                    <a:pt x="443" y="25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9" y="341"/>
                                  </a:lnTo>
                                  <a:lnTo>
                                    <a:pt x="677" y="352"/>
                                  </a:lnTo>
                                  <a:lnTo>
                                    <a:pt x="672" y="291"/>
                                  </a:lnTo>
                                  <a:lnTo>
                                    <a:pt x="649" y="211"/>
                                  </a:lnTo>
                                  <a:lnTo>
                                    <a:pt x="642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0"/>
                        <wpg:cNvGrpSpPr>
                          <a:grpSpLocks/>
                        </wpg:cNvGrpSpPr>
                        <wpg:grpSpPr bwMode="auto">
                          <a:xfrm>
                            <a:off x="643" y="1"/>
                            <a:ext cx="668" cy="873"/>
                            <a:chOff x="643" y="1"/>
                            <a:chExt cx="668" cy="873"/>
                          </a:xfrm>
                        </wpg:grpSpPr>
                        <wps:wsp>
                          <wps:cNvPr id="254" name="Freeform 182"/>
                          <wps:cNvSpPr>
                            <a:spLocks/>
                          </wps:cNvSpPr>
                          <wps:spPr bwMode="auto">
                            <a:xfrm>
                              <a:off x="643" y="1"/>
                              <a:ext cx="668" cy="873"/>
                            </a:xfrm>
                            <a:custGeom>
                              <a:avLst/>
                              <a:gdLst>
                                <a:gd name="T0" fmla="+- 0 840 643"/>
                                <a:gd name="T1" fmla="*/ T0 w 668"/>
                                <a:gd name="T2" fmla="+- 0 1 1"/>
                                <a:gd name="T3" fmla="*/ 1 h 873"/>
                                <a:gd name="T4" fmla="+- 0 643 643"/>
                                <a:gd name="T5" fmla="*/ T4 w 668"/>
                                <a:gd name="T6" fmla="+- 0 1 1"/>
                                <a:gd name="T7" fmla="*/ 1 h 873"/>
                                <a:gd name="T8" fmla="+- 0 879 643"/>
                                <a:gd name="T9" fmla="*/ T8 w 668"/>
                                <a:gd name="T10" fmla="+- 0 437 1"/>
                                <a:gd name="T11" fmla="*/ 437 h 873"/>
                                <a:gd name="T12" fmla="+- 0 879 643"/>
                                <a:gd name="T13" fmla="*/ T12 w 668"/>
                                <a:gd name="T14" fmla="+- 0 874 1"/>
                                <a:gd name="T15" fmla="*/ 874 h 873"/>
                                <a:gd name="T16" fmla="+- 0 1076 643"/>
                                <a:gd name="T17" fmla="*/ T16 w 668"/>
                                <a:gd name="T18" fmla="+- 0 874 1"/>
                                <a:gd name="T19" fmla="*/ 874 h 873"/>
                                <a:gd name="T20" fmla="+- 0 1076 643"/>
                                <a:gd name="T21" fmla="*/ T20 w 668"/>
                                <a:gd name="T22" fmla="+- 0 437 1"/>
                                <a:gd name="T23" fmla="*/ 437 h 873"/>
                                <a:gd name="T24" fmla="+- 0 1174 643"/>
                                <a:gd name="T25" fmla="*/ T24 w 668"/>
                                <a:gd name="T26" fmla="+- 0 254 1"/>
                                <a:gd name="T27" fmla="*/ 254 h 873"/>
                                <a:gd name="T28" fmla="+- 0 977 643"/>
                                <a:gd name="T29" fmla="*/ T28 w 668"/>
                                <a:gd name="T30" fmla="+- 0 254 1"/>
                                <a:gd name="T31" fmla="*/ 254 h 873"/>
                                <a:gd name="T32" fmla="+- 0 840 643"/>
                                <a:gd name="T33" fmla="*/ T32 w 668"/>
                                <a:gd name="T34" fmla="+- 0 1 1"/>
                                <a:gd name="T35" fmla="*/ 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8" h="873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6" y="436"/>
                                  </a:lnTo>
                                  <a:lnTo>
                                    <a:pt x="236" y="873"/>
                                  </a:lnTo>
                                  <a:lnTo>
                                    <a:pt x="433" y="873"/>
                                  </a:lnTo>
                                  <a:lnTo>
                                    <a:pt x="433" y="436"/>
                                  </a:lnTo>
                                  <a:lnTo>
                                    <a:pt x="531" y="253"/>
                                  </a:lnTo>
                                  <a:lnTo>
                                    <a:pt x="334" y="253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81"/>
                          <wps:cNvSpPr>
                            <a:spLocks/>
                          </wps:cNvSpPr>
                          <wps:spPr bwMode="auto">
                            <a:xfrm>
                              <a:off x="643" y="1"/>
                              <a:ext cx="668" cy="873"/>
                            </a:xfrm>
                            <a:custGeom>
                              <a:avLst/>
                              <a:gdLst>
                                <a:gd name="T0" fmla="+- 0 1311 643"/>
                                <a:gd name="T1" fmla="*/ T0 w 668"/>
                                <a:gd name="T2" fmla="+- 0 1 1"/>
                                <a:gd name="T3" fmla="*/ 1 h 873"/>
                                <a:gd name="T4" fmla="+- 0 1113 643"/>
                                <a:gd name="T5" fmla="*/ T4 w 668"/>
                                <a:gd name="T6" fmla="+- 0 1 1"/>
                                <a:gd name="T7" fmla="*/ 1 h 873"/>
                                <a:gd name="T8" fmla="+- 0 977 643"/>
                                <a:gd name="T9" fmla="*/ T8 w 668"/>
                                <a:gd name="T10" fmla="+- 0 254 1"/>
                                <a:gd name="T11" fmla="*/ 254 h 873"/>
                                <a:gd name="T12" fmla="+- 0 1174 643"/>
                                <a:gd name="T13" fmla="*/ T12 w 668"/>
                                <a:gd name="T14" fmla="+- 0 254 1"/>
                                <a:gd name="T15" fmla="*/ 254 h 873"/>
                                <a:gd name="T16" fmla="+- 0 1311 643"/>
                                <a:gd name="T17" fmla="*/ T16 w 668"/>
                                <a:gd name="T18" fmla="+- 0 1 1"/>
                                <a:gd name="T19" fmla="*/ 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873">
                                  <a:moveTo>
                                    <a:pt x="668" y="0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334" y="253"/>
                                  </a:lnTo>
                                  <a:lnTo>
                                    <a:pt x="531" y="253"/>
                                  </a:lnTo>
                                  <a:lnTo>
                                    <a:pt x="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8"/>
                        <wpg:cNvGrpSpPr>
                          <a:grpSpLocks/>
                        </wpg:cNvGrpSpPr>
                        <wpg:grpSpPr bwMode="auto">
                          <a:xfrm>
                            <a:off x="1372" y="536"/>
                            <a:ext cx="198" cy="338"/>
                            <a:chOff x="1372" y="536"/>
                            <a:chExt cx="198" cy="338"/>
                          </a:xfrm>
                        </wpg:grpSpPr>
                        <wps:wsp>
                          <wps:cNvPr id="257" name="Freeform 179"/>
                          <wps:cNvSpPr>
                            <a:spLocks/>
                          </wps:cNvSpPr>
                          <wps:spPr bwMode="auto">
                            <a:xfrm>
                              <a:off x="1372" y="536"/>
                              <a:ext cx="198" cy="338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98"/>
                                <a:gd name="T2" fmla="+- 0 874 536"/>
                                <a:gd name="T3" fmla="*/ 874 h 338"/>
                                <a:gd name="T4" fmla="+- 0 1569 1372"/>
                                <a:gd name="T5" fmla="*/ T4 w 198"/>
                                <a:gd name="T6" fmla="+- 0 874 536"/>
                                <a:gd name="T7" fmla="*/ 874 h 338"/>
                                <a:gd name="T8" fmla="+- 0 1569 1372"/>
                                <a:gd name="T9" fmla="*/ T8 w 198"/>
                                <a:gd name="T10" fmla="+- 0 536 536"/>
                                <a:gd name="T11" fmla="*/ 536 h 338"/>
                                <a:gd name="T12" fmla="+- 0 1372 1372"/>
                                <a:gd name="T13" fmla="*/ T12 w 198"/>
                                <a:gd name="T14" fmla="+- 0 536 536"/>
                                <a:gd name="T15" fmla="*/ 536 h 338"/>
                                <a:gd name="T16" fmla="+- 0 1372 1372"/>
                                <a:gd name="T17" fmla="*/ T16 w 198"/>
                                <a:gd name="T18" fmla="+- 0 874 536"/>
                                <a:gd name="T19" fmla="*/ 87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338">
                                  <a:moveTo>
                                    <a:pt x="0" y="338"/>
                                  </a:moveTo>
                                  <a:lnTo>
                                    <a:pt x="197" y="33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76"/>
                        <wpg:cNvGrpSpPr>
                          <a:grpSpLocks/>
                        </wpg:cNvGrpSpPr>
                        <wpg:grpSpPr bwMode="auto">
                          <a:xfrm>
                            <a:off x="1372" y="338"/>
                            <a:ext cx="446" cy="198"/>
                            <a:chOff x="1372" y="338"/>
                            <a:chExt cx="446" cy="198"/>
                          </a:xfrm>
                        </wpg:grpSpPr>
                        <wps:wsp>
                          <wps:cNvPr id="259" name="Freeform 177"/>
                          <wps:cNvSpPr>
                            <a:spLocks/>
                          </wps:cNvSpPr>
                          <wps:spPr bwMode="auto">
                            <a:xfrm>
                              <a:off x="1372" y="338"/>
                              <a:ext cx="446" cy="198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446"/>
                                <a:gd name="T2" fmla="+- 0 536 338"/>
                                <a:gd name="T3" fmla="*/ 536 h 198"/>
                                <a:gd name="T4" fmla="+- 0 1817 1372"/>
                                <a:gd name="T5" fmla="*/ T4 w 446"/>
                                <a:gd name="T6" fmla="+- 0 536 338"/>
                                <a:gd name="T7" fmla="*/ 536 h 198"/>
                                <a:gd name="T8" fmla="+- 0 1817 1372"/>
                                <a:gd name="T9" fmla="*/ T8 w 446"/>
                                <a:gd name="T10" fmla="+- 0 338 338"/>
                                <a:gd name="T11" fmla="*/ 338 h 198"/>
                                <a:gd name="T12" fmla="+- 0 1372 1372"/>
                                <a:gd name="T13" fmla="*/ T12 w 446"/>
                                <a:gd name="T14" fmla="+- 0 338 338"/>
                                <a:gd name="T15" fmla="*/ 338 h 198"/>
                                <a:gd name="T16" fmla="+- 0 1372 1372"/>
                                <a:gd name="T17" fmla="*/ T16 w 446"/>
                                <a:gd name="T18" fmla="+- 0 536 338"/>
                                <a:gd name="T19" fmla="*/ 53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98">
                                  <a:moveTo>
                                    <a:pt x="0" y="198"/>
                                  </a:moveTo>
                                  <a:lnTo>
                                    <a:pt x="445" y="198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74"/>
                        <wpg:cNvGrpSpPr>
                          <a:grpSpLocks/>
                        </wpg:cNvGrpSpPr>
                        <wpg:grpSpPr bwMode="auto">
                          <a:xfrm>
                            <a:off x="1372" y="198"/>
                            <a:ext cx="198" cy="140"/>
                            <a:chOff x="1372" y="198"/>
                            <a:chExt cx="198" cy="140"/>
                          </a:xfrm>
                        </wpg:grpSpPr>
                        <wps:wsp>
                          <wps:cNvPr id="261" name="Freeform 175"/>
                          <wps:cNvSpPr>
                            <a:spLocks/>
                          </wps:cNvSpPr>
                          <wps:spPr bwMode="auto">
                            <a:xfrm>
                              <a:off x="1372" y="198"/>
                              <a:ext cx="198" cy="140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98"/>
                                <a:gd name="T2" fmla="+- 0 338 198"/>
                                <a:gd name="T3" fmla="*/ 338 h 140"/>
                                <a:gd name="T4" fmla="+- 0 1569 1372"/>
                                <a:gd name="T5" fmla="*/ T4 w 198"/>
                                <a:gd name="T6" fmla="+- 0 338 198"/>
                                <a:gd name="T7" fmla="*/ 338 h 140"/>
                                <a:gd name="T8" fmla="+- 0 1569 1372"/>
                                <a:gd name="T9" fmla="*/ T8 w 198"/>
                                <a:gd name="T10" fmla="+- 0 198 198"/>
                                <a:gd name="T11" fmla="*/ 198 h 140"/>
                                <a:gd name="T12" fmla="+- 0 1372 1372"/>
                                <a:gd name="T13" fmla="*/ T12 w 198"/>
                                <a:gd name="T14" fmla="+- 0 198 198"/>
                                <a:gd name="T15" fmla="*/ 198 h 140"/>
                                <a:gd name="T16" fmla="+- 0 1372 1372"/>
                                <a:gd name="T17" fmla="*/ T16 w 198"/>
                                <a:gd name="T18" fmla="+- 0 338 198"/>
                                <a:gd name="T19" fmla="*/ 33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40">
                                  <a:moveTo>
                                    <a:pt x="0" y="140"/>
                                  </a:moveTo>
                                  <a:lnTo>
                                    <a:pt x="197" y="14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72"/>
                        <wpg:cNvGrpSpPr>
                          <a:grpSpLocks/>
                        </wpg:cNvGrpSpPr>
                        <wpg:grpSpPr bwMode="auto">
                          <a:xfrm>
                            <a:off x="1372" y="0"/>
                            <a:ext cx="535" cy="198"/>
                            <a:chOff x="1372" y="0"/>
                            <a:chExt cx="535" cy="198"/>
                          </a:xfrm>
                        </wpg:grpSpPr>
                        <wps:wsp>
                          <wps:cNvPr id="263" name="Freeform 173"/>
                          <wps:cNvSpPr>
                            <a:spLocks/>
                          </wps:cNvSpPr>
                          <wps:spPr bwMode="auto">
                            <a:xfrm>
                              <a:off x="1372" y="0"/>
                              <a:ext cx="535" cy="198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535"/>
                                <a:gd name="T2" fmla="*/ 198 h 198"/>
                                <a:gd name="T3" fmla="+- 0 1907 1372"/>
                                <a:gd name="T4" fmla="*/ T3 w 535"/>
                                <a:gd name="T5" fmla="*/ 198 h 198"/>
                                <a:gd name="T6" fmla="+- 0 1907 1372"/>
                                <a:gd name="T7" fmla="*/ T6 w 535"/>
                                <a:gd name="T8" fmla="*/ 0 h 198"/>
                                <a:gd name="T9" fmla="+- 0 1372 1372"/>
                                <a:gd name="T10" fmla="*/ T9 w 535"/>
                                <a:gd name="T11" fmla="*/ 0 h 198"/>
                                <a:gd name="T12" fmla="+- 0 1372 1372"/>
                                <a:gd name="T13" fmla="*/ T12 w 535"/>
                                <a:gd name="T14" fmla="*/ 198 h 1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5" h="198">
                                  <a:moveTo>
                                    <a:pt x="0" y="198"/>
                                  </a:moveTo>
                                  <a:lnTo>
                                    <a:pt x="535" y="198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FC9B72" id="Group 171" o:spid="_x0000_s1026" style="width:95.35pt;height:43.75pt;mso-position-horizontal-relative:char;mso-position-vertical-relative:line" coordsize="1907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">
                <v:group id="Group 183" o:spid="_x0000_s1027" style="position:absolute;top:1;width:677;height:874" coordorigin=",1" coordsize="677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6" o:spid="_x0000_s1028" style="position:absolute;top:1;width:677;height:874;visibility:visible;mso-wrap-style:square;v-text-anchor:top" coordsize="67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ZfsIA&#10;AADcAAAADwAAAGRycy9kb3ducmV2LnhtbERPy4rCMBTdD/gP4QpuBk2VGa3VKCoIim58bLq7NNe2&#10;2NyUJmrn781CmOXhvOfL1lTiSY0rLSsYDiIQxJnVJecKrpdtPwbhPLLGyjIp+CMHy0Xna46Jti8+&#10;0fPscxFC2CWooPC+TqR0WUEG3cDWxIG72cagD7DJpW7wFcJNJUdRNJYGSw4NBda0KSi7nx9Gwc90&#10;vz/s0qFP10etx1y678skVqrXbVczEJ5a/y/+uHdaweg3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1l+wgAAANwAAAAPAAAAAAAAAAAAAAAAAJgCAABkcnMvZG93&#10;bnJldi54bWxQSwUGAAAAAAQABAD1AAAAhwMAAAAA&#10;" path="m338,l277,5,199,31,146,63,87,116,51,165,24,221,7,281,,533r1,16l10,609r21,59l60,722r50,60l158,820r56,29l273,867r66,7l359,873r60,-9l478,843r53,-32l589,758r37,-49l643,677r-299,l322,675,251,643,213,593,197,533r,-181l198,331r19,-58l260,224r55,-25l333,197r309,l639,191,598,126,554,81,490,37,415,9,356,,338,xe" fillcolor="black" stroked="f">
                    <v:path arrowok="t" o:connecttype="custom" o:connectlocs="338,1;277,6;199,32;146,64;87,117;51,166;24,222;7,282;0,534;1,550;10,610;31,669;60,723;110,783;158,821;214,850;273,868;339,875;359,874;419,865;478,844;531,812;589,759;626,710;643,678;344,678;322,676;251,644;213,594;197,534;197,353;198,332;217,274;260,225;315,200;333,198;642,198;639,192;598,127;554,82;490,38;415,10;356,1;338,1" o:connectangles="0,0,0,0,0,0,0,0,0,0,0,0,0,0,0,0,0,0,0,0,0,0,0,0,0,0,0,0,0,0,0,0,0,0,0,0,0,0,0,0,0,0,0,0"/>
                  </v:shape>
                  <v:shape id="Freeform 185" o:spid="_x0000_s1029" style="position:absolute;top:1;width:677;height:874;visibility:visible;mso-wrap-style:square;v-text-anchor:top" coordsize="67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85cYA&#10;AADcAAAADwAAAGRycy9kb3ducmV2LnhtbESPQWvCQBSE74X+h+UVvEiziWhq02xCLQiKvVR78fbI&#10;viah2bchu9X4711B6HGYmW+YvBxNJ040uNaygiSKQRBXVrdcK/g+rJ+XIJxH1thZJgUXclAWjw85&#10;Ztqe+YtOe1+LAGGXoYLG+z6T0lUNGXSR7YmD92MHgz7IoZZ6wHOAm07O4jiVBlsOCw329NFQ9bv/&#10;Mwrmr9vtbnNM/HH1qXXKrZseXpZKTZ7G9zcQnkb/H763N1rBbJHA7Uw4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/85cYAAADcAAAADwAAAAAAAAAAAAAAAACYAgAAZHJz&#10;L2Rvd25yZXYueG1sUEsFBgAAAAAEAAQA9QAAAIsDAAAAAA==&#10;" path="m480,522r-11,59l431,636r-50,33l344,677r299,l664,619r12,-79l480,522xe" fillcolor="black" stroked="f">
                    <v:path arrowok="t" o:connecttype="custom" o:connectlocs="480,523;469,582;431,637;381,670;344,678;643,678;664,620;676,541;480,523" o:connectangles="0,0,0,0,0,0,0,0,0"/>
                  </v:shape>
                  <v:shape id="Freeform 184" o:spid="_x0000_s1030" style="position:absolute;top:1;width:677;height:874;visibility:visible;mso-wrap-style:square;v-text-anchor:top" coordsize="67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iksYA&#10;AADcAAAADwAAAGRycy9kb3ducmV2LnhtbESPQWvCQBSE74X+h+UVvEizMWhq02xCLQiKvVR78fbI&#10;viah2bchu9X4711B6HGYmW+YvBxNJ040uNayglkUgyCurG65VvB9WD8vQTiPrLGzTAou5KAsHh9y&#10;zLQ98xed9r4WAcIuQwWN930mpasaMugi2xMH78cOBn2QQy31gOcAN51M4jiVBlsOCw329NFQ9bv/&#10;Mwrmr9vtbnOc+ePqU+uUWzc9vCyVmjyN728gPI3+P3xvb7SCZJHA7Uw4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1iksYAAADcAAAADwAAAAAAAAAAAAAAAACYAgAAZHJz&#10;L2Rvd25yZXYueG1sUEsFBgAAAAAEAAQA9QAAAIsDAAAAAA==&#10;" path="m642,197r-309,l356,198r19,4l443,250r29,54l479,341r198,11l672,291,649,211r-7,-14xe" fillcolor="black" stroked="f">
                    <v:path arrowok="t" o:connecttype="custom" o:connectlocs="642,198;333,198;356,199;375,203;443,251;472,305;479,342;677,353;672,292;649,212;642,198" o:connectangles="0,0,0,0,0,0,0,0,0,0,0"/>
                  </v:shape>
                </v:group>
                <v:group id="Group 180" o:spid="_x0000_s1031" style="position:absolute;left:643;top:1;width:668;height:873" coordorigin="643,1" coordsize="66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82" o:spid="_x0000_s1032" style="position:absolute;left:643;top:1;width:668;height:873;visibility:visible;mso-wrap-style:square;v-text-anchor:top" coordsize="66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zMMQA&#10;AADcAAAADwAAAGRycy9kb3ducmV2LnhtbESPQWvCQBSE70L/w/KE3nRj0kqJrlJKRb1F24LHR/aZ&#10;BLNv091V03/vFgSPw8x8w8yXvWnFhZxvLCuYjBMQxKXVDVcKvr9WozcQPiBrbC2Tgj/ysFw8DeaY&#10;a3vlHV32oRIRwj5HBXUIXS6lL2sy6Me2I47e0TqDIUpXSe3wGuGmlWmSTKXBhuNCjR191FSe9mej&#10;4HNb/KTJ6pD9FsWmMC5bZ9qzUs/D/n0GIlAfHuF7e6MVpK8v8H8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MzDEAAAA3AAAAA8AAAAAAAAAAAAAAAAAmAIAAGRycy9k&#10;b3ducmV2LnhtbFBLBQYAAAAABAAEAPUAAACJAwAAAAA=&#10;" path="m197,l,,236,436r,437l433,873r,-437l531,253r-197,l197,xe" fillcolor="black" stroked="f">
                    <v:path arrowok="t" o:connecttype="custom" o:connectlocs="197,1;0,1;236,437;236,874;433,874;433,437;531,254;334,254;197,1" o:connectangles="0,0,0,0,0,0,0,0,0"/>
                  </v:shape>
                  <v:shape id="Freeform 181" o:spid="_x0000_s1033" style="position:absolute;left:643;top:1;width:668;height:873;visibility:visible;mso-wrap-style:square;v-text-anchor:top" coordsize="66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Wq8QA&#10;AADcAAAADwAAAGRycy9kb3ducmV2LnhtbESPQWvCQBSE7wX/w/IEb3VjgkVSN0Gkor2l1kKPj+xr&#10;Esy+TXdXjf++Wyj0OMzMN8y6HE0vruR8Z1nBYp6AIK6t7rhRcHrfPa5A+ICssbdMCu7koSwmD2vM&#10;tb3xG12PoRERwj5HBW0IQy6lr1sy6Od2II7el3UGQ5SukdrhLcJNL9MkeZIGO44LLQ60bak+Hy9G&#10;wctr9ZEmu8/su6oOlXHZPtOelZpNx80ziEBj+A//tQ9aQbpc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lqvEAAAA3AAAAA8AAAAAAAAAAAAAAAAAmAIAAGRycy9k&#10;b3ducmV2LnhtbFBLBQYAAAAABAAEAPUAAACJAwAAAAA=&#10;" path="m668,l470,,334,253r197,l668,xe" fillcolor="black" stroked="f">
                    <v:path arrowok="t" o:connecttype="custom" o:connectlocs="668,1;470,1;334,254;531,254;668,1" o:connectangles="0,0,0,0,0"/>
                  </v:shape>
                </v:group>
                <v:group id="Group 178" o:spid="_x0000_s1034" style="position:absolute;left:1372;top:536;width:198;height:338" coordorigin="1372,536" coordsize="198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79" o:spid="_x0000_s1035" style="position:absolute;left:1372;top:536;width:198;height:338;visibility:visible;mso-wrap-style:square;v-text-anchor:top" coordsize="19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pXsQA&#10;AADcAAAADwAAAGRycy9kb3ducmV2LnhtbESP0YrCMBRE3wX/IVxh3zS1sCrVKFVY8EFhrX7Apbm2&#10;xeamNtm2/r1ZWNjHYebMMJvdYGrRUesqywrmswgEcW51xYWC2/VrugLhPLLG2jIpeJGD3XY82mCi&#10;bc8X6jJfiFDCLkEFpfdNIqXLSzLoZrYhDt7dtgZ9kG0hdYt9KDe1jKNoIQ1WHBZKbOhQUv7IfoyC&#10;+Py98qf7YvlIr8dns4/6+NKlSn1MhnQNwtPg/8N/9FEH7nMJv2fCEZ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O6V7EAAAA3AAAAA8AAAAAAAAAAAAAAAAAmAIAAGRycy9k&#10;b3ducmV2LnhtbFBLBQYAAAAABAAEAPUAAACJAwAAAAA=&#10;" path="m,338r197,l197,,,,,338xe" fillcolor="black" stroked="f">
                    <v:path arrowok="t" o:connecttype="custom" o:connectlocs="0,874;197,874;197,536;0,536;0,874" o:connectangles="0,0,0,0,0"/>
                  </v:shape>
                </v:group>
                <v:group id="Group 176" o:spid="_x0000_s1036" style="position:absolute;left:1372;top:338;width:446;height:198" coordorigin="1372,338" coordsize="446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77" o:spid="_x0000_s1037" style="position:absolute;left:1372;top:338;width:446;height:198;visibility:visible;mso-wrap-style:square;v-text-anchor:top" coordsize="44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MCsUA&#10;AADcAAAADwAAAGRycy9kb3ducmV2LnhtbESPQWvCQBSE7wX/w/KE3nRjim2TZiMiVqQnawN6fGRf&#10;k5Ds25Ddavrvu4LQ4zAz3zDZajSduNDgGssKFvMIBHFpdcOVguLrffYKwnlkjZ1lUvBLDlb55CHD&#10;VNsrf9Ll6CsRIOxSVFB736dSurImg25ue+LgfdvBoA9yqKQe8BrgppNxFD1Lgw2HhRp72tRUtscf&#10;oyDZnSQv44VN6Olc2MNL+7Fbb5V6nI7rNxCeRv8fvrf3WkG8TOB2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QwKxQAAANwAAAAPAAAAAAAAAAAAAAAAAJgCAABkcnMv&#10;ZG93bnJldi54bWxQSwUGAAAAAAQABAD1AAAAigMAAAAA&#10;" path="m,198r445,l445,,,,,198xe" fillcolor="black" stroked="f">
                    <v:path arrowok="t" o:connecttype="custom" o:connectlocs="0,536;445,536;445,338;0,338;0,536" o:connectangles="0,0,0,0,0"/>
                  </v:shape>
                </v:group>
                <v:group id="Group 174" o:spid="_x0000_s1038" style="position:absolute;left:1372;top:198;width:198;height:140" coordorigin="1372,198" coordsize="19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75" o:spid="_x0000_s1039" style="position:absolute;left:1372;top:198;width:198;height:140;visibility:visible;mso-wrap-style:square;v-text-anchor:top" coordsize="1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qTccA&#10;AADcAAAADwAAAGRycy9kb3ducmV2LnhtbESPQWvCQBSE7wX/w/KE3urGFGyIrlJbAumlxdiqx0f2&#10;NQlm34bsVpN/3y0UPA4z8w2z2gymFRfqXWNZwXwWgSAurW64UvC5zx4SEM4ja2wtk4KRHGzWk7sV&#10;ptpeeUeXwlciQNilqKD2vkuldGVNBt3MdsTB+7a9QR9kX0nd4zXATSvjKFpIgw2HhRo7eqmpPBc/&#10;RkHy8RRvD+9vj8WYHb/y12Q8ZXmh1P10eF6C8DT4W/i/nWsF8WI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ak3HAAAA3AAAAA8AAAAAAAAAAAAAAAAAmAIAAGRy&#10;cy9kb3ducmV2LnhtbFBLBQYAAAAABAAEAPUAAACMAwAAAAA=&#10;" path="m,140r197,l197,,,,,140xe" fillcolor="black" stroked="f">
                    <v:path arrowok="t" o:connecttype="custom" o:connectlocs="0,338;197,338;197,198;0,198;0,338" o:connectangles="0,0,0,0,0"/>
                  </v:shape>
                </v:group>
                <v:group id="Group 172" o:spid="_x0000_s1040" style="position:absolute;left:1372;width:535;height:198" coordorigin="1372" coordsize="53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73" o:spid="_x0000_s1041" style="position:absolute;left:1372;width:535;height:198;visibility:visible;mso-wrap-style:square;v-text-anchor:top" coordsize="5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4eMUA&#10;AADcAAAADwAAAGRycy9kb3ducmV2LnhtbESPT4vCMBTE78J+h/AWvK3pViylGmVZED0Jun9Yb4/m&#10;2ZZtXkoStfrpjSB4HGbmN8xs0ZtWnMj5xrKC91ECgri0uuFKwffX8i0H4QOyxtYyKbiQh8X8ZTDD&#10;Qtszb+m0C5WIEPYFKqhD6AopfVmTQT+yHXH0DtYZDFG6SmqH5wg3rUyTJJMGG44LNXb0WVP5vzsa&#10;BSv389ulf+3eX/PN8rrOJsav9koNX/uPKYhAfXiGH+21VpBm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rh4xQAAANwAAAAPAAAAAAAAAAAAAAAAAJgCAABkcnMv&#10;ZG93bnJldi54bWxQSwUGAAAAAAQABAD1AAAAigMAAAAA&#10;" path="m,198r535,l535,,,,,198xe" fillcolor="black" stroked="f">
                    <v:path arrowok="t" o:connecttype="custom" o:connectlocs="0,198;535,198;535,0;0,0;0,198" o:connectangles="0,0,0,0,0"/>
                  </v:shape>
                </v:group>
                <w10:anchorlock/>
              </v:group>
            </w:pict>
          </mc:Fallback>
        </mc:AlternateContent>
      </w:r>
    </w:p>
    <w:p w14:paraId="39C80483" w14:textId="77777777" w:rsidR="00A477CC" w:rsidRDefault="00A477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1D56E" w14:textId="77777777" w:rsidR="00A477CC" w:rsidRDefault="00A477CC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4945AD82" w14:textId="77777777" w:rsidR="00A477CC" w:rsidRDefault="006D0F20">
      <w:pPr>
        <w:spacing w:line="489" w:lineRule="exact"/>
        <w:ind w:left="170"/>
        <w:rPr>
          <w:rFonts w:ascii="Arial Black" w:eastAsia="Arial Black" w:hAnsi="Arial Black" w:cs="Arial Black"/>
          <w:sz w:val="44"/>
          <w:szCs w:val="44"/>
        </w:rPr>
      </w:pPr>
      <w:r>
        <w:rPr>
          <w:rFonts w:ascii="Arial Black"/>
          <w:b/>
          <w:color w:val="F0534D"/>
          <w:sz w:val="44"/>
        </w:rPr>
        <w:t>Hello and Welcome</w:t>
      </w:r>
    </w:p>
    <w:p w14:paraId="111E382F" w14:textId="1017F4A6" w:rsidR="00A477CC" w:rsidRDefault="006D0F20">
      <w:pPr>
        <w:spacing w:before="50" w:line="170" w:lineRule="auto"/>
        <w:ind w:left="170" w:right="3202"/>
        <w:rPr>
          <w:rFonts w:ascii="Arial Black" w:eastAsia="Arial Black" w:hAnsi="Arial Black" w:cs="Arial Black"/>
          <w:sz w:val="44"/>
          <w:szCs w:val="44"/>
        </w:rPr>
      </w:pPr>
      <w:r>
        <w:rPr>
          <w:rFonts w:ascii="Arial Black"/>
          <w:b/>
          <w:color w:val="F0534D"/>
          <w:sz w:val="44"/>
        </w:rPr>
        <w:t xml:space="preserve">to the CREATE Your Future Grant Scheme Round for </w:t>
      </w:r>
      <w:r w:rsidR="003A658B">
        <w:rPr>
          <w:rFonts w:ascii="Arial Black"/>
          <w:b/>
          <w:color w:val="F0534D"/>
          <w:sz w:val="44"/>
        </w:rPr>
        <w:t>2019</w:t>
      </w:r>
      <w:r>
        <w:rPr>
          <w:rFonts w:ascii="Arial Black"/>
          <w:b/>
          <w:color w:val="F0534D"/>
          <w:sz w:val="44"/>
        </w:rPr>
        <w:t>!</w:t>
      </w:r>
    </w:p>
    <w:p w14:paraId="4F5E2263" w14:textId="77777777" w:rsidR="00A477CC" w:rsidRDefault="00A477CC">
      <w:pPr>
        <w:rPr>
          <w:rFonts w:ascii="Arial Black" w:eastAsia="Arial Black" w:hAnsi="Arial Black" w:cs="Arial Black"/>
          <w:b/>
          <w:bCs/>
          <w:sz w:val="24"/>
          <w:szCs w:val="24"/>
        </w:rPr>
      </w:pPr>
    </w:p>
    <w:p w14:paraId="695A1C75" w14:textId="77777777" w:rsidR="00A477CC" w:rsidRDefault="006D0F20">
      <w:pPr>
        <w:spacing w:before="63" w:line="266" w:lineRule="auto"/>
        <w:ind w:left="170" w:right="4587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b/>
          <w:bCs/>
          <w:w w:val="85"/>
          <w:sz w:val="28"/>
          <w:szCs w:val="28"/>
        </w:rPr>
        <w:t>The</w:t>
      </w:r>
      <w:r>
        <w:rPr>
          <w:rFonts w:ascii="Gill Sans MT" w:eastAsia="Gill Sans MT" w:hAnsi="Gill Sans MT" w:cs="Gill Sans MT"/>
          <w:b/>
          <w:bCs/>
          <w:spacing w:val="-13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5"/>
          <w:w w:val="85"/>
          <w:sz w:val="28"/>
          <w:szCs w:val="28"/>
        </w:rPr>
        <w:t>CREATE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6"/>
          <w:w w:val="85"/>
          <w:sz w:val="28"/>
          <w:szCs w:val="28"/>
        </w:rPr>
        <w:t>Y</w:t>
      </w:r>
      <w:r>
        <w:rPr>
          <w:rFonts w:ascii="Gill Sans MT" w:eastAsia="Gill Sans MT" w:hAnsi="Gill Sans MT" w:cs="Gill Sans MT"/>
          <w:b/>
          <w:bCs/>
          <w:spacing w:val="-7"/>
          <w:w w:val="85"/>
          <w:sz w:val="28"/>
          <w:szCs w:val="28"/>
        </w:rPr>
        <w:t>our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85"/>
          <w:sz w:val="28"/>
          <w:szCs w:val="28"/>
        </w:rPr>
        <w:t>F</w:t>
      </w:r>
      <w:r>
        <w:rPr>
          <w:rFonts w:ascii="Gill Sans MT" w:eastAsia="Gill Sans MT" w:hAnsi="Gill Sans MT" w:cs="Gill Sans MT"/>
          <w:b/>
          <w:bCs/>
          <w:spacing w:val="-1"/>
          <w:w w:val="85"/>
          <w:sz w:val="28"/>
          <w:szCs w:val="28"/>
        </w:rPr>
        <w:t>uture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85"/>
          <w:sz w:val="28"/>
          <w:szCs w:val="28"/>
        </w:rPr>
        <w:t>Gr</w:t>
      </w:r>
      <w:r>
        <w:rPr>
          <w:rFonts w:ascii="Gill Sans MT" w:eastAsia="Gill Sans MT" w:hAnsi="Gill Sans MT" w:cs="Gill Sans MT"/>
          <w:b/>
          <w:bCs/>
          <w:spacing w:val="-1"/>
          <w:w w:val="85"/>
          <w:sz w:val="28"/>
          <w:szCs w:val="28"/>
        </w:rPr>
        <w:t>ant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85"/>
          <w:sz w:val="28"/>
          <w:szCs w:val="28"/>
        </w:rPr>
        <w:t>Scheme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85"/>
          <w:sz w:val="28"/>
          <w:szCs w:val="28"/>
        </w:rPr>
        <w:t>will</w:t>
      </w:r>
      <w:r>
        <w:rPr>
          <w:rFonts w:ascii="Gill Sans MT" w:eastAsia="Gill Sans MT" w:hAnsi="Gill Sans MT" w:cs="Gill Sans MT"/>
          <w:b/>
          <w:bCs/>
          <w:spacing w:val="-13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3"/>
          <w:w w:val="85"/>
          <w:sz w:val="28"/>
          <w:szCs w:val="28"/>
        </w:rPr>
        <w:t>award</w:t>
      </w:r>
      <w:r>
        <w:rPr>
          <w:rFonts w:ascii="Gill Sans MT" w:eastAsia="Gill Sans MT" w:hAnsi="Gill Sans MT" w:cs="Gill Sans MT"/>
          <w:b/>
          <w:bCs/>
          <w:spacing w:val="-12"/>
          <w:w w:val="8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85"/>
          <w:sz w:val="28"/>
          <w:szCs w:val="28"/>
        </w:rPr>
        <w:t>grants</w:t>
      </w:r>
      <w:r>
        <w:rPr>
          <w:rFonts w:ascii="Gill Sans MT" w:eastAsia="Gill Sans MT" w:hAnsi="Gill Sans MT" w:cs="Gill Sans MT"/>
          <w:b/>
          <w:bCs/>
          <w:spacing w:val="23"/>
          <w:w w:val="9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to</w:t>
      </w:r>
      <w:r>
        <w:rPr>
          <w:rFonts w:ascii="Gill Sans MT" w:eastAsia="Gill Sans MT" w:hAnsi="Gill Sans MT" w:cs="Gill Sans MT"/>
          <w:b/>
          <w:bCs/>
          <w:spacing w:val="-45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successful</w:t>
      </w:r>
      <w:r>
        <w:rPr>
          <w:rFonts w:ascii="Gill Sans MT" w:eastAsia="Gill Sans MT" w:hAnsi="Gill Sans MT" w:cs="Gill Sans MT"/>
          <w:b/>
          <w:bCs/>
          <w:spacing w:val="-45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90"/>
          <w:sz w:val="28"/>
          <w:szCs w:val="28"/>
        </w:rPr>
        <w:t>applications</w:t>
      </w:r>
      <w:r>
        <w:rPr>
          <w:rFonts w:ascii="Gill Sans MT" w:eastAsia="Gill Sans MT" w:hAnsi="Gill Sans MT" w:cs="Gill Sans MT"/>
          <w:b/>
          <w:bCs/>
          <w:spacing w:val="-44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3"/>
          <w:w w:val="90"/>
          <w:sz w:val="28"/>
          <w:szCs w:val="28"/>
        </w:rPr>
        <w:t>by</w:t>
      </w:r>
      <w:r>
        <w:rPr>
          <w:rFonts w:ascii="Gill Sans MT" w:eastAsia="Gill Sans MT" w:hAnsi="Gill Sans MT" w:cs="Gill Sans MT"/>
          <w:b/>
          <w:bCs/>
          <w:spacing w:val="-45"/>
          <w:w w:val="90"/>
          <w:sz w:val="28"/>
          <w:szCs w:val="28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bCs/>
          <w:spacing w:val="-3"/>
          <w:w w:val="90"/>
          <w:sz w:val="28"/>
          <w:szCs w:val="28"/>
        </w:rPr>
        <w:t>clubCREATE</w:t>
      </w:r>
      <w:proofErr w:type="spellEnd"/>
      <w:r>
        <w:rPr>
          <w:rFonts w:ascii="Gill Sans MT" w:eastAsia="Gill Sans MT" w:hAnsi="Gill Sans MT" w:cs="Gill Sans MT"/>
          <w:b/>
          <w:bCs/>
          <w:spacing w:val="-45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members</w:t>
      </w:r>
      <w:r>
        <w:rPr>
          <w:rFonts w:ascii="Gill Sans MT" w:eastAsia="Gill Sans MT" w:hAnsi="Gill Sans MT" w:cs="Gill Sans MT"/>
          <w:b/>
          <w:bCs/>
          <w:spacing w:val="-45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aged</w:t>
      </w:r>
      <w:r>
        <w:rPr>
          <w:rFonts w:ascii="Gill Sans MT" w:eastAsia="Gill Sans MT" w:hAnsi="Gill Sans MT" w:cs="Gill Sans MT"/>
          <w:b/>
          <w:bCs/>
          <w:spacing w:val="27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15</w:t>
      </w:r>
      <w:r>
        <w:rPr>
          <w:rFonts w:ascii="Gill Sans MT" w:eastAsia="Gill Sans MT" w:hAnsi="Gill Sans MT" w:cs="Gill Sans MT"/>
          <w:b/>
          <w:bCs/>
          <w:spacing w:val="-37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–</w:t>
      </w:r>
      <w:r>
        <w:rPr>
          <w:rFonts w:ascii="Gill Sans MT" w:eastAsia="Gill Sans MT" w:hAnsi="Gill Sans MT" w:cs="Gill Sans MT"/>
          <w:b/>
          <w:bCs/>
          <w:spacing w:val="-36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2"/>
          <w:w w:val="90"/>
          <w:sz w:val="28"/>
          <w:szCs w:val="28"/>
        </w:rPr>
        <w:t>25</w:t>
      </w:r>
      <w:r>
        <w:rPr>
          <w:rFonts w:ascii="Gill Sans MT" w:eastAsia="Gill Sans MT" w:hAnsi="Gill Sans MT" w:cs="Gill Sans MT"/>
          <w:b/>
          <w:bCs/>
          <w:spacing w:val="-37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y</w:t>
      </w:r>
      <w:r>
        <w:rPr>
          <w:rFonts w:ascii="Gill Sans MT" w:eastAsia="Gill Sans MT" w:hAnsi="Gill Sans MT" w:cs="Gill Sans MT"/>
          <w:b/>
          <w:bCs/>
          <w:spacing w:val="-3"/>
          <w:w w:val="90"/>
          <w:sz w:val="28"/>
          <w:szCs w:val="28"/>
        </w:rPr>
        <w:t>ear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s</w:t>
      </w:r>
      <w:r>
        <w:rPr>
          <w:rFonts w:ascii="Gill Sans MT" w:eastAsia="Gill Sans MT" w:hAnsi="Gill Sans MT" w:cs="Gill Sans MT"/>
          <w:b/>
          <w:bCs/>
          <w:spacing w:val="-36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with</w:t>
      </w:r>
      <w:r>
        <w:rPr>
          <w:rFonts w:ascii="Gill Sans MT" w:eastAsia="Gill Sans MT" w:hAnsi="Gill Sans MT" w:cs="Gill Sans MT"/>
          <w:b/>
          <w:bCs/>
          <w:spacing w:val="-36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8"/>
          <w:szCs w:val="28"/>
        </w:rPr>
        <w:t>a</w:t>
      </w:r>
      <w:r>
        <w:rPr>
          <w:rFonts w:ascii="Gill Sans MT" w:eastAsia="Gill Sans MT" w:hAnsi="Gill Sans MT" w:cs="Gill Sans MT"/>
          <w:b/>
          <w:bCs/>
          <w:spacing w:val="-37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90"/>
          <w:sz w:val="28"/>
          <w:szCs w:val="28"/>
        </w:rPr>
        <w:t>s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t</w:t>
      </w:r>
      <w:r>
        <w:rPr>
          <w:rFonts w:ascii="Gill Sans MT" w:eastAsia="Gill Sans MT" w:hAnsi="Gill Sans MT" w:cs="Gill Sans MT"/>
          <w:b/>
          <w:bCs/>
          <w:spacing w:val="-1"/>
          <w:w w:val="90"/>
          <w:sz w:val="28"/>
          <w:szCs w:val="28"/>
        </w:rPr>
        <w:t>a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tutory</w:t>
      </w:r>
      <w:r>
        <w:rPr>
          <w:rFonts w:ascii="Gill Sans MT" w:eastAsia="Gill Sans MT" w:hAnsi="Gill Sans MT" w:cs="Gill Sans MT"/>
          <w:b/>
          <w:bCs/>
          <w:spacing w:val="-36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care</w:t>
      </w:r>
      <w:r>
        <w:rPr>
          <w:rFonts w:ascii="Gill Sans MT" w:eastAsia="Gill Sans MT" w:hAnsi="Gill Sans MT" w:cs="Gill Sans MT"/>
          <w:b/>
          <w:bCs/>
          <w:spacing w:val="-37"/>
          <w:w w:val="9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e</w:t>
      </w:r>
      <w:r>
        <w:rPr>
          <w:rFonts w:ascii="Gill Sans MT" w:eastAsia="Gill Sans MT" w:hAnsi="Gill Sans MT" w:cs="Gill Sans MT"/>
          <w:b/>
          <w:bCs/>
          <w:spacing w:val="-1"/>
          <w:w w:val="90"/>
          <w:sz w:val="28"/>
          <w:szCs w:val="28"/>
        </w:rPr>
        <w:t>xp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8"/>
          <w:szCs w:val="28"/>
        </w:rPr>
        <w:t>erience.</w:t>
      </w:r>
    </w:p>
    <w:p w14:paraId="4102B54E" w14:textId="77777777" w:rsidR="00A477CC" w:rsidRDefault="006D0F20">
      <w:pPr>
        <w:spacing w:before="162"/>
        <w:ind w:left="17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z w:val="20"/>
        </w:rPr>
        <w:t>The</w:t>
      </w:r>
      <w:r>
        <w:rPr>
          <w:rFonts w:ascii="Arial Narrow"/>
          <w:spacing w:val="6"/>
          <w:sz w:val="20"/>
        </w:rPr>
        <w:t xml:space="preserve"> </w:t>
      </w:r>
      <w:r>
        <w:rPr>
          <w:rFonts w:ascii="Arial Narrow"/>
          <w:spacing w:val="-1"/>
          <w:sz w:val="20"/>
        </w:rPr>
        <w:t>current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1"/>
          <w:sz w:val="20"/>
        </w:rPr>
        <w:t>c</w:t>
      </w:r>
      <w:r>
        <w:rPr>
          <w:rFonts w:ascii="Arial Narrow"/>
          <w:spacing w:val="-2"/>
          <w:sz w:val="20"/>
        </w:rPr>
        <w:t>a</w:t>
      </w:r>
      <w:r>
        <w:rPr>
          <w:rFonts w:ascii="Arial Narrow"/>
          <w:spacing w:val="-1"/>
          <w:sz w:val="20"/>
        </w:rPr>
        <w:t>tegorie</w:t>
      </w:r>
      <w:r>
        <w:rPr>
          <w:rFonts w:ascii="Arial Narrow"/>
          <w:spacing w:val="-2"/>
          <w:sz w:val="20"/>
        </w:rPr>
        <w:t>s</w:t>
      </w:r>
      <w:r>
        <w:rPr>
          <w:rFonts w:ascii="Arial Narrow"/>
          <w:spacing w:val="6"/>
          <w:sz w:val="20"/>
        </w:rPr>
        <w:t xml:space="preserve"> </w:t>
      </w:r>
      <w:r>
        <w:rPr>
          <w:rFonts w:ascii="Arial Narrow"/>
          <w:sz w:val="20"/>
        </w:rPr>
        <w:t>of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z w:val="20"/>
        </w:rPr>
        <w:t>the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3"/>
          <w:sz w:val="20"/>
        </w:rPr>
        <w:t>CREA</w:t>
      </w:r>
      <w:r>
        <w:rPr>
          <w:rFonts w:ascii="Arial Narrow"/>
          <w:spacing w:val="-2"/>
          <w:sz w:val="20"/>
        </w:rPr>
        <w:t>TE</w:t>
      </w:r>
      <w:r>
        <w:rPr>
          <w:rFonts w:ascii="Arial Narrow"/>
          <w:spacing w:val="6"/>
          <w:sz w:val="20"/>
        </w:rPr>
        <w:t xml:space="preserve"> </w:t>
      </w:r>
      <w:r>
        <w:rPr>
          <w:rFonts w:ascii="Arial Narrow"/>
          <w:spacing w:val="-4"/>
          <w:sz w:val="20"/>
        </w:rPr>
        <w:t>Y</w:t>
      </w:r>
      <w:r>
        <w:rPr>
          <w:rFonts w:ascii="Arial Narrow"/>
          <w:spacing w:val="-3"/>
          <w:sz w:val="20"/>
        </w:rPr>
        <w:t>our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2"/>
          <w:sz w:val="20"/>
        </w:rPr>
        <w:t>F</w:t>
      </w:r>
      <w:r>
        <w:rPr>
          <w:rFonts w:ascii="Arial Narrow"/>
          <w:spacing w:val="-1"/>
          <w:sz w:val="20"/>
        </w:rPr>
        <w:t>utur</w:t>
      </w:r>
      <w:r>
        <w:rPr>
          <w:rFonts w:ascii="Arial Narrow"/>
          <w:spacing w:val="-2"/>
          <w:sz w:val="20"/>
        </w:rPr>
        <w:t>e</w:t>
      </w:r>
      <w:r>
        <w:rPr>
          <w:rFonts w:ascii="Arial Narrow"/>
          <w:spacing w:val="6"/>
          <w:sz w:val="20"/>
        </w:rPr>
        <w:t xml:space="preserve"> </w:t>
      </w:r>
      <w:r>
        <w:rPr>
          <w:rFonts w:ascii="Arial Narrow"/>
          <w:spacing w:val="-2"/>
          <w:sz w:val="20"/>
        </w:rPr>
        <w:t>Gr</w:t>
      </w:r>
      <w:r>
        <w:rPr>
          <w:rFonts w:ascii="Arial Narrow"/>
          <w:spacing w:val="-1"/>
          <w:sz w:val="20"/>
        </w:rPr>
        <w:t>ant</w:t>
      </w:r>
      <w:r>
        <w:rPr>
          <w:rFonts w:ascii="Arial Narrow"/>
          <w:spacing w:val="-2"/>
          <w:sz w:val="20"/>
        </w:rPr>
        <w:t>s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1"/>
          <w:sz w:val="20"/>
        </w:rPr>
        <w:t>ar</w:t>
      </w:r>
      <w:r>
        <w:rPr>
          <w:rFonts w:ascii="Arial Narrow"/>
          <w:spacing w:val="-2"/>
          <w:sz w:val="20"/>
        </w:rPr>
        <w:t>e:</w:t>
      </w:r>
    </w:p>
    <w:p w14:paraId="1FF25465" w14:textId="77777777" w:rsidR="00A477CC" w:rsidRDefault="00A477CC">
      <w:pPr>
        <w:spacing w:before="1"/>
        <w:rPr>
          <w:rFonts w:ascii="Arial Narrow" w:eastAsia="Arial Narrow" w:hAnsi="Arial Narrow" w:cs="Arial Narrow"/>
          <w:sz w:val="23"/>
          <w:szCs w:val="23"/>
        </w:rPr>
      </w:pPr>
    </w:p>
    <w:p w14:paraId="2E9C5F1D" w14:textId="694A5754" w:rsidR="00A477CC" w:rsidRDefault="004626FD">
      <w:pPr>
        <w:spacing w:line="40" w:lineRule="atLeast"/>
        <w:ind w:left="377"/>
        <w:rPr>
          <w:rFonts w:ascii="Arial Narrow" w:eastAsia="Arial Narrow" w:hAnsi="Arial Narrow" w:cs="Arial Narrow"/>
          <w:sz w:val="4"/>
          <w:szCs w:val="4"/>
        </w:rPr>
      </w:pPr>
      <w:r>
        <w:rPr>
          <w:rFonts w:ascii="Arial Narrow" w:eastAsia="Arial Narrow" w:hAnsi="Arial Narrow" w:cs="Arial Narrow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2B6F4B28" wp14:editId="3C782C5A">
                <wp:extent cx="5209540" cy="25400"/>
                <wp:effectExtent l="3810" t="7620" r="6350" b="5080"/>
                <wp:docPr id="24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5400"/>
                          <a:chOff x="0" y="0"/>
                          <a:chExt cx="8204" cy="40"/>
                        </a:xfrm>
                      </wpg:grpSpPr>
                      <wpg:grpSp>
                        <wpg:cNvPr id="246" name="Group 16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8164" cy="2"/>
                            <a:chOff x="20" y="20"/>
                            <a:chExt cx="8164" cy="2"/>
                          </a:xfrm>
                        </wpg:grpSpPr>
                        <wps:wsp>
                          <wps:cNvPr id="247" name="Freeform 17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16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8164"/>
                                <a:gd name="T2" fmla="+- 0 8184 20"/>
                                <a:gd name="T3" fmla="*/ T2 w 8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4">
                                  <a:moveTo>
                                    <a:pt x="0" y="0"/>
                                  </a:move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B61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35A258" id="Group 168" o:spid="_x0000_s1026" style="width:410.2pt;height:2pt;mso-position-horizontal-relative:char;mso-position-vertical-relative:line" coordsize="820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">
                <v:group id="Group 169" o:spid="_x0000_s1027" style="position:absolute;left:20;top:20;width:8164;height:2" coordorigin="20,20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70" o:spid="_x0000_s1028" style="position:absolute;left:20;top:20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XiMMA&#10;AADcAAAADwAAAGRycy9kb3ducmV2LnhtbESPT4vCMBTE74LfITxhL7KmK2KlGkUWFvYk+Ofi7dm8&#10;bYvJS7eJGr+9EQSPw8z8hlmsojXiSp1vHCv4GmUgiEunG64UHPY/nzMQPiBrNI5JwZ08rJb93gIL&#10;7W68pesuVCJB2BeooA6hLaT0ZU0W/ci1xMn7c53FkGRXSd3hLcGtkeMsm0qLDaeFGlv6rqk87y42&#10;UU6UH4ebmJ+OhtZmmG/l/yUq9TGI6zmIQDG8w6/2r1YwnuT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XiMMAAADcAAAADwAAAAAAAAAAAAAAAACYAgAAZHJzL2Rv&#10;d25yZXYueG1sUEsFBgAAAAAEAAQA9QAAAIgDAAAAAA==&#10;" path="m,l8164,e" filled="f" strokecolor="#5b6190" strokeweight="2pt">
                    <v:path arrowok="t" o:connecttype="custom" o:connectlocs="0,0;8164,0" o:connectangles="0,0"/>
                  </v:shape>
                </v:group>
                <w10:anchorlock/>
              </v:group>
            </w:pict>
          </mc:Fallback>
        </mc:AlternateContent>
      </w:r>
    </w:p>
    <w:p w14:paraId="3FF9ACC2" w14:textId="77777777" w:rsidR="00A477CC" w:rsidRDefault="006D0F20">
      <w:pPr>
        <w:numPr>
          <w:ilvl w:val="0"/>
          <w:numId w:val="6"/>
        </w:numPr>
        <w:tabs>
          <w:tab w:val="left" w:pos="851"/>
        </w:tabs>
        <w:spacing w:before="108"/>
        <w:ind w:hanging="453"/>
        <w:rPr>
          <w:rFonts w:ascii="Gill Sans MT" w:eastAsia="Gill Sans MT" w:hAnsi="Gill Sans MT" w:cs="Gill Sans MT"/>
          <w:sz w:val="34"/>
          <w:szCs w:val="34"/>
        </w:rPr>
      </w:pPr>
      <w:r>
        <w:rPr>
          <w:rFonts w:ascii="Gill Sans MT"/>
          <w:b/>
          <w:color w:val="5B6190"/>
          <w:spacing w:val="-4"/>
          <w:w w:val="75"/>
          <w:sz w:val="34"/>
        </w:rPr>
        <w:t>EDUC</w:t>
      </w:r>
      <w:r>
        <w:rPr>
          <w:rFonts w:ascii="Gill Sans MT"/>
          <w:b/>
          <w:color w:val="5B6190"/>
          <w:spacing w:val="-3"/>
          <w:w w:val="75"/>
          <w:sz w:val="34"/>
        </w:rPr>
        <w:t>ATION</w:t>
      </w:r>
      <w:r>
        <w:rPr>
          <w:rFonts w:ascii="Gill Sans MT"/>
          <w:b/>
          <w:color w:val="5B6190"/>
          <w:spacing w:val="44"/>
          <w:w w:val="75"/>
          <w:sz w:val="34"/>
        </w:rPr>
        <w:t xml:space="preserve"> </w:t>
      </w:r>
      <w:r>
        <w:rPr>
          <w:rFonts w:ascii="Gill Sans MT"/>
          <w:b/>
          <w:color w:val="5B6190"/>
          <w:w w:val="75"/>
          <w:sz w:val="34"/>
        </w:rPr>
        <w:t>AND</w:t>
      </w:r>
      <w:r>
        <w:rPr>
          <w:rFonts w:ascii="Gill Sans MT"/>
          <w:b/>
          <w:color w:val="5B6190"/>
          <w:spacing w:val="45"/>
          <w:w w:val="75"/>
          <w:sz w:val="34"/>
        </w:rPr>
        <w:t xml:space="preserve"> </w:t>
      </w:r>
      <w:r>
        <w:rPr>
          <w:rFonts w:ascii="Gill Sans MT"/>
          <w:b/>
          <w:color w:val="5B6190"/>
          <w:w w:val="75"/>
          <w:sz w:val="34"/>
        </w:rPr>
        <w:t>TRAINING</w:t>
      </w:r>
      <w:r>
        <w:rPr>
          <w:rFonts w:ascii="Gill Sans MT"/>
          <w:b/>
          <w:color w:val="5B6190"/>
          <w:spacing w:val="45"/>
          <w:w w:val="75"/>
          <w:sz w:val="34"/>
        </w:rPr>
        <w:t xml:space="preserve"> </w:t>
      </w:r>
      <w:r>
        <w:rPr>
          <w:rFonts w:ascii="Gill Sans MT"/>
          <w:b/>
          <w:color w:val="5B6190"/>
          <w:w w:val="75"/>
          <w:sz w:val="34"/>
        </w:rPr>
        <w:t>GRANT</w:t>
      </w:r>
    </w:p>
    <w:p w14:paraId="6865646B" w14:textId="77777777" w:rsidR="00A477CC" w:rsidRDefault="006D0F20">
      <w:pPr>
        <w:spacing w:before="71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sz w:val="20"/>
        </w:rPr>
        <w:t>C</w:t>
      </w:r>
      <w:r>
        <w:rPr>
          <w:rFonts w:ascii="Arial Narrow"/>
          <w:spacing w:val="-1"/>
          <w:sz w:val="20"/>
        </w:rPr>
        <w:t>ONDITIONS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z w:val="20"/>
        </w:rPr>
        <w:t>OF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pacing w:val="-2"/>
          <w:sz w:val="20"/>
        </w:rPr>
        <w:t>GRANT</w:t>
      </w:r>
      <w:r>
        <w:rPr>
          <w:rFonts w:ascii="Arial Narrow"/>
          <w:spacing w:val="-4"/>
          <w:sz w:val="20"/>
        </w:rPr>
        <w:t>:</w:t>
      </w:r>
    </w:p>
    <w:p w14:paraId="14CA43D3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w w:val="105"/>
          <w:sz w:val="20"/>
        </w:rPr>
        <w:t>Minimum</w:t>
      </w:r>
      <w:r>
        <w:rPr>
          <w:rFonts w:ascii="Arial Narrow"/>
          <w:spacing w:val="-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$300</w:t>
      </w:r>
      <w:r>
        <w:rPr>
          <w:rFonts w:ascii="Arial Narrow"/>
          <w:spacing w:val="-4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to</w:t>
      </w:r>
      <w:r>
        <w:rPr>
          <w:rFonts w:ascii="Arial Narrow"/>
          <w:spacing w:val="-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</w:t>
      </w:r>
      <w:r>
        <w:rPr>
          <w:rFonts w:ascii="Arial Narrow"/>
          <w:spacing w:val="-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maximum</w:t>
      </w:r>
      <w:r>
        <w:rPr>
          <w:rFonts w:ascii="Arial Narrow"/>
          <w:spacing w:val="-4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grant</w:t>
      </w:r>
      <w:r>
        <w:rPr>
          <w:rFonts w:ascii="Arial Narrow"/>
          <w:spacing w:val="-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of</w:t>
      </w:r>
      <w:r>
        <w:rPr>
          <w:rFonts w:ascii="Arial Narrow"/>
          <w:spacing w:val="-4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$3,</w:t>
      </w:r>
      <w:r>
        <w:rPr>
          <w:rFonts w:ascii="Arial Narrow"/>
          <w:spacing w:val="-1"/>
          <w:w w:val="105"/>
          <w:sz w:val="20"/>
        </w:rPr>
        <w:t>000</w:t>
      </w:r>
    </w:p>
    <w:p w14:paraId="2E98BF29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w w:val="105"/>
          <w:sz w:val="20"/>
        </w:rPr>
        <w:t>E</w:t>
      </w:r>
      <w:r>
        <w:rPr>
          <w:rFonts w:ascii="Arial Narrow"/>
          <w:spacing w:val="-1"/>
          <w:w w:val="105"/>
          <w:sz w:val="20"/>
        </w:rPr>
        <w:t>duc</w:t>
      </w:r>
      <w:r>
        <w:rPr>
          <w:rFonts w:ascii="Arial Narrow"/>
          <w:spacing w:val="-2"/>
          <w:w w:val="105"/>
          <w:sz w:val="20"/>
        </w:rPr>
        <w:t>a</w:t>
      </w:r>
      <w:r>
        <w:rPr>
          <w:rFonts w:ascii="Arial Narrow"/>
          <w:spacing w:val="-1"/>
          <w:w w:val="105"/>
          <w:sz w:val="20"/>
        </w:rPr>
        <w:t>tion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and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training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can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include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cour</w:t>
      </w:r>
      <w:r>
        <w:rPr>
          <w:rFonts w:ascii="Arial Narrow"/>
          <w:spacing w:val="-2"/>
          <w:w w:val="105"/>
          <w:sz w:val="20"/>
        </w:rPr>
        <w:t>ses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vo</w:t>
      </w:r>
      <w:r>
        <w:rPr>
          <w:rFonts w:ascii="Arial Narrow"/>
          <w:spacing w:val="-2"/>
          <w:w w:val="105"/>
          <w:sz w:val="20"/>
        </w:rPr>
        <w:t>ca</w:t>
      </w:r>
      <w:r>
        <w:rPr>
          <w:rFonts w:ascii="Arial Narrow"/>
          <w:spacing w:val="-1"/>
          <w:w w:val="105"/>
          <w:sz w:val="20"/>
        </w:rPr>
        <w:t>tional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educa</w:t>
      </w:r>
      <w:r>
        <w:rPr>
          <w:rFonts w:ascii="Arial Narrow"/>
          <w:spacing w:val="-1"/>
          <w:w w:val="105"/>
          <w:sz w:val="20"/>
        </w:rPr>
        <w:t>tion</w:t>
      </w:r>
    </w:p>
    <w:p w14:paraId="34EA42A4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w w:val="105"/>
          <w:sz w:val="20"/>
        </w:rPr>
        <w:t>F</w:t>
      </w:r>
      <w:r>
        <w:rPr>
          <w:rFonts w:ascii="Arial Narrow"/>
          <w:spacing w:val="-1"/>
          <w:w w:val="105"/>
          <w:sz w:val="20"/>
        </w:rPr>
        <w:t>unds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will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issued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eligible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quot</w:t>
      </w:r>
      <w:r>
        <w:rPr>
          <w:rFonts w:ascii="Arial Narrow"/>
          <w:spacing w:val="-2"/>
          <w:w w:val="105"/>
          <w:sz w:val="20"/>
        </w:rPr>
        <w:t>es</w:t>
      </w:r>
      <w:r>
        <w:rPr>
          <w:rFonts w:ascii="Arial Narrow"/>
          <w:spacing w:val="-1"/>
          <w:w w:val="105"/>
          <w:sz w:val="20"/>
        </w:rPr>
        <w:t>/inv</w:t>
      </w:r>
      <w:r>
        <w:rPr>
          <w:rFonts w:ascii="Arial Narrow"/>
          <w:spacing w:val="-2"/>
          <w:w w:val="105"/>
          <w:sz w:val="20"/>
        </w:rPr>
        <w:t>oices</w:t>
      </w:r>
    </w:p>
    <w:p w14:paraId="1A0B50A4" w14:textId="77777777" w:rsidR="00A477CC" w:rsidRDefault="006D0F20">
      <w:pPr>
        <w:spacing w:before="107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w w:val="105"/>
          <w:sz w:val="20"/>
        </w:rPr>
        <w:t>F</w:t>
      </w:r>
      <w:r>
        <w:rPr>
          <w:rFonts w:ascii="Arial Narrow"/>
          <w:spacing w:val="-1"/>
          <w:w w:val="105"/>
          <w:sz w:val="20"/>
        </w:rPr>
        <w:t>unds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can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used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educa</w:t>
      </w:r>
      <w:r>
        <w:rPr>
          <w:rFonts w:ascii="Arial Narrow"/>
          <w:spacing w:val="-1"/>
          <w:w w:val="105"/>
          <w:sz w:val="20"/>
        </w:rPr>
        <w:t>tional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/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training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cour</w:t>
      </w:r>
      <w:r>
        <w:rPr>
          <w:rFonts w:ascii="Arial Narrow"/>
          <w:spacing w:val="-2"/>
          <w:w w:val="105"/>
          <w:sz w:val="20"/>
        </w:rPr>
        <w:t>ses,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tuition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</w:t>
      </w:r>
      <w:r>
        <w:rPr>
          <w:rFonts w:ascii="Arial Narrow"/>
          <w:spacing w:val="-2"/>
          <w:w w:val="105"/>
          <w:sz w:val="20"/>
        </w:rPr>
        <w:t>ees,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or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equipment/book</w:t>
      </w:r>
      <w:r>
        <w:rPr>
          <w:rFonts w:ascii="Arial Narrow"/>
          <w:spacing w:val="-2"/>
          <w:w w:val="105"/>
          <w:sz w:val="20"/>
        </w:rPr>
        <w:t>s</w:t>
      </w:r>
      <w:r>
        <w:rPr>
          <w:rFonts w:ascii="Arial Narrow"/>
          <w:spacing w:val="-17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and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r</w:t>
      </w:r>
      <w:r>
        <w:rPr>
          <w:rFonts w:ascii="Arial Narrow"/>
          <w:spacing w:val="-2"/>
          <w:w w:val="105"/>
          <w:sz w:val="20"/>
        </w:rPr>
        <w:t>esources.</w:t>
      </w:r>
    </w:p>
    <w:p w14:paraId="3F216CDC" w14:textId="77777777" w:rsidR="00A477CC" w:rsidRDefault="006D0F20">
      <w:pPr>
        <w:spacing w:before="50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z w:val="20"/>
        </w:rPr>
        <w:t xml:space="preserve">This </w:t>
      </w:r>
      <w:r>
        <w:rPr>
          <w:rFonts w:ascii="Arial Narrow"/>
          <w:spacing w:val="-1"/>
          <w:sz w:val="20"/>
        </w:rPr>
        <w:t>c</w:t>
      </w:r>
      <w:r>
        <w:rPr>
          <w:rFonts w:ascii="Arial Narrow"/>
          <w:spacing w:val="-2"/>
          <w:sz w:val="20"/>
        </w:rPr>
        <w:t>a</w:t>
      </w:r>
      <w:r>
        <w:rPr>
          <w:rFonts w:ascii="Arial Narrow"/>
          <w:spacing w:val="-1"/>
          <w:sz w:val="20"/>
        </w:rPr>
        <w:t>tegory</w:t>
      </w:r>
      <w:r>
        <w:rPr>
          <w:rFonts w:ascii="Arial Narrow"/>
          <w:sz w:val="20"/>
        </w:rPr>
        <w:t xml:space="preserve"> also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z w:val="20"/>
        </w:rPr>
        <w:t>includes dance,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pacing w:val="-1"/>
          <w:sz w:val="20"/>
        </w:rPr>
        <w:t>dr</w:t>
      </w:r>
      <w:r>
        <w:rPr>
          <w:rFonts w:ascii="Arial Narrow"/>
          <w:spacing w:val="-2"/>
          <w:sz w:val="20"/>
        </w:rPr>
        <w:t>ama,</w:t>
      </w:r>
      <w:r>
        <w:rPr>
          <w:rFonts w:ascii="Arial Narrow"/>
          <w:sz w:val="20"/>
        </w:rPr>
        <w:t xml:space="preserve"> </w:t>
      </w:r>
      <w:r>
        <w:rPr>
          <w:rFonts w:ascii="Arial Narrow"/>
          <w:spacing w:val="-1"/>
          <w:sz w:val="20"/>
        </w:rPr>
        <w:t>art</w:t>
      </w:r>
      <w:r>
        <w:rPr>
          <w:rFonts w:ascii="Arial Narrow"/>
          <w:spacing w:val="-2"/>
          <w:sz w:val="20"/>
        </w:rPr>
        <w:t>,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z w:val="20"/>
        </w:rPr>
        <w:t>music lessons,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pacing w:val="-2"/>
          <w:sz w:val="20"/>
        </w:rPr>
        <w:t>hair</w:t>
      </w:r>
      <w:r>
        <w:rPr>
          <w:rFonts w:ascii="Arial Narrow"/>
          <w:spacing w:val="-4"/>
          <w:sz w:val="20"/>
        </w:rPr>
        <w:t>,</w:t>
      </w:r>
      <w:r>
        <w:rPr>
          <w:rFonts w:ascii="Arial Narrow"/>
          <w:sz w:val="20"/>
        </w:rPr>
        <w:t xml:space="preserve"> beauty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z w:val="20"/>
        </w:rPr>
        <w:t xml:space="preserve">and </w:t>
      </w:r>
      <w:r>
        <w:rPr>
          <w:rFonts w:ascii="Arial Narrow"/>
          <w:spacing w:val="-1"/>
          <w:sz w:val="20"/>
        </w:rPr>
        <w:t>other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z w:val="20"/>
        </w:rPr>
        <w:t>similar types</w:t>
      </w:r>
      <w:r>
        <w:rPr>
          <w:rFonts w:ascii="Arial Narrow"/>
          <w:spacing w:val="1"/>
          <w:sz w:val="20"/>
        </w:rPr>
        <w:t xml:space="preserve"> </w:t>
      </w:r>
      <w:r>
        <w:rPr>
          <w:rFonts w:ascii="Arial Narrow"/>
          <w:sz w:val="20"/>
        </w:rPr>
        <w:t xml:space="preserve">of </w:t>
      </w:r>
      <w:r>
        <w:rPr>
          <w:rFonts w:ascii="Arial Narrow"/>
          <w:spacing w:val="-1"/>
          <w:sz w:val="20"/>
        </w:rPr>
        <w:t>cour</w:t>
      </w:r>
      <w:r>
        <w:rPr>
          <w:rFonts w:ascii="Arial Narrow"/>
          <w:spacing w:val="-2"/>
          <w:sz w:val="20"/>
        </w:rPr>
        <w:t>ses.</w:t>
      </w:r>
    </w:p>
    <w:p w14:paraId="005A0021" w14:textId="77777777" w:rsidR="00A477CC" w:rsidRDefault="00A477CC">
      <w:pPr>
        <w:spacing w:before="11"/>
        <w:rPr>
          <w:rFonts w:ascii="Arial Narrow" w:eastAsia="Arial Narrow" w:hAnsi="Arial Narrow" w:cs="Arial Narrow"/>
          <w:sz w:val="15"/>
          <w:szCs w:val="15"/>
        </w:rPr>
      </w:pPr>
    </w:p>
    <w:p w14:paraId="17C39B0D" w14:textId="04F260F4" w:rsidR="00A477CC" w:rsidRDefault="004626FD">
      <w:pPr>
        <w:spacing w:line="40" w:lineRule="atLeast"/>
        <w:ind w:left="377"/>
        <w:rPr>
          <w:rFonts w:ascii="Arial Narrow" w:eastAsia="Arial Narrow" w:hAnsi="Arial Narrow" w:cs="Arial Narrow"/>
          <w:sz w:val="4"/>
          <w:szCs w:val="4"/>
        </w:rPr>
      </w:pPr>
      <w:r>
        <w:rPr>
          <w:rFonts w:ascii="Arial Narrow" w:eastAsia="Arial Narrow" w:hAnsi="Arial Narrow" w:cs="Arial Narrow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719FE469" wp14:editId="08998790">
                <wp:extent cx="5209540" cy="25400"/>
                <wp:effectExtent l="3810" t="0" r="6350" b="3175"/>
                <wp:docPr id="24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5400"/>
                          <a:chOff x="0" y="0"/>
                          <a:chExt cx="8204" cy="40"/>
                        </a:xfrm>
                      </wpg:grpSpPr>
                      <wpg:grpSp>
                        <wpg:cNvPr id="243" name="Group 16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8164" cy="2"/>
                            <a:chOff x="20" y="20"/>
                            <a:chExt cx="8164" cy="2"/>
                          </a:xfrm>
                        </wpg:grpSpPr>
                        <wps:wsp>
                          <wps:cNvPr id="244" name="Freeform 16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16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8164"/>
                                <a:gd name="T2" fmla="+- 0 8184 20"/>
                                <a:gd name="T3" fmla="*/ T2 w 8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4">
                                  <a:moveTo>
                                    <a:pt x="0" y="0"/>
                                  </a:move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053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1E98A0" id="Group 165" o:spid="_x0000_s1026" style="width:410.2pt;height:2pt;mso-position-horizontal-relative:char;mso-position-vertical-relative:line" coordsize="820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">
                <v:group id="Group 166" o:spid="_x0000_s1027" style="position:absolute;left:20;top:20;width:8164;height:2" coordorigin="20,20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67" o:spid="_x0000_s1028" style="position:absolute;left:20;top:20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f+MUA&#10;AADcAAAADwAAAGRycy9kb3ducmV2LnhtbESPQWsCMRCF70L/QxihF9FsF7GyGkUKhZ4KWqvXIRk3&#10;i5vJNkl17a9vCgWPjzfve/OW69614kIhNp4VPE0KEMTam4ZrBfuP1/EcREzIBlvPpOBGEdarh8ES&#10;K+OvvKXLLtUiQzhWqMCm1FVSRm3JYZz4jjh7Jx8cpixDLU3Aa4a7VpZFMZMOG84NFjt6saTPu2+X&#10;39gew6Y8zg8j/fNunu0t6s8vrdTjsN8sQCTq0/34P/1mFJTTKfyNyQS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1/4xQAAANwAAAAPAAAAAAAAAAAAAAAAAJgCAABkcnMv&#10;ZG93bnJldi54bWxQSwUGAAAAAAQABAD1AAAAigMAAAAA&#10;" path="m,l8164,e" filled="f" strokecolor="#f0534d" strokeweight="2pt">
                    <v:path arrowok="t" o:connecttype="custom" o:connectlocs="0,0;8164,0" o:connectangles="0,0"/>
                  </v:shape>
                </v:group>
                <w10:anchorlock/>
              </v:group>
            </w:pict>
          </mc:Fallback>
        </mc:AlternateContent>
      </w:r>
    </w:p>
    <w:p w14:paraId="462009E1" w14:textId="77777777" w:rsidR="00A477CC" w:rsidRDefault="006D0F20">
      <w:pPr>
        <w:numPr>
          <w:ilvl w:val="0"/>
          <w:numId w:val="6"/>
        </w:numPr>
        <w:tabs>
          <w:tab w:val="left" w:pos="851"/>
        </w:tabs>
        <w:spacing w:before="94"/>
        <w:ind w:hanging="453"/>
        <w:rPr>
          <w:rFonts w:ascii="Gill Sans MT" w:eastAsia="Gill Sans MT" w:hAnsi="Gill Sans MT" w:cs="Gill Sans MT"/>
          <w:sz w:val="34"/>
          <w:szCs w:val="34"/>
        </w:rPr>
      </w:pPr>
      <w:r>
        <w:rPr>
          <w:rFonts w:ascii="Gill Sans MT"/>
          <w:b/>
          <w:color w:val="F0534D"/>
          <w:w w:val="80"/>
          <w:sz w:val="34"/>
        </w:rPr>
        <w:t>DRIVING</w:t>
      </w:r>
      <w:r>
        <w:rPr>
          <w:rFonts w:ascii="Gill Sans MT"/>
          <w:b/>
          <w:color w:val="F0534D"/>
          <w:spacing w:val="-38"/>
          <w:w w:val="80"/>
          <w:sz w:val="34"/>
        </w:rPr>
        <w:t xml:space="preserve"> </w:t>
      </w:r>
      <w:r>
        <w:rPr>
          <w:rFonts w:ascii="Gill Sans MT"/>
          <w:b/>
          <w:color w:val="F0534D"/>
          <w:w w:val="80"/>
          <w:sz w:val="34"/>
        </w:rPr>
        <w:t>LESSONS</w:t>
      </w:r>
      <w:r>
        <w:rPr>
          <w:rFonts w:ascii="Gill Sans MT"/>
          <w:b/>
          <w:color w:val="F0534D"/>
          <w:spacing w:val="-37"/>
          <w:w w:val="80"/>
          <w:sz w:val="34"/>
        </w:rPr>
        <w:t xml:space="preserve"> </w:t>
      </w:r>
      <w:r>
        <w:rPr>
          <w:rFonts w:ascii="Gill Sans MT"/>
          <w:b/>
          <w:color w:val="F0534D"/>
          <w:w w:val="80"/>
          <w:sz w:val="34"/>
        </w:rPr>
        <w:t>GRANT</w:t>
      </w:r>
    </w:p>
    <w:p w14:paraId="5627E1DF" w14:textId="77777777" w:rsidR="00A477CC" w:rsidRDefault="006D0F20">
      <w:pPr>
        <w:spacing w:before="71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sz w:val="20"/>
        </w:rPr>
        <w:t>C</w:t>
      </w:r>
      <w:r>
        <w:rPr>
          <w:rFonts w:ascii="Arial Narrow"/>
          <w:spacing w:val="-1"/>
          <w:sz w:val="20"/>
        </w:rPr>
        <w:t>ONDITIONS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z w:val="20"/>
        </w:rPr>
        <w:t>OF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pacing w:val="-2"/>
          <w:sz w:val="20"/>
        </w:rPr>
        <w:t>GRANT</w:t>
      </w:r>
      <w:r>
        <w:rPr>
          <w:rFonts w:ascii="Arial Narrow"/>
          <w:spacing w:val="-4"/>
          <w:sz w:val="20"/>
        </w:rPr>
        <w:t>:</w:t>
      </w:r>
    </w:p>
    <w:p w14:paraId="531111F6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w w:val="105"/>
          <w:sz w:val="20"/>
        </w:rPr>
        <w:t>Maximum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grant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of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spacing w:val="-3"/>
          <w:w w:val="105"/>
          <w:sz w:val="20"/>
        </w:rPr>
        <w:t>$1</w:t>
      </w:r>
      <w:r>
        <w:rPr>
          <w:rFonts w:ascii="Arial Narrow"/>
          <w:spacing w:val="-4"/>
          <w:w w:val="105"/>
          <w:sz w:val="20"/>
        </w:rPr>
        <w:t>,</w:t>
      </w:r>
      <w:r>
        <w:rPr>
          <w:rFonts w:ascii="Arial Narrow"/>
          <w:spacing w:val="-2"/>
          <w:w w:val="105"/>
          <w:sz w:val="20"/>
        </w:rPr>
        <w:t>000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to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go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</w:t>
      </w:r>
      <w:r>
        <w:rPr>
          <w:rFonts w:ascii="Arial Narrow"/>
          <w:spacing w:val="-2"/>
          <w:w w:val="105"/>
          <w:sz w:val="20"/>
        </w:rPr>
        <w:t>owards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lessons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and/or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driving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</w:t>
      </w:r>
      <w:r>
        <w:rPr>
          <w:rFonts w:ascii="Arial Narrow"/>
          <w:spacing w:val="-2"/>
          <w:w w:val="105"/>
          <w:sz w:val="20"/>
        </w:rPr>
        <w:t>es</w:t>
      </w:r>
      <w:r>
        <w:rPr>
          <w:rFonts w:ascii="Arial Narrow"/>
          <w:spacing w:val="-1"/>
          <w:w w:val="105"/>
          <w:sz w:val="20"/>
        </w:rPr>
        <w:t>t</w:t>
      </w:r>
      <w:r>
        <w:rPr>
          <w:rFonts w:ascii="Arial Narrow"/>
          <w:spacing w:val="-11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</w:t>
      </w:r>
      <w:r>
        <w:rPr>
          <w:rFonts w:ascii="Arial Narrow"/>
          <w:spacing w:val="-2"/>
          <w:w w:val="105"/>
          <w:sz w:val="20"/>
        </w:rPr>
        <w:t>ees</w:t>
      </w:r>
    </w:p>
    <w:p w14:paraId="50EADE10" w14:textId="6898D0B5" w:rsidR="00A477CC" w:rsidRPr="00E10CCF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b/>
          <w:sz w:val="20"/>
          <w:szCs w:val="20"/>
        </w:rPr>
      </w:pPr>
      <w:r w:rsidRPr="00E10CCF">
        <w:rPr>
          <w:rFonts w:ascii="Arial Narrow"/>
          <w:b/>
          <w:spacing w:val="-1"/>
          <w:w w:val="105"/>
          <w:sz w:val="20"/>
        </w:rPr>
        <w:t>Applicant</w:t>
      </w:r>
      <w:r w:rsidRPr="00E10CCF">
        <w:rPr>
          <w:rFonts w:ascii="Arial Narrow"/>
          <w:b/>
          <w:spacing w:val="-2"/>
          <w:w w:val="105"/>
          <w:sz w:val="20"/>
        </w:rPr>
        <w:t>s</w:t>
      </w:r>
      <w:r w:rsidRPr="00E10CCF">
        <w:rPr>
          <w:rFonts w:ascii="Arial Narrow"/>
          <w:b/>
          <w:spacing w:val="-11"/>
          <w:w w:val="105"/>
          <w:sz w:val="20"/>
        </w:rPr>
        <w:t xml:space="preserve"> </w:t>
      </w:r>
      <w:r w:rsidRPr="00E10CCF">
        <w:rPr>
          <w:rFonts w:ascii="Arial Narrow"/>
          <w:b/>
          <w:spacing w:val="-2"/>
          <w:w w:val="105"/>
          <w:sz w:val="20"/>
        </w:rPr>
        <w:t>mus</w:t>
      </w:r>
      <w:r w:rsidRPr="00E10CCF">
        <w:rPr>
          <w:rFonts w:ascii="Arial Narrow"/>
          <w:b/>
          <w:spacing w:val="-1"/>
          <w:w w:val="105"/>
          <w:sz w:val="20"/>
        </w:rPr>
        <w:t>t</w:t>
      </w:r>
      <w:r w:rsidRPr="00E10CCF">
        <w:rPr>
          <w:rFonts w:ascii="Arial Narrow"/>
          <w:b/>
          <w:spacing w:val="-10"/>
          <w:w w:val="105"/>
          <w:sz w:val="20"/>
        </w:rPr>
        <w:t xml:space="preserve"> </w:t>
      </w:r>
      <w:r w:rsidRPr="00E10CCF">
        <w:rPr>
          <w:rFonts w:ascii="Arial Narrow"/>
          <w:b/>
          <w:w w:val="105"/>
          <w:sz w:val="20"/>
        </w:rPr>
        <w:t>hold</w:t>
      </w:r>
      <w:r w:rsidRPr="00E10CCF">
        <w:rPr>
          <w:rFonts w:ascii="Arial Narrow"/>
          <w:b/>
          <w:spacing w:val="-10"/>
          <w:w w:val="105"/>
          <w:sz w:val="20"/>
        </w:rPr>
        <w:t xml:space="preserve"> </w:t>
      </w:r>
      <w:r w:rsidRPr="00E10CCF">
        <w:rPr>
          <w:rFonts w:ascii="Arial Narrow"/>
          <w:b/>
          <w:w w:val="105"/>
          <w:sz w:val="20"/>
        </w:rPr>
        <w:t>a</w:t>
      </w:r>
      <w:r w:rsidRPr="00E10CCF">
        <w:rPr>
          <w:rFonts w:ascii="Arial Narrow"/>
          <w:b/>
          <w:spacing w:val="-10"/>
          <w:w w:val="105"/>
          <w:sz w:val="20"/>
        </w:rPr>
        <w:t xml:space="preserve"> </w:t>
      </w:r>
      <w:r w:rsidRPr="00E10CCF">
        <w:rPr>
          <w:rFonts w:ascii="Arial Narrow"/>
          <w:b/>
          <w:spacing w:val="-1"/>
          <w:w w:val="105"/>
          <w:sz w:val="20"/>
        </w:rPr>
        <w:t>v</w:t>
      </w:r>
      <w:r w:rsidRPr="00E10CCF">
        <w:rPr>
          <w:rFonts w:ascii="Arial Narrow"/>
          <w:b/>
          <w:spacing w:val="-2"/>
          <w:w w:val="105"/>
          <w:sz w:val="20"/>
        </w:rPr>
        <w:t>alid</w:t>
      </w:r>
      <w:r w:rsidRPr="00E10CCF">
        <w:rPr>
          <w:rFonts w:ascii="Arial Narrow"/>
          <w:b/>
          <w:spacing w:val="-11"/>
          <w:w w:val="105"/>
          <w:sz w:val="20"/>
        </w:rPr>
        <w:t xml:space="preserve"> </w:t>
      </w:r>
      <w:r w:rsidRPr="00E10CCF">
        <w:rPr>
          <w:rFonts w:ascii="Arial Narrow"/>
          <w:b/>
          <w:spacing w:val="-1"/>
          <w:w w:val="105"/>
          <w:sz w:val="20"/>
        </w:rPr>
        <w:t>L</w:t>
      </w:r>
      <w:r w:rsidRPr="00E10CCF">
        <w:rPr>
          <w:rFonts w:ascii="Arial Narrow"/>
          <w:b/>
          <w:spacing w:val="-2"/>
          <w:w w:val="105"/>
          <w:sz w:val="20"/>
        </w:rPr>
        <w:t>earner</w:t>
      </w:r>
      <w:r w:rsidRPr="00E10CCF">
        <w:rPr>
          <w:rFonts w:ascii="Arial Narrow"/>
          <w:b/>
          <w:spacing w:val="-10"/>
          <w:w w:val="105"/>
          <w:sz w:val="20"/>
        </w:rPr>
        <w:t xml:space="preserve"> </w:t>
      </w:r>
      <w:r w:rsidRPr="00E10CCF">
        <w:rPr>
          <w:rFonts w:ascii="Arial Narrow"/>
          <w:b/>
          <w:spacing w:val="-1"/>
          <w:w w:val="105"/>
          <w:sz w:val="20"/>
        </w:rPr>
        <w:t>Driv</w:t>
      </w:r>
      <w:r w:rsidRPr="00E10CCF">
        <w:rPr>
          <w:rFonts w:ascii="Arial Narrow"/>
          <w:b/>
          <w:spacing w:val="-2"/>
          <w:w w:val="105"/>
          <w:sz w:val="20"/>
        </w:rPr>
        <w:t>er</w:t>
      </w:r>
      <w:r w:rsidRPr="00E10CCF">
        <w:rPr>
          <w:rFonts w:ascii="Arial Narrow"/>
          <w:b/>
          <w:spacing w:val="-10"/>
          <w:w w:val="105"/>
          <w:sz w:val="20"/>
        </w:rPr>
        <w:t xml:space="preserve"> </w:t>
      </w:r>
      <w:r w:rsidR="00230FEA" w:rsidRPr="00230FEA">
        <w:rPr>
          <w:rFonts w:ascii="Arial Narrow"/>
          <w:b/>
          <w:spacing w:val="-2"/>
          <w:w w:val="105"/>
          <w:sz w:val="20"/>
        </w:rPr>
        <w:t>License</w:t>
      </w:r>
      <w:r w:rsidRPr="00E10CCF">
        <w:rPr>
          <w:rFonts w:ascii="Arial Narrow"/>
          <w:b/>
          <w:spacing w:val="-1"/>
          <w:w w:val="105"/>
          <w:sz w:val="20"/>
        </w:rPr>
        <w:t>/Permit</w:t>
      </w:r>
    </w:p>
    <w:p w14:paraId="5D55E187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w w:val="105"/>
          <w:sz w:val="20"/>
        </w:rPr>
        <w:t>F</w:t>
      </w:r>
      <w:r>
        <w:rPr>
          <w:rFonts w:ascii="Arial Narrow"/>
          <w:spacing w:val="-1"/>
          <w:w w:val="105"/>
          <w:sz w:val="20"/>
        </w:rPr>
        <w:t>unds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will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issued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to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nominat</w:t>
      </w:r>
      <w:r>
        <w:rPr>
          <w:rFonts w:ascii="Arial Narrow"/>
          <w:spacing w:val="-2"/>
          <w:w w:val="105"/>
          <w:sz w:val="20"/>
        </w:rPr>
        <w:t>ed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Driving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School</w:t>
      </w:r>
    </w:p>
    <w:p w14:paraId="42B9F074" w14:textId="77777777" w:rsidR="00A477CC" w:rsidRDefault="00A477CC">
      <w:pPr>
        <w:spacing w:before="2"/>
        <w:rPr>
          <w:rFonts w:ascii="Arial Narrow" w:eastAsia="Arial Narrow" w:hAnsi="Arial Narrow" w:cs="Arial Narrow"/>
          <w:sz w:val="14"/>
          <w:szCs w:val="14"/>
        </w:rPr>
      </w:pPr>
    </w:p>
    <w:p w14:paraId="724A6801" w14:textId="668EEA6A" w:rsidR="00A477CC" w:rsidRDefault="004626FD">
      <w:pPr>
        <w:spacing w:line="40" w:lineRule="atLeast"/>
        <w:ind w:left="377"/>
        <w:rPr>
          <w:rFonts w:ascii="Arial Narrow" w:eastAsia="Arial Narrow" w:hAnsi="Arial Narrow" w:cs="Arial Narrow"/>
          <w:sz w:val="4"/>
          <w:szCs w:val="4"/>
        </w:rPr>
      </w:pPr>
      <w:r>
        <w:rPr>
          <w:rFonts w:ascii="Arial Narrow" w:eastAsia="Arial Narrow" w:hAnsi="Arial Narrow" w:cs="Arial Narrow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17646BAB" wp14:editId="0A7FDEB1">
                <wp:extent cx="5209540" cy="25400"/>
                <wp:effectExtent l="3810" t="1905" r="6350" b="1270"/>
                <wp:docPr id="23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5400"/>
                          <a:chOff x="0" y="0"/>
                          <a:chExt cx="8204" cy="40"/>
                        </a:xfrm>
                      </wpg:grpSpPr>
                      <wpg:grpSp>
                        <wpg:cNvPr id="240" name="Group 16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8164" cy="2"/>
                            <a:chOff x="20" y="20"/>
                            <a:chExt cx="8164" cy="2"/>
                          </a:xfrm>
                        </wpg:grpSpPr>
                        <wps:wsp>
                          <wps:cNvPr id="241" name="Freeform 16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16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8164"/>
                                <a:gd name="T2" fmla="+- 0 8184 20"/>
                                <a:gd name="T3" fmla="*/ T2 w 8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4">
                                  <a:moveTo>
                                    <a:pt x="0" y="0"/>
                                  </a:move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4FC8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F8E9B" id="Group 162" o:spid="_x0000_s1026" style="width:410.2pt;height:2pt;mso-position-horizontal-relative:char;mso-position-vertical-relative:line" coordsize="820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">
                <v:group id="Group 163" o:spid="_x0000_s1027" style="position:absolute;left:20;top:20;width:8164;height:2" coordorigin="20,20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64" o:spid="_x0000_s1028" style="position:absolute;left:20;top:20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GML4A&#10;AADcAAAADwAAAGRycy9kb3ducmV2LnhtbESPwQrCMBBE74L/EFbwZlNFRKpRVBD0aPUDlmZti82m&#10;NLGtfr0RBI/DzLxh1tveVKKlxpWWFUyjGARxZnXJuYLb9ThZgnAeWWNlmRS8yMF2MxysMdG24wu1&#10;qc9FgLBLUEHhfZ1I6bKCDLrI1sTBu9vGoA+yyaVusAtwU8lZHC+kwZLDQoE1HQrKHunTKNgt9zY7&#10;4D2/XNtXmcp3LTt9Vmo86ncrEJ56/w//2ietYDafwvd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zBjC+AAAA3AAAAA8AAAAAAAAAAAAAAAAAmAIAAGRycy9kb3ducmV2&#10;LnhtbFBLBQYAAAAABAAEAPUAAACDAwAAAAA=&#10;" path="m,l8164,e" filled="f" strokecolor="#4fc8e9" strokeweight="2pt">
                    <v:path arrowok="t" o:connecttype="custom" o:connectlocs="0,0;8164,0" o:connectangles="0,0"/>
                  </v:shape>
                </v:group>
                <w10:anchorlock/>
              </v:group>
            </w:pict>
          </mc:Fallback>
        </mc:AlternateContent>
      </w:r>
    </w:p>
    <w:p w14:paraId="2B84F4B6" w14:textId="77777777" w:rsidR="00A477CC" w:rsidRDefault="006D0F20">
      <w:pPr>
        <w:numPr>
          <w:ilvl w:val="0"/>
          <w:numId w:val="6"/>
        </w:numPr>
        <w:tabs>
          <w:tab w:val="left" w:pos="851"/>
        </w:tabs>
        <w:spacing w:before="115"/>
        <w:ind w:hanging="453"/>
        <w:rPr>
          <w:rFonts w:ascii="Gill Sans MT" w:eastAsia="Gill Sans MT" w:hAnsi="Gill Sans MT" w:cs="Gill Sans MT"/>
          <w:sz w:val="34"/>
          <w:szCs w:val="34"/>
        </w:rPr>
      </w:pPr>
      <w:r>
        <w:rPr>
          <w:rFonts w:ascii="Gill Sans MT"/>
          <w:b/>
          <w:color w:val="4FC8E9"/>
          <w:w w:val="80"/>
          <w:sz w:val="34"/>
        </w:rPr>
        <w:t>IT</w:t>
      </w:r>
      <w:r>
        <w:rPr>
          <w:rFonts w:ascii="Gill Sans MT"/>
          <w:b/>
          <w:color w:val="4FC8E9"/>
          <w:spacing w:val="-25"/>
          <w:w w:val="80"/>
          <w:sz w:val="34"/>
        </w:rPr>
        <w:t xml:space="preserve"> </w:t>
      </w:r>
      <w:r>
        <w:rPr>
          <w:rFonts w:ascii="Gill Sans MT"/>
          <w:b/>
          <w:color w:val="4FC8E9"/>
          <w:w w:val="80"/>
          <w:sz w:val="34"/>
        </w:rPr>
        <w:t>GRANT</w:t>
      </w:r>
    </w:p>
    <w:p w14:paraId="26ACB7D2" w14:textId="77777777" w:rsidR="00A477CC" w:rsidRDefault="006D0F20">
      <w:pPr>
        <w:spacing w:before="71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sz w:val="20"/>
        </w:rPr>
        <w:t>C</w:t>
      </w:r>
      <w:r>
        <w:rPr>
          <w:rFonts w:ascii="Arial Narrow"/>
          <w:spacing w:val="-1"/>
          <w:sz w:val="20"/>
        </w:rPr>
        <w:t>ONDITIONS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z w:val="20"/>
        </w:rPr>
        <w:t>OF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pacing w:val="-2"/>
          <w:sz w:val="20"/>
        </w:rPr>
        <w:t>GRANT</w:t>
      </w:r>
      <w:r>
        <w:rPr>
          <w:rFonts w:ascii="Arial Narrow"/>
          <w:spacing w:val="-4"/>
          <w:sz w:val="20"/>
        </w:rPr>
        <w:t>:</w:t>
      </w:r>
    </w:p>
    <w:p w14:paraId="4B14B4A0" w14:textId="314F2921" w:rsidR="00A477CC" w:rsidRDefault="006D0F20">
      <w:pPr>
        <w:spacing w:before="107" w:line="352" w:lineRule="auto"/>
        <w:ind w:left="397" w:right="440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5"/>
          <w:w w:val="105"/>
          <w:sz w:val="20"/>
        </w:rPr>
        <w:t>You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can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apply</w:t>
      </w:r>
      <w:r>
        <w:rPr>
          <w:rFonts w:ascii="Arial Narrow"/>
          <w:spacing w:val="-8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</w:t>
      </w:r>
      <w:r w:rsidR="008271E3">
        <w:rPr>
          <w:rFonts w:ascii="Arial Narrow"/>
          <w:w w:val="105"/>
          <w:sz w:val="20"/>
        </w:rPr>
        <w:t xml:space="preserve"> </w:t>
      </w:r>
      <w:r w:rsidR="00C100BA">
        <w:rPr>
          <w:rFonts w:ascii="Arial Narrow"/>
          <w:w w:val="105"/>
          <w:sz w:val="20"/>
        </w:rPr>
        <w:t xml:space="preserve">pre-selected </w:t>
      </w:r>
      <w:r>
        <w:rPr>
          <w:rFonts w:ascii="Arial Narrow"/>
          <w:spacing w:val="-2"/>
          <w:w w:val="105"/>
          <w:sz w:val="20"/>
        </w:rPr>
        <w:t>lap</w:t>
      </w:r>
      <w:r>
        <w:rPr>
          <w:rFonts w:ascii="Arial Narrow"/>
          <w:spacing w:val="-1"/>
          <w:w w:val="105"/>
          <w:sz w:val="20"/>
        </w:rPr>
        <w:t>top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(which</w:t>
      </w:r>
      <w:r>
        <w:rPr>
          <w:rFonts w:ascii="Arial Narrow"/>
          <w:spacing w:val="-8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will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include</w:t>
      </w:r>
      <w:r>
        <w:rPr>
          <w:rFonts w:ascii="Arial Narrow"/>
          <w:spacing w:val="-8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Micr</w:t>
      </w:r>
      <w:r>
        <w:rPr>
          <w:rFonts w:ascii="Arial Narrow"/>
          <w:spacing w:val="-2"/>
          <w:w w:val="105"/>
          <w:sz w:val="20"/>
        </w:rPr>
        <w:t>osof</w:t>
      </w:r>
      <w:r>
        <w:rPr>
          <w:rFonts w:ascii="Arial Narrow"/>
          <w:spacing w:val="-1"/>
          <w:w w:val="105"/>
          <w:sz w:val="20"/>
        </w:rPr>
        <w:t>t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Suite</w:t>
      </w:r>
      <w:r>
        <w:rPr>
          <w:rFonts w:ascii="Arial Narrow"/>
          <w:spacing w:val="-1"/>
          <w:w w:val="105"/>
          <w:sz w:val="20"/>
        </w:rPr>
        <w:t>)</w:t>
      </w:r>
      <w:r>
        <w:rPr>
          <w:rFonts w:ascii="Arial Narrow"/>
          <w:spacing w:val="-8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or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other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IT</w:t>
      </w:r>
      <w:r>
        <w:rPr>
          <w:rFonts w:ascii="Arial Narrow"/>
          <w:spacing w:val="-8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equipment</w:t>
      </w:r>
      <w:r>
        <w:rPr>
          <w:rFonts w:ascii="Arial Narrow"/>
          <w:spacing w:val="-2"/>
          <w:w w:val="105"/>
          <w:sz w:val="20"/>
        </w:rPr>
        <w:t>.</w:t>
      </w:r>
      <w:r>
        <w:rPr>
          <w:rFonts w:ascii="Arial Narrow"/>
          <w:spacing w:val="55"/>
          <w:w w:val="61"/>
          <w:sz w:val="20"/>
        </w:rPr>
        <w:t xml:space="preserve"> </w:t>
      </w:r>
      <w:r>
        <w:rPr>
          <w:rFonts w:ascii="Arial Narrow"/>
          <w:w w:val="105"/>
          <w:sz w:val="20"/>
        </w:rPr>
        <w:t>No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further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quot</w:t>
      </w:r>
      <w:r>
        <w:rPr>
          <w:rFonts w:ascii="Arial Narrow"/>
          <w:spacing w:val="-2"/>
          <w:w w:val="105"/>
          <w:sz w:val="20"/>
        </w:rPr>
        <w:t>es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or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inv</w:t>
      </w:r>
      <w:r>
        <w:rPr>
          <w:rFonts w:ascii="Arial Narrow"/>
          <w:spacing w:val="-2"/>
          <w:w w:val="105"/>
          <w:sz w:val="20"/>
        </w:rPr>
        <w:t>oices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are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needed</w:t>
      </w:r>
      <w:r>
        <w:rPr>
          <w:rFonts w:ascii="Arial Narrow"/>
          <w:spacing w:val="-9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this</w:t>
      </w:r>
      <w:r>
        <w:rPr>
          <w:rFonts w:ascii="Arial Narrow"/>
          <w:spacing w:val="-10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applica</w:t>
      </w:r>
      <w:r>
        <w:rPr>
          <w:rFonts w:ascii="Arial Narrow"/>
          <w:spacing w:val="-1"/>
          <w:w w:val="105"/>
          <w:sz w:val="20"/>
        </w:rPr>
        <w:t>tion</w:t>
      </w:r>
    </w:p>
    <w:p w14:paraId="746246F2" w14:textId="77777777" w:rsidR="00A477CC" w:rsidRDefault="00A477CC">
      <w:pPr>
        <w:spacing w:before="8"/>
        <w:rPr>
          <w:rFonts w:ascii="Arial Narrow" w:eastAsia="Arial Narrow" w:hAnsi="Arial Narrow" w:cs="Arial Narrow"/>
          <w:sz w:val="6"/>
          <w:szCs w:val="6"/>
        </w:rPr>
      </w:pPr>
    </w:p>
    <w:p w14:paraId="7948B689" w14:textId="60023AC7" w:rsidR="00A477CC" w:rsidRDefault="004626FD">
      <w:pPr>
        <w:spacing w:line="40" w:lineRule="atLeast"/>
        <w:ind w:left="377"/>
        <w:rPr>
          <w:rFonts w:ascii="Arial Narrow" w:eastAsia="Arial Narrow" w:hAnsi="Arial Narrow" w:cs="Arial Narrow"/>
          <w:sz w:val="4"/>
          <w:szCs w:val="4"/>
        </w:rPr>
      </w:pPr>
      <w:r>
        <w:rPr>
          <w:rFonts w:ascii="Arial Narrow" w:eastAsia="Arial Narrow" w:hAnsi="Arial Narrow" w:cs="Arial Narrow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7D6712B1" wp14:editId="3E2301A0">
                <wp:extent cx="5209540" cy="25400"/>
                <wp:effectExtent l="3810" t="5715" r="6350" b="6985"/>
                <wp:docPr id="23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5400"/>
                          <a:chOff x="0" y="0"/>
                          <a:chExt cx="8204" cy="40"/>
                        </a:xfrm>
                      </wpg:grpSpPr>
                      <wpg:grpSp>
                        <wpg:cNvPr id="237" name="Group 16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8164" cy="2"/>
                            <a:chOff x="20" y="20"/>
                            <a:chExt cx="8164" cy="2"/>
                          </a:xfrm>
                        </wpg:grpSpPr>
                        <wps:wsp>
                          <wps:cNvPr id="238" name="Freeform 16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16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8164"/>
                                <a:gd name="T2" fmla="+- 0 8184 20"/>
                                <a:gd name="T3" fmla="*/ T2 w 8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4">
                                  <a:moveTo>
                                    <a:pt x="0" y="0"/>
                                  </a:move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B61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85B52" id="Group 159" o:spid="_x0000_s1026" style="width:410.2pt;height:2pt;mso-position-horizontal-relative:char;mso-position-vertical-relative:line" coordsize="820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">
                <v:group id="Group 160" o:spid="_x0000_s1027" style="position:absolute;left:20;top:20;width:8164;height:2" coordorigin="20,20" coordsize="8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61" o:spid="_x0000_s1028" style="position:absolute;left:20;top:20;width:8164;height:2;visibility:visible;mso-wrap-style:square;v-text-anchor:top" coordsize="8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wh8QA&#10;AADcAAAADwAAAGRycy9kb3ducmV2LnhtbESPwWoCMRCG7wXfIUyhF9FsLXRlaxQpCJ4ErRdv42a6&#10;uzSZrJuo6ds7h0KPwz//N/MtVtk7daMhdoENvE4LUMR1sB03Bo5fm8kcVEzIFl1gMvBLEVbL0dMC&#10;KxvuvKfbITVKIBwrNNCm1Fdax7olj3EaemLJvsPgMck4NNoOeBe4d3pWFO/aY8dyocWePluqfw5X&#10;L5QzlafxLpfnk6O1G5d7fblmY16e8/oDVKKc/pf/2ltrYPYm34qMiI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MIfEAAAA3AAAAA8AAAAAAAAAAAAAAAAAmAIAAGRycy9k&#10;b3ducmV2LnhtbFBLBQYAAAAABAAEAPUAAACJAwAAAAA=&#10;" path="m,l8164,e" filled="f" strokecolor="#5b6190" strokeweight="2pt">
                    <v:path arrowok="t" o:connecttype="custom" o:connectlocs="0,0;8164,0" o:connectangles="0,0"/>
                  </v:shape>
                </v:group>
                <w10:anchorlock/>
              </v:group>
            </w:pict>
          </mc:Fallback>
        </mc:AlternateContent>
      </w:r>
    </w:p>
    <w:p w14:paraId="758F9316" w14:textId="77777777" w:rsidR="00A477CC" w:rsidRDefault="006D0F20">
      <w:pPr>
        <w:numPr>
          <w:ilvl w:val="0"/>
          <w:numId w:val="6"/>
        </w:numPr>
        <w:tabs>
          <w:tab w:val="left" w:pos="851"/>
        </w:tabs>
        <w:spacing w:before="94"/>
        <w:ind w:hanging="453"/>
        <w:rPr>
          <w:rFonts w:ascii="Gill Sans MT" w:eastAsia="Gill Sans MT" w:hAnsi="Gill Sans MT" w:cs="Gill Sans MT"/>
          <w:sz w:val="34"/>
          <w:szCs w:val="34"/>
        </w:rPr>
      </w:pPr>
      <w:r>
        <w:rPr>
          <w:rFonts w:ascii="Gill Sans MT"/>
          <w:b/>
          <w:color w:val="5B6190"/>
          <w:w w:val="80"/>
          <w:sz w:val="34"/>
        </w:rPr>
        <w:t>TR</w:t>
      </w:r>
      <w:r>
        <w:rPr>
          <w:rFonts w:ascii="Gill Sans MT"/>
          <w:b/>
          <w:color w:val="5B6190"/>
          <w:spacing w:val="-26"/>
          <w:w w:val="80"/>
          <w:sz w:val="34"/>
        </w:rPr>
        <w:t>A</w:t>
      </w:r>
      <w:r>
        <w:rPr>
          <w:rFonts w:ascii="Gill Sans MT"/>
          <w:b/>
          <w:color w:val="5B6190"/>
          <w:w w:val="80"/>
          <w:sz w:val="34"/>
        </w:rPr>
        <w:t>VEL</w:t>
      </w:r>
      <w:r>
        <w:rPr>
          <w:rFonts w:ascii="Gill Sans MT"/>
          <w:b/>
          <w:color w:val="5B6190"/>
          <w:spacing w:val="-34"/>
          <w:w w:val="80"/>
          <w:sz w:val="34"/>
        </w:rPr>
        <w:t xml:space="preserve"> </w:t>
      </w:r>
      <w:r>
        <w:rPr>
          <w:rFonts w:ascii="Gill Sans MT"/>
          <w:b/>
          <w:color w:val="5B6190"/>
          <w:w w:val="80"/>
          <w:sz w:val="34"/>
        </w:rPr>
        <w:t>AND</w:t>
      </w:r>
      <w:r>
        <w:rPr>
          <w:rFonts w:ascii="Gill Sans MT"/>
          <w:b/>
          <w:color w:val="5B6190"/>
          <w:spacing w:val="-33"/>
          <w:w w:val="80"/>
          <w:sz w:val="34"/>
        </w:rPr>
        <w:t xml:space="preserve"> </w:t>
      </w:r>
      <w:r>
        <w:rPr>
          <w:rFonts w:ascii="Gill Sans MT"/>
          <w:b/>
          <w:color w:val="5B6190"/>
          <w:spacing w:val="-2"/>
          <w:w w:val="80"/>
          <w:sz w:val="34"/>
        </w:rPr>
        <w:t>C</w:t>
      </w:r>
      <w:r>
        <w:rPr>
          <w:rFonts w:ascii="Gill Sans MT"/>
          <w:b/>
          <w:color w:val="5B6190"/>
          <w:w w:val="80"/>
          <w:sz w:val="34"/>
        </w:rPr>
        <w:t>ONFERENCES</w:t>
      </w:r>
      <w:r>
        <w:rPr>
          <w:rFonts w:ascii="Gill Sans MT"/>
          <w:b/>
          <w:color w:val="5B6190"/>
          <w:spacing w:val="-33"/>
          <w:w w:val="80"/>
          <w:sz w:val="34"/>
        </w:rPr>
        <w:t xml:space="preserve"> </w:t>
      </w:r>
      <w:r>
        <w:rPr>
          <w:rFonts w:ascii="Gill Sans MT"/>
          <w:b/>
          <w:color w:val="5B6190"/>
          <w:w w:val="80"/>
          <w:sz w:val="34"/>
        </w:rPr>
        <w:t>GRANT</w:t>
      </w:r>
    </w:p>
    <w:p w14:paraId="200AB3CC" w14:textId="77777777" w:rsidR="00A477CC" w:rsidRDefault="006D0F20">
      <w:pPr>
        <w:spacing w:before="71"/>
        <w:ind w:left="397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sz w:val="20"/>
        </w:rPr>
        <w:t>C</w:t>
      </w:r>
      <w:r>
        <w:rPr>
          <w:rFonts w:ascii="Arial Narrow"/>
          <w:spacing w:val="-1"/>
          <w:sz w:val="20"/>
        </w:rPr>
        <w:t>ONDITIONS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z w:val="20"/>
        </w:rPr>
        <w:t>OF</w:t>
      </w:r>
      <w:r>
        <w:rPr>
          <w:rFonts w:ascii="Arial Narrow"/>
          <w:spacing w:val="-26"/>
          <w:sz w:val="20"/>
        </w:rPr>
        <w:t xml:space="preserve"> </w:t>
      </w:r>
      <w:r>
        <w:rPr>
          <w:rFonts w:ascii="Arial Narrow"/>
          <w:spacing w:val="-2"/>
          <w:sz w:val="20"/>
        </w:rPr>
        <w:t>GRANT</w:t>
      </w:r>
      <w:r>
        <w:rPr>
          <w:rFonts w:ascii="Arial Narrow"/>
          <w:spacing w:val="-4"/>
          <w:sz w:val="20"/>
        </w:rPr>
        <w:t>:</w:t>
      </w:r>
    </w:p>
    <w:p w14:paraId="55A055E0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107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w w:val="105"/>
          <w:sz w:val="20"/>
        </w:rPr>
        <w:t>Minimum</w:t>
      </w:r>
      <w:r>
        <w:rPr>
          <w:rFonts w:ascii="Arial Narrow"/>
          <w:spacing w:val="-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$300</w:t>
      </w:r>
      <w:r>
        <w:rPr>
          <w:rFonts w:ascii="Arial Narrow"/>
          <w:spacing w:val="-5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to</w:t>
      </w:r>
      <w:r>
        <w:rPr>
          <w:rFonts w:ascii="Arial Narrow"/>
          <w:spacing w:val="-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</w:t>
      </w:r>
      <w:r>
        <w:rPr>
          <w:rFonts w:ascii="Arial Narrow"/>
          <w:spacing w:val="-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maximum</w:t>
      </w:r>
      <w:r>
        <w:rPr>
          <w:rFonts w:ascii="Arial Narrow"/>
          <w:spacing w:val="-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of</w:t>
      </w:r>
      <w:r>
        <w:rPr>
          <w:rFonts w:ascii="Arial Narrow"/>
          <w:spacing w:val="-6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$3,</w:t>
      </w:r>
      <w:r>
        <w:rPr>
          <w:rFonts w:ascii="Arial Narrow"/>
          <w:spacing w:val="-1"/>
          <w:w w:val="105"/>
          <w:sz w:val="20"/>
        </w:rPr>
        <w:t>000</w:t>
      </w:r>
    </w:p>
    <w:p w14:paraId="030B5822" w14:textId="77777777" w:rsidR="00A477CC" w:rsidRDefault="006D0F20">
      <w:pPr>
        <w:numPr>
          <w:ilvl w:val="0"/>
          <w:numId w:val="5"/>
        </w:numPr>
        <w:tabs>
          <w:tab w:val="left" w:pos="681"/>
        </w:tabs>
        <w:spacing w:before="79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2"/>
          <w:w w:val="105"/>
          <w:sz w:val="20"/>
        </w:rPr>
        <w:t>F</w:t>
      </w:r>
      <w:r>
        <w:rPr>
          <w:rFonts w:ascii="Arial Narrow"/>
          <w:spacing w:val="-1"/>
          <w:w w:val="105"/>
          <w:sz w:val="20"/>
        </w:rPr>
        <w:t>unds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will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issued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eligible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quot</w:t>
      </w:r>
      <w:r>
        <w:rPr>
          <w:rFonts w:ascii="Arial Narrow"/>
          <w:spacing w:val="-2"/>
          <w:w w:val="105"/>
          <w:sz w:val="20"/>
        </w:rPr>
        <w:t>es</w:t>
      </w:r>
      <w:r>
        <w:rPr>
          <w:rFonts w:ascii="Arial Narrow"/>
          <w:spacing w:val="-1"/>
          <w:w w:val="105"/>
          <w:sz w:val="20"/>
        </w:rPr>
        <w:t>/inv</w:t>
      </w:r>
      <w:r>
        <w:rPr>
          <w:rFonts w:ascii="Arial Narrow"/>
          <w:spacing w:val="-2"/>
          <w:w w:val="105"/>
          <w:sz w:val="20"/>
        </w:rPr>
        <w:t>oices</w:t>
      </w:r>
    </w:p>
    <w:p w14:paraId="6540B716" w14:textId="788DA4CA" w:rsidR="00A477CC" w:rsidRDefault="006D0F20">
      <w:pPr>
        <w:spacing w:before="79" w:line="292" w:lineRule="auto"/>
        <w:ind w:left="397" w:right="29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1"/>
          <w:w w:val="105"/>
          <w:sz w:val="20"/>
        </w:rPr>
        <w:t>Applic</w:t>
      </w:r>
      <w:r>
        <w:rPr>
          <w:rFonts w:ascii="Arial Narrow"/>
          <w:spacing w:val="-2"/>
          <w:w w:val="105"/>
          <w:sz w:val="20"/>
        </w:rPr>
        <w:t>a</w:t>
      </w:r>
      <w:r>
        <w:rPr>
          <w:rFonts w:ascii="Arial Narrow"/>
          <w:spacing w:val="-1"/>
          <w:w w:val="105"/>
          <w:sz w:val="20"/>
        </w:rPr>
        <w:t>tions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mus</w:t>
      </w:r>
      <w:r>
        <w:rPr>
          <w:rFonts w:ascii="Arial Narrow"/>
          <w:spacing w:val="-1"/>
          <w:w w:val="105"/>
          <w:sz w:val="20"/>
        </w:rPr>
        <w:t>t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addr</w:t>
      </w:r>
      <w:r>
        <w:rPr>
          <w:rFonts w:ascii="Arial Narrow"/>
          <w:spacing w:val="-2"/>
          <w:w w:val="105"/>
          <w:sz w:val="20"/>
        </w:rPr>
        <w:t>ess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how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the</w:t>
      </w:r>
      <w:r>
        <w:rPr>
          <w:rFonts w:ascii="Arial Narrow"/>
          <w:spacing w:val="-12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young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p</w:t>
      </w:r>
      <w:r>
        <w:rPr>
          <w:rFonts w:ascii="Arial Narrow"/>
          <w:spacing w:val="-2"/>
          <w:w w:val="105"/>
          <w:sz w:val="20"/>
        </w:rPr>
        <w:t>erson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will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support</w:t>
      </w:r>
      <w:r>
        <w:rPr>
          <w:rFonts w:ascii="Arial Narrow"/>
          <w:spacing w:val="-2"/>
          <w:w w:val="105"/>
          <w:sz w:val="20"/>
        </w:rPr>
        <w:t>ed</w:t>
      </w:r>
      <w:r>
        <w:rPr>
          <w:rFonts w:ascii="Arial Narrow"/>
          <w:spacing w:val="-12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if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they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are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under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the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age</w:t>
      </w:r>
      <w:r>
        <w:rPr>
          <w:rFonts w:ascii="Arial Narrow"/>
          <w:spacing w:val="-12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of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18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y</w:t>
      </w:r>
      <w:r>
        <w:rPr>
          <w:rFonts w:ascii="Arial Narrow"/>
          <w:spacing w:val="-2"/>
          <w:w w:val="105"/>
          <w:sz w:val="20"/>
        </w:rPr>
        <w:t>ears.</w:t>
      </w:r>
      <w:r>
        <w:rPr>
          <w:rFonts w:ascii="Arial Narrow"/>
          <w:spacing w:val="77"/>
          <w:w w:val="81"/>
          <w:sz w:val="20"/>
        </w:rPr>
        <w:t xml:space="preserve"> </w:t>
      </w:r>
      <w:r>
        <w:rPr>
          <w:rFonts w:ascii="Arial Narrow"/>
          <w:w w:val="105"/>
          <w:sz w:val="20"/>
        </w:rPr>
        <w:t>This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can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be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used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for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conference</w:t>
      </w:r>
      <w:r>
        <w:rPr>
          <w:rFonts w:ascii="Arial Narrow"/>
          <w:spacing w:val="-15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registration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costs,</w:t>
      </w:r>
      <w:r>
        <w:rPr>
          <w:rFonts w:ascii="Arial Narrow"/>
          <w:spacing w:val="-16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and/or</w:t>
      </w:r>
      <w:r>
        <w:rPr>
          <w:rFonts w:ascii="Arial Narrow"/>
          <w:w w:val="107"/>
          <w:sz w:val="20"/>
        </w:rPr>
        <w:t xml:space="preserve"> </w:t>
      </w:r>
      <w:r>
        <w:rPr>
          <w:rFonts w:ascii="Arial Narrow"/>
          <w:w w:val="105"/>
          <w:sz w:val="20"/>
        </w:rPr>
        <w:t>accommodation.</w:t>
      </w:r>
      <w:r>
        <w:rPr>
          <w:rFonts w:ascii="Arial Narrow"/>
          <w:spacing w:val="-2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This</w:t>
      </w:r>
      <w:r>
        <w:rPr>
          <w:rFonts w:ascii="Arial Narrow"/>
          <w:spacing w:val="-2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can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also</w:t>
      </w:r>
      <w:r>
        <w:rPr>
          <w:rFonts w:ascii="Arial Narrow"/>
          <w:spacing w:val="-2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include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courses/training/camps</w:t>
      </w:r>
      <w:r>
        <w:rPr>
          <w:rFonts w:ascii="Arial Narrow"/>
          <w:spacing w:val="-2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that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involve</w:t>
      </w:r>
      <w:r>
        <w:rPr>
          <w:rFonts w:ascii="Arial Narrow"/>
          <w:spacing w:val="-24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travel.</w:t>
      </w:r>
    </w:p>
    <w:p w14:paraId="7EBCC3AC" w14:textId="77777777" w:rsidR="00A477CC" w:rsidRDefault="00A477CC">
      <w:pPr>
        <w:spacing w:line="292" w:lineRule="auto"/>
        <w:rPr>
          <w:rFonts w:ascii="Arial Narrow" w:eastAsia="Arial Narrow" w:hAnsi="Arial Narrow" w:cs="Arial Narrow"/>
          <w:sz w:val="20"/>
          <w:szCs w:val="20"/>
        </w:rPr>
        <w:sectPr w:rsidR="00A477CC">
          <w:headerReference w:type="default" r:id="rId10"/>
          <w:type w:val="continuous"/>
          <w:pgSz w:w="11910" w:h="16840"/>
          <w:pgMar w:top="660" w:right="0" w:bottom="0" w:left="680" w:header="384" w:footer="720" w:gutter="0"/>
          <w:pgNumType w:start="1"/>
          <w:cols w:space="720"/>
        </w:sectPr>
      </w:pPr>
    </w:p>
    <w:p w14:paraId="2AAB97EB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13EFE4B8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75263238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55618434" w14:textId="77777777" w:rsidR="00A477CC" w:rsidRDefault="006D0F20">
      <w:pPr>
        <w:spacing w:before="257" w:line="480" w:lineRule="exact"/>
        <w:ind w:left="170" w:right="3202"/>
        <w:rPr>
          <w:rFonts w:ascii="Gill Sans MT" w:eastAsia="Gill Sans MT" w:hAnsi="Gill Sans MT" w:cs="Gill Sans MT"/>
          <w:sz w:val="48"/>
          <w:szCs w:val="48"/>
        </w:rPr>
      </w:pPr>
      <w:r>
        <w:rPr>
          <w:rFonts w:ascii="Gill Sans MT"/>
          <w:b/>
          <w:color w:val="F0534D"/>
          <w:w w:val="80"/>
          <w:sz w:val="48"/>
        </w:rPr>
        <w:t>FREQUENT</w:t>
      </w:r>
      <w:r>
        <w:rPr>
          <w:rFonts w:ascii="Gill Sans MT"/>
          <w:b/>
          <w:color w:val="F0534D"/>
          <w:spacing w:val="-41"/>
          <w:w w:val="80"/>
          <w:sz w:val="48"/>
        </w:rPr>
        <w:t>L</w:t>
      </w:r>
      <w:r>
        <w:rPr>
          <w:rFonts w:ascii="Gill Sans MT"/>
          <w:b/>
          <w:color w:val="F0534D"/>
          <w:w w:val="80"/>
          <w:sz w:val="48"/>
        </w:rPr>
        <w:t>Y</w:t>
      </w:r>
      <w:r>
        <w:rPr>
          <w:rFonts w:ascii="Gill Sans MT"/>
          <w:b/>
          <w:color w:val="F0534D"/>
          <w:spacing w:val="-63"/>
          <w:w w:val="80"/>
          <w:sz w:val="48"/>
        </w:rPr>
        <w:t xml:space="preserve"> </w:t>
      </w:r>
      <w:r>
        <w:rPr>
          <w:rFonts w:ascii="Gill Sans MT"/>
          <w:b/>
          <w:color w:val="F0534D"/>
          <w:w w:val="80"/>
          <w:sz w:val="48"/>
        </w:rPr>
        <w:t>ASKED</w:t>
      </w:r>
      <w:r>
        <w:rPr>
          <w:rFonts w:ascii="Gill Sans MT"/>
          <w:b/>
          <w:color w:val="F0534D"/>
          <w:spacing w:val="-64"/>
          <w:w w:val="80"/>
          <w:sz w:val="48"/>
        </w:rPr>
        <w:t xml:space="preserve"> </w:t>
      </w:r>
      <w:r>
        <w:rPr>
          <w:rFonts w:ascii="Gill Sans MT"/>
          <w:b/>
          <w:color w:val="F0534D"/>
          <w:w w:val="80"/>
          <w:sz w:val="48"/>
        </w:rPr>
        <w:t>QUE</w:t>
      </w:r>
      <w:r>
        <w:rPr>
          <w:rFonts w:ascii="Gill Sans MT"/>
          <w:b/>
          <w:color w:val="F0534D"/>
          <w:spacing w:val="-9"/>
          <w:w w:val="80"/>
          <w:sz w:val="48"/>
        </w:rPr>
        <w:t>S</w:t>
      </w:r>
      <w:r>
        <w:rPr>
          <w:rFonts w:ascii="Gill Sans MT"/>
          <w:b/>
          <w:color w:val="F0534D"/>
          <w:w w:val="80"/>
          <w:sz w:val="48"/>
        </w:rPr>
        <w:t>TIONS</w:t>
      </w:r>
      <w:r>
        <w:rPr>
          <w:rFonts w:ascii="Gill Sans MT"/>
          <w:b/>
          <w:color w:val="F0534D"/>
          <w:w w:val="77"/>
          <w:sz w:val="48"/>
        </w:rPr>
        <w:t xml:space="preserve"> </w:t>
      </w:r>
      <w:r>
        <w:rPr>
          <w:rFonts w:ascii="Gill Sans MT"/>
          <w:b/>
          <w:color w:val="F0534D"/>
          <w:spacing w:val="-8"/>
          <w:w w:val="90"/>
          <w:sz w:val="48"/>
        </w:rPr>
        <w:t>(FA</w:t>
      </w:r>
      <w:r>
        <w:rPr>
          <w:rFonts w:ascii="Gill Sans MT"/>
          <w:b/>
          <w:color w:val="F0534D"/>
          <w:spacing w:val="-9"/>
          <w:w w:val="90"/>
          <w:sz w:val="48"/>
        </w:rPr>
        <w:t>Q</w:t>
      </w:r>
      <w:r>
        <w:rPr>
          <w:rFonts w:ascii="Gill Sans MT"/>
          <w:b/>
          <w:color w:val="F0534D"/>
          <w:spacing w:val="-8"/>
          <w:w w:val="90"/>
          <w:sz w:val="48"/>
        </w:rPr>
        <w:t>S)</w:t>
      </w:r>
    </w:p>
    <w:p w14:paraId="1919B475" w14:textId="77777777" w:rsidR="00A477CC" w:rsidRDefault="00A477CC">
      <w:pPr>
        <w:spacing w:before="4"/>
        <w:rPr>
          <w:rFonts w:ascii="Gill Sans MT" w:eastAsia="Gill Sans MT" w:hAnsi="Gill Sans MT" w:cs="Gill Sans MT"/>
          <w:b/>
          <w:bCs/>
          <w:sz w:val="19"/>
          <w:szCs w:val="19"/>
        </w:rPr>
      </w:pPr>
    </w:p>
    <w:p w14:paraId="0A2C9FC2" w14:textId="77777777" w:rsidR="00A477CC" w:rsidRDefault="006D0F20">
      <w:pPr>
        <w:spacing w:before="93" w:line="320" w:lineRule="exact"/>
        <w:ind w:left="170" w:right="3952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/>
          <w:sz w:val="30"/>
        </w:rPr>
        <w:t>WE</w:t>
      </w:r>
      <w:r>
        <w:rPr>
          <w:rFonts w:ascii="Arial Narrow"/>
          <w:spacing w:val="-12"/>
          <w:sz w:val="30"/>
        </w:rPr>
        <w:t xml:space="preserve"> </w:t>
      </w:r>
      <w:r>
        <w:rPr>
          <w:rFonts w:ascii="Arial Narrow"/>
          <w:sz w:val="30"/>
        </w:rPr>
        <w:t>THOUGHT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z w:val="30"/>
        </w:rPr>
        <w:t>IT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z w:val="30"/>
        </w:rPr>
        <w:t>MIGHT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z w:val="30"/>
        </w:rPr>
        <w:t>BE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z w:val="30"/>
        </w:rPr>
        <w:t>USEFUL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pacing w:val="-5"/>
          <w:sz w:val="30"/>
        </w:rPr>
        <w:t>T</w:t>
      </w:r>
      <w:r>
        <w:rPr>
          <w:rFonts w:ascii="Arial Narrow"/>
          <w:spacing w:val="-6"/>
          <w:sz w:val="30"/>
        </w:rPr>
        <w:t>O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pacing w:val="-2"/>
          <w:sz w:val="30"/>
        </w:rPr>
        <w:t>PRO</w:t>
      </w:r>
      <w:r>
        <w:rPr>
          <w:rFonts w:ascii="Arial Narrow"/>
          <w:spacing w:val="-1"/>
          <w:sz w:val="30"/>
        </w:rPr>
        <w:t>VIDE</w:t>
      </w:r>
      <w:r>
        <w:rPr>
          <w:rFonts w:ascii="Arial Narrow"/>
          <w:spacing w:val="-11"/>
          <w:sz w:val="30"/>
        </w:rPr>
        <w:t xml:space="preserve"> </w:t>
      </w:r>
      <w:r>
        <w:rPr>
          <w:rFonts w:ascii="Arial Narrow"/>
          <w:sz w:val="30"/>
        </w:rPr>
        <w:t>ANSWERS</w:t>
      </w:r>
      <w:r>
        <w:rPr>
          <w:rFonts w:ascii="Arial Narrow"/>
          <w:spacing w:val="22"/>
          <w:w w:val="85"/>
          <w:sz w:val="30"/>
        </w:rPr>
        <w:t xml:space="preserve"> </w:t>
      </w:r>
      <w:r>
        <w:rPr>
          <w:rFonts w:ascii="Arial Narrow"/>
          <w:spacing w:val="-5"/>
          <w:sz w:val="30"/>
        </w:rPr>
        <w:t>T</w:t>
      </w:r>
      <w:r>
        <w:rPr>
          <w:rFonts w:ascii="Arial Narrow"/>
          <w:spacing w:val="-6"/>
          <w:sz w:val="30"/>
        </w:rPr>
        <w:t>O</w:t>
      </w:r>
      <w:r>
        <w:rPr>
          <w:rFonts w:ascii="Arial Narrow"/>
          <w:spacing w:val="-15"/>
          <w:sz w:val="30"/>
        </w:rPr>
        <w:t xml:space="preserve"> </w:t>
      </w:r>
      <w:r>
        <w:rPr>
          <w:rFonts w:ascii="Arial Narrow"/>
          <w:sz w:val="30"/>
        </w:rPr>
        <w:t>THE</w:t>
      </w:r>
      <w:r>
        <w:rPr>
          <w:rFonts w:ascii="Arial Narrow"/>
          <w:spacing w:val="-14"/>
          <w:sz w:val="30"/>
        </w:rPr>
        <w:t xml:space="preserve"> </w:t>
      </w:r>
      <w:r>
        <w:rPr>
          <w:rFonts w:ascii="Arial Narrow"/>
          <w:spacing w:val="-2"/>
          <w:sz w:val="30"/>
        </w:rPr>
        <w:t>MOS</w:t>
      </w:r>
      <w:r>
        <w:rPr>
          <w:rFonts w:ascii="Arial Narrow"/>
          <w:spacing w:val="-1"/>
          <w:sz w:val="30"/>
        </w:rPr>
        <w:t>T</w:t>
      </w:r>
      <w:r>
        <w:rPr>
          <w:rFonts w:ascii="Arial Narrow"/>
          <w:spacing w:val="-15"/>
          <w:sz w:val="30"/>
        </w:rPr>
        <w:t xml:space="preserve"> </w:t>
      </w:r>
      <w:r>
        <w:rPr>
          <w:rFonts w:ascii="Arial Narrow"/>
          <w:spacing w:val="-5"/>
          <w:sz w:val="30"/>
        </w:rPr>
        <w:t>C</w:t>
      </w:r>
      <w:r>
        <w:rPr>
          <w:rFonts w:ascii="Arial Narrow"/>
          <w:spacing w:val="-4"/>
          <w:sz w:val="30"/>
        </w:rPr>
        <w:t>OMMONL</w:t>
      </w:r>
      <w:r>
        <w:rPr>
          <w:rFonts w:ascii="Arial Narrow"/>
          <w:spacing w:val="-5"/>
          <w:sz w:val="30"/>
        </w:rPr>
        <w:t>Y</w:t>
      </w:r>
      <w:r>
        <w:rPr>
          <w:rFonts w:ascii="Arial Narrow"/>
          <w:spacing w:val="-14"/>
          <w:sz w:val="30"/>
        </w:rPr>
        <w:t xml:space="preserve"> </w:t>
      </w:r>
      <w:r>
        <w:rPr>
          <w:rFonts w:ascii="Arial Narrow"/>
          <w:sz w:val="30"/>
        </w:rPr>
        <w:t>ASKED</w:t>
      </w:r>
      <w:r>
        <w:rPr>
          <w:rFonts w:ascii="Arial Narrow"/>
          <w:spacing w:val="-15"/>
          <w:sz w:val="30"/>
        </w:rPr>
        <w:t xml:space="preserve"> </w:t>
      </w:r>
      <w:r>
        <w:rPr>
          <w:rFonts w:ascii="Arial Narrow"/>
          <w:spacing w:val="-2"/>
          <w:sz w:val="30"/>
        </w:rPr>
        <w:t>QUESTIONS.</w:t>
      </w:r>
    </w:p>
    <w:p w14:paraId="6CF9923E" w14:textId="77777777" w:rsidR="00A477CC" w:rsidRDefault="00A477CC">
      <w:pPr>
        <w:rPr>
          <w:rFonts w:ascii="Arial Narrow" w:eastAsia="Arial Narrow" w:hAnsi="Arial Narrow" w:cs="Arial Narrow"/>
          <w:sz w:val="21"/>
          <w:szCs w:val="21"/>
        </w:rPr>
      </w:pPr>
    </w:p>
    <w:p w14:paraId="3D6C3A47" w14:textId="77777777" w:rsidR="00A477CC" w:rsidRDefault="00A477CC">
      <w:pPr>
        <w:rPr>
          <w:rFonts w:ascii="Arial Narrow" w:eastAsia="Arial Narrow" w:hAnsi="Arial Narrow" w:cs="Arial Narrow"/>
          <w:sz w:val="21"/>
          <w:szCs w:val="21"/>
        </w:rPr>
        <w:sectPr w:rsidR="00A477CC">
          <w:pgSz w:w="11910" w:h="16840"/>
          <w:pgMar w:top="660" w:right="0" w:bottom="0" w:left="680" w:header="384" w:footer="0" w:gutter="0"/>
          <w:cols w:space="720"/>
        </w:sectPr>
      </w:pPr>
    </w:p>
    <w:p w14:paraId="7C04830A" w14:textId="6C6A5789" w:rsidR="00A477CC" w:rsidRDefault="004626FD">
      <w:pPr>
        <w:spacing w:before="76"/>
        <w:ind w:left="170"/>
        <w:rPr>
          <w:rFonts w:ascii="Gill Sans MT" w:eastAsia="Gill Sans MT" w:hAnsi="Gill Sans MT" w:cs="Gill Sans MT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519CF8DD" wp14:editId="7F43F065">
                <wp:simplePos x="0" y="0"/>
                <wp:positionH relativeFrom="page">
                  <wp:posOffset>4896485</wp:posOffset>
                </wp:positionH>
                <wp:positionV relativeFrom="page">
                  <wp:posOffset>0</wp:posOffset>
                </wp:positionV>
                <wp:extent cx="2663825" cy="1334770"/>
                <wp:effectExtent l="635" t="0" r="2540" b="8255"/>
                <wp:wrapNone/>
                <wp:docPr id="21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334770"/>
                          <a:chOff x="7711" y="0"/>
                          <a:chExt cx="4195" cy="2102"/>
                        </a:xfrm>
                      </wpg:grpSpPr>
                      <wpg:grpSp>
                        <wpg:cNvPr id="214" name="Group 156"/>
                        <wpg:cNvGrpSpPr>
                          <a:grpSpLocks/>
                        </wpg:cNvGrpSpPr>
                        <wpg:grpSpPr bwMode="auto">
                          <a:xfrm>
                            <a:off x="7711" y="0"/>
                            <a:ext cx="4195" cy="2102"/>
                            <a:chOff x="7711" y="0"/>
                            <a:chExt cx="4195" cy="2102"/>
                          </a:xfrm>
                        </wpg:grpSpPr>
                        <wps:wsp>
                          <wps:cNvPr id="215" name="Freeform 158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11448 7711"/>
                                <a:gd name="T1" fmla="*/ T0 w 4195"/>
                                <a:gd name="T2" fmla="*/ 1872 h 2102"/>
                                <a:gd name="T3" fmla="+- 0 9282 7711"/>
                                <a:gd name="T4" fmla="*/ T3 w 4195"/>
                                <a:gd name="T5" fmla="*/ 1872 h 2102"/>
                                <a:gd name="T6" fmla="+- 0 11906 7711"/>
                                <a:gd name="T7" fmla="*/ T6 w 4195"/>
                                <a:gd name="T8" fmla="*/ 2102 h 2102"/>
                                <a:gd name="T9" fmla="+- 0 11448 7711"/>
                                <a:gd name="T10" fmla="*/ T9 w 4195"/>
                                <a:gd name="T11" fmla="*/ 1872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3737" y="1872"/>
                                  </a:moveTo>
                                  <a:lnTo>
                                    <a:pt x="1571" y="1872"/>
                                  </a:lnTo>
                                  <a:lnTo>
                                    <a:pt x="4195" y="2102"/>
                                  </a:lnTo>
                                  <a:lnTo>
                                    <a:pt x="3737" y="1872"/>
                                  </a:lnTo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57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4195"/>
                                <a:gd name="T2" fmla="*/ 0 h 2102"/>
                                <a:gd name="T3" fmla="+- 0 9282 7711"/>
                                <a:gd name="T4" fmla="*/ T3 w 4195"/>
                                <a:gd name="T5" fmla="*/ 1873 h 2102"/>
                                <a:gd name="T6" fmla="+- 0 11448 7711"/>
                                <a:gd name="T7" fmla="*/ T6 w 4195"/>
                                <a:gd name="T8" fmla="*/ 1872 h 2102"/>
                                <a:gd name="T9" fmla="+- 0 7711 7711"/>
                                <a:gd name="T10" fmla="*/ T9 w 4195"/>
                                <a:gd name="T11" fmla="*/ 0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0" y="0"/>
                                  </a:moveTo>
                                  <a:lnTo>
                                    <a:pt x="1571" y="1873"/>
                                  </a:lnTo>
                                  <a:lnTo>
                                    <a:pt x="3737" y="18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52"/>
                        <wpg:cNvGrpSpPr>
                          <a:grpSpLocks/>
                        </wpg:cNvGrpSpPr>
                        <wpg:grpSpPr bwMode="auto">
                          <a:xfrm>
                            <a:off x="9793" y="614"/>
                            <a:ext cx="535" cy="691"/>
                            <a:chOff x="9793" y="614"/>
                            <a:chExt cx="535" cy="691"/>
                          </a:xfrm>
                        </wpg:grpSpPr>
                        <wps:wsp>
                          <wps:cNvPr id="218" name="Freeform 155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060 9793"/>
                                <a:gd name="T1" fmla="*/ T0 w 535"/>
                                <a:gd name="T2" fmla="+- 0 614 614"/>
                                <a:gd name="T3" fmla="*/ 614 h 691"/>
                                <a:gd name="T4" fmla="+- 0 9999 9793"/>
                                <a:gd name="T5" fmla="*/ T4 w 535"/>
                                <a:gd name="T6" fmla="+- 0 620 614"/>
                                <a:gd name="T7" fmla="*/ 620 h 691"/>
                                <a:gd name="T8" fmla="+- 0 9942 9793"/>
                                <a:gd name="T9" fmla="*/ T8 w 535"/>
                                <a:gd name="T10" fmla="+- 0 642 614"/>
                                <a:gd name="T11" fmla="*/ 642 h 691"/>
                                <a:gd name="T12" fmla="+- 0 9878 9793"/>
                                <a:gd name="T13" fmla="*/ T12 w 535"/>
                                <a:gd name="T14" fmla="+- 0 688 614"/>
                                <a:gd name="T15" fmla="*/ 688 h 691"/>
                                <a:gd name="T16" fmla="+- 0 9837 9793"/>
                                <a:gd name="T17" fmla="*/ T16 w 535"/>
                                <a:gd name="T18" fmla="+- 0 738 614"/>
                                <a:gd name="T19" fmla="*/ 738 h 691"/>
                                <a:gd name="T20" fmla="+- 0 9810 9793"/>
                                <a:gd name="T21" fmla="*/ T20 w 535"/>
                                <a:gd name="T22" fmla="+- 0 793 614"/>
                                <a:gd name="T23" fmla="*/ 793 h 691"/>
                                <a:gd name="T24" fmla="+- 0 9796 9793"/>
                                <a:gd name="T25" fmla="*/ T24 w 535"/>
                                <a:gd name="T26" fmla="+- 0 852 614"/>
                                <a:gd name="T27" fmla="*/ 852 h 691"/>
                                <a:gd name="T28" fmla="+- 0 9793 9793"/>
                                <a:gd name="T29" fmla="*/ T28 w 535"/>
                                <a:gd name="T30" fmla="+- 0 1031 614"/>
                                <a:gd name="T31" fmla="*/ 1031 h 691"/>
                                <a:gd name="T32" fmla="+- 0 9794 9793"/>
                                <a:gd name="T33" fmla="*/ T32 w 535"/>
                                <a:gd name="T34" fmla="+- 0 1052 614"/>
                                <a:gd name="T35" fmla="*/ 1052 h 691"/>
                                <a:gd name="T36" fmla="+- 0 9805 9793"/>
                                <a:gd name="T37" fmla="*/ T36 w 535"/>
                                <a:gd name="T38" fmla="+- 0 1111 614"/>
                                <a:gd name="T39" fmla="*/ 1111 h 691"/>
                                <a:gd name="T40" fmla="+- 0 9830 9793"/>
                                <a:gd name="T41" fmla="*/ T40 w 535"/>
                                <a:gd name="T42" fmla="+- 0 1167 614"/>
                                <a:gd name="T43" fmla="*/ 1167 h 691"/>
                                <a:gd name="T44" fmla="+- 0 9880 9793"/>
                                <a:gd name="T45" fmla="*/ T44 w 535"/>
                                <a:gd name="T46" fmla="+- 0 1231 614"/>
                                <a:gd name="T47" fmla="*/ 1231 h 691"/>
                                <a:gd name="T48" fmla="+- 0 9928 9793"/>
                                <a:gd name="T49" fmla="*/ T48 w 535"/>
                                <a:gd name="T50" fmla="+- 0 1268 614"/>
                                <a:gd name="T51" fmla="*/ 1268 h 691"/>
                                <a:gd name="T52" fmla="+- 0 9987 9793"/>
                                <a:gd name="T53" fmla="*/ T52 w 535"/>
                                <a:gd name="T54" fmla="+- 0 1293 614"/>
                                <a:gd name="T55" fmla="*/ 1293 h 691"/>
                                <a:gd name="T56" fmla="+- 0 10060 9793"/>
                                <a:gd name="T57" fmla="*/ T56 w 535"/>
                                <a:gd name="T58" fmla="+- 0 1304 614"/>
                                <a:gd name="T59" fmla="*/ 1304 h 691"/>
                                <a:gd name="T60" fmla="+- 0 10081 9793"/>
                                <a:gd name="T61" fmla="*/ T60 w 535"/>
                                <a:gd name="T62" fmla="+- 0 1303 614"/>
                                <a:gd name="T63" fmla="*/ 1303 h 691"/>
                                <a:gd name="T64" fmla="+- 0 10140 9793"/>
                                <a:gd name="T65" fmla="*/ T64 w 535"/>
                                <a:gd name="T66" fmla="+- 0 1292 614"/>
                                <a:gd name="T67" fmla="*/ 1292 h 691"/>
                                <a:gd name="T68" fmla="+- 0 10196 9793"/>
                                <a:gd name="T69" fmla="*/ T68 w 535"/>
                                <a:gd name="T70" fmla="+- 0 1266 614"/>
                                <a:gd name="T71" fmla="*/ 1266 h 691"/>
                                <a:gd name="T72" fmla="+- 0 10258 9793"/>
                                <a:gd name="T73" fmla="*/ T72 w 535"/>
                                <a:gd name="T74" fmla="+- 0 1212 614"/>
                                <a:gd name="T75" fmla="*/ 1212 h 691"/>
                                <a:gd name="T76" fmla="+- 0 10293 9793"/>
                                <a:gd name="T77" fmla="*/ T76 w 535"/>
                                <a:gd name="T78" fmla="+- 0 1163 614"/>
                                <a:gd name="T79" fmla="*/ 1163 h 691"/>
                                <a:gd name="T80" fmla="+- 0 10301 9793"/>
                                <a:gd name="T81" fmla="*/ T80 w 535"/>
                                <a:gd name="T82" fmla="+- 0 1147 614"/>
                                <a:gd name="T83" fmla="*/ 1147 h 691"/>
                                <a:gd name="T84" fmla="+- 0 10074 9793"/>
                                <a:gd name="T85" fmla="*/ T84 w 535"/>
                                <a:gd name="T86" fmla="+- 0 1147 614"/>
                                <a:gd name="T87" fmla="*/ 1147 h 691"/>
                                <a:gd name="T88" fmla="+- 0 10049 9793"/>
                                <a:gd name="T89" fmla="*/ T88 w 535"/>
                                <a:gd name="T90" fmla="+- 0 1147 614"/>
                                <a:gd name="T91" fmla="*/ 1147 h 691"/>
                                <a:gd name="T92" fmla="+- 0 9992 9793"/>
                                <a:gd name="T93" fmla="*/ T92 w 535"/>
                                <a:gd name="T94" fmla="+- 0 1122 614"/>
                                <a:gd name="T95" fmla="*/ 1122 h 691"/>
                                <a:gd name="T96" fmla="+- 0 9955 9793"/>
                                <a:gd name="T97" fmla="*/ T96 w 535"/>
                                <a:gd name="T98" fmla="+- 0 1064 614"/>
                                <a:gd name="T99" fmla="*/ 1064 h 691"/>
                                <a:gd name="T100" fmla="+- 0 9948 9793"/>
                                <a:gd name="T101" fmla="*/ T100 w 535"/>
                                <a:gd name="T102" fmla="+- 0 1029 614"/>
                                <a:gd name="T103" fmla="*/ 1029 h 691"/>
                                <a:gd name="T104" fmla="+- 0 9949 9793"/>
                                <a:gd name="T105" fmla="*/ T104 w 535"/>
                                <a:gd name="T106" fmla="+- 0 889 614"/>
                                <a:gd name="T107" fmla="*/ 889 h 691"/>
                                <a:gd name="T108" fmla="+- 0 9966 9793"/>
                                <a:gd name="T109" fmla="*/ T108 w 535"/>
                                <a:gd name="T110" fmla="+- 0 826 614"/>
                                <a:gd name="T111" fmla="*/ 826 h 691"/>
                                <a:gd name="T112" fmla="+- 0 10009 9793"/>
                                <a:gd name="T113" fmla="*/ T112 w 535"/>
                                <a:gd name="T114" fmla="+- 0 783 614"/>
                                <a:gd name="T115" fmla="*/ 783 h 691"/>
                                <a:gd name="T116" fmla="+- 0 10049 9793"/>
                                <a:gd name="T117" fmla="*/ T116 w 535"/>
                                <a:gd name="T118" fmla="+- 0 770 614"/>
                                <a:gd name="T119" fmla="*/ 770 h 691"/>
                                <a:gd name="T120" fmla="+- 0 10301 9793"/>
                                <a:gd name="T121" fmla="*/ T120 w 535"/>
                                <a:gd name="T122" fmla="+- 0 770 614"/>
                                <a:gd name="T123" fmla="*/ 770 h 691"/>
                                <a:gd name="T124" fmla="+- 0 10293 9793"/>
                                <a:gd name="T125" fmla="*/ T124 w 535"/>
                                <a:gd name="T126" fmla="+- 0 754 614"/>
                                <a:gd name="T127" fmla="*/ 754 h 691"/>
                                <a:gd name="T128" fmla="+- 0 10243 9793"/>
                                <a:gd name="T129" fmla="*/ T128 w 535"/>
                                <a:gd name="T130" fmla="+- 0 689 614"/>
                                <a:gd name="T131" fmla="*/ 689 h 691"/>
                                <a:gd name="T132" fmla="+- 0 10195 9793"/>
                                <a:gd name="T133" fmla="*/ T132 w 535"/>
                                <a:gd name="T134" fmla="+- 0 651 614"/>
                                <a:gd name="T135" fmla="*/ 651 h 691"/>
                                <a:gd name="T136" fmla="+- 0 10136 9793"/>
                                <a:gd name="T137" fmla="*/ T136 w 535"/>
                                <a:gd name="T138" fmla="+- 0 625 614"/>
                                <a:gd name="T139" fmla="*/ 625 h 691"/>
                                <a:gd name="T140" fmla="+- 0 10062 9793"/>
                                <a:gd name="T141" fmla="*/ T140 w 535"/>
                                <a:gd name="T142" fmla="+- 0 614 614"/>
                                <a:gd name="T143" fmla="*/ 614 h 691"/>
                                <a:gd name="T144" fmla="+- 0 10060 9793"/>
                                <a:gd name="T145" fmla="*/ T144 w 535"/>
                                <a:gd name="T146" fmla="+- 0 614 614"/>
                                <a:gd name="T147" fmla="*/ 614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267" y="0"/>
                                  </a:moveTo>
                                  <a:lnTo>
                                    <a:pt x="206" y="6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38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37" y="553"/>
                                  </a:lnTo>
                                  <a:lnTo>
                                    <a:pt x="87" y="617"/>
                                  </a:lnTo>
                                  <a:lnTo>
                                    <a:pt x="135" y="654"/>
                                  </a:lnTo>
                                  <a:lnTo>
                                    <a:pt x="194" y="679"/>
                                  </a:lnTo>
                                  <a:lnTo>
                                    <a:pt x="267" y="690"/>
                                  </a:lnTo>
                                  <a:lnTo>
                                    <a:pt x="288" y="689"/>
                                  </a:lnTo>
                                  <a:lnTo>
                                    <a:pt x="347" y="678"/>
                                  </a:lnTo>
                                  <a:lnTo>
                                    <a:pt x="403" y="652"/>
                                  </a:lnTo>
                                  <a:lnTo>
                                    <a:pt x="465" y="598"/>
                                  </a:lnTo>
                                  <a:lnTo>
                                    <a:pt x="500" y="549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256" y="53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162" y="450"/>
                                  </a:lnTo>
                                  <a:lnTo>
                                    <a:pt x="155" y="415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56" y="156"/>
                                  </a:lnTo>
                                  <a:lnTo>
                                    <a:pt x="508" y="156"/>
                                  </a:lnTo>
                                  <a:lnTo>
                                    <a:pt x="500" y="140"/>
                                  </a:lnTo>
                                  <a:lnTo>
                                    <a:pt x="450" y="75"/>
                                  </a:lnTo>
                                  <a:lnTo>
                                    <a:pt x="402" y="37"/>
                                  </a:lnTo>
                                  <a:lnTo>
                                    <a:pt x="343" y="11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54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172 9793"/>
                                <a:gd name="T1" fmla="*/ T0 w 535"/>
                                <a:gd name="T2" fmla="+- 0 1026 614"/>
                                <a:gd name="T3" fmla="*/ 1026 h 691"/>
                                <a:gd name="T4" fmla="+- 0 10156 9793"/>
                                <a:gd name="T5" fmla="*/ T4 w 535"/>
                                <a:gd name="T6" fmla="+- 0 1087 614"/>
                                <a:gd name="T7" fmla="*/ 1087 h 691"/>
                                <a:gd name="T8" fmla="+- 0 10114 9793"/>
                                <a:gd name="T9" fmla="*/ T8 w 535"/>
                                <a:gd name="T10" fmla="+- 0 1132 614"/>
                                <a:gd name="T11" fmla="*/ 1132 h 691"/>
                                <a:gd name="T12" fmla="+- 0 10074 9793"/>
                                <a:gd name="T13" fmla="*/ T12 w 535"/>
                                <a:gd name="T14" fmla="+- 0 1147 614"/>
                                <a:gd name="T15" fmla="*/ 1147 h 691"/>
                                <a:gd name="T16" fmla="+- 0 10301 9793"/>
                                <a:gd name="T17" fmla="*/ T16 w 535"/>
                                <a:gd name="T18" fmla="+- 0 1147 614"/>
                                <a:gd name="T19" fmla="*/ 1147 h 691"/>
                                <a:gd name="T20" fmla="+- 0 10321 9793"/>
                                <a:gd name="T21" fmla="*/ T20 w 535"/>
                                <a:gd name="T22" fmla="+- 0 1084 614"/>
                                <a:gd name="T23" fmla="*/ 1084 h 691"/>
                                <a:gd name="T24" fmla="+- 0 10327 9793"/>
                                <a:gd name="T25" fmla="*/ T24 w 535"/>
                                <a:gd name="T26" fmla="+- 0 1029 614"/>
                                <a:gd name="T27" fmla="*/ 1029 h 691"/>
                                <a:gd name="T28" fmla="+- 0 10172 9793"/>
                                <a:gd name="T29" fmla="*/ T28 w 535"/>
                                <a:gd name="T30" fmla="+- 0 1026 614"/>
                                <a:gd name="T31" fmla="*/ 1026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379" y="412"/>
                                  </a:moveTo>
                                  <a:lnTo>
                                    <a:pt x="363" y="473"/>
                                  </a:lnTo>
                                  <a:lnTo>
                                    <a:pt x="321" y="518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528" y="470"/>
                                  </a:lnTo>
                                  <a:lnTo>
                                    <a:pt x="534" y="415"/>
                                  </a:lnTo>
                                  <a:lnTo>
                                    <a:pt x="37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3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301 9793"/>
                                <a:gd name="T1" fmla="*/ T0 w 535"/>
                                <a:gd name="T2" fmla="+- 0 770 614"/>
                                <a:gd name="T3" fmla="*/ 770 h 691"/>
                                <a:gd name="T4" fmla="+- 0 10049 9793"/>
                                <a:gd name="T5" fmla="*/ T4 w 535"/>
                                <a:gd name="T6" fmla="+- 0 770 614"/>
                                <a:gd name="T7" fmla="*/ 770 h 691"/>
                                <a:gd name="T8" fmla="+- 0 10074 9793"/>
                                <a:gd name="T9" fmla="*/ T8 w 535"/>
                                <a:gd name="T10" fmla="+- 0 771 614"/>
                                <a:gd name="T11" fmla="*/ 771 h 691"/>
                                <a:gd name="T12" fmla="+- 0 10092 9793"/>
                                <a:gd name="T13" fmla="*/ T12 w 535"/>
                                <a:gd name="T14" fmla="+- 0 774 614"/>
                                <a:gd name="T15" fmla="*/ 774 h 691"/>
                                <a:gd name="T16" fmla="+- 0 10146 9793"/>
                                <a:gd name="T17" fmla="*/ T16 w 535"/>
                                <a:gd name="T18" fmla="+- 0 815 614"/>
                                <a:gd name="T19" fmla="*/ 815 h 691"/>
                                <a:gd name="T20" fmla="+- 0 10170 9793"/>
                                <a:gd name="T21" fmla="*/ T20 w 535"/>
                                <a:gd name="T22" fmla="+- 0 873 614"/>
                                <a:gd name="T23" fmla="*/ 873 h 691"/>
                                <a:gd name="T24" fmla="+- 0 10172 9793"/>
                                <a:gd name="T25" fmla="*/ T24 w 535"/>
                                <a:gd name="T26" fmla="+- 0 889 614"/>
                                <a:gd name="T27" fmla="*/ 889 h 691"/>
                                <a:gd name="T28" fmla="+- 0 10327 9793"/>
                                <a:gd name="T29" fmla="*/ T28 w 535"/>
                                <a:gd name="T30" fmla="+- 0 892 614"/>
                                <a:gd name="T31" fmla="*/ 892 h 691"/>
                                <a:gd name="T32" fmla="+- 0 10321 9793"/>
                                <a:gd name="T33" fmla="*/ T32 w 535"/>
                                <a:gd name="T34" fmla="+- 0 831 614"/>
                                <a:gd name="T35" fmla="*/ 831 h 691"/>
                                <a:gd name="T36" fmla="+- 0 10302 9793"/>
                                <a:gd name="T37" fmla="*/ T36 w 535"/>
                                <a:gd name="T38" fmla="+- 0 773 614"/>
                                <a:gd name="T39" fmla="*/ 773 h 691"/>
                                <a:gd name="T40" fmla="+- 0 10301 9793"/>
                                <a:gd name="T41" fmla="*/ T40 w 535"/>
                                <a:gd name="T42" fmla="+- 0 770 614"/>
                                <a:gd name="T43" fmla="*/ 770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508" y="156"/>
                                  </a:moveTo>
                                  <a:lnTo>
                                    <a:pt x="256" y="156"/>
                                  </a:lnTo>
                                  <a:lnTo>
                                    <a:pt x="281" y="157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353" y="201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534" y="278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09" y="159"/>
                                  </a:lnTo>
                                  <a:lnTo>
                                    <a:pt x="50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49"/>
                        <wpg:cNvGrpSpPr>
                          <a:grpSpLocks/>
                        </wpg:cNvGrpSpPr>
                        <wpg:grpSpPr bwMode="auto">
                          <a:xfrm>
                            <a:off x="10301" y="614"/>
                            <a:ext cx="528" cy="690"/>
                            <a:chOff x="10301" y="614"/>
                            <a:chExt cx="528" cy="690"/>
                          </a:xfrm>
                        </wpg:grpSpPr>
                        <wps:wsp>
                          <wps:cNvPr id="222" name="Freeform 151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456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301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487 10301"/>
                                <a:gd name="T9" fmla="*/ T8 w 528"/>
                                <a:gd name="T10" fmla="+- 0 958 614"/>
                                <a:gd name="T11" fmla="*/ 958 h 690"/>
                                <a:gd name="T12" fmla="+- 0 10487 10301"/>
                                <a:gd name="T13" fmla="*/ T12 w 528"/>
                                <a:gd name="T14" fmla="+- 0 1303 614"/>
                                <a:gd name="T15" fmla="*/ 1303 h 690"/>
                                <a:gd name="T16" fmla="+- 0 10643 10301"/>
                                <a:gd name="T17" fmla="*/ T16 w 528"/>
                                <a:gd name="T18" fmla="+- 0 1303 614"/>
                                <a:gd name="T19" fmla="*/ 1303 h 690"/>
                                <a:gd name="T20" fmla="+- 0 10643 10301"/>
                                <a:gd name="T21" fmla="*/ T20 w 528"/>
                                <a:gd name="T22" fmla="+- 0 958 614"/>
                                <a:gd name="T23" fmla="*/ 958 h 690"/>
                                <a:gd name="T24" fmla="+- 0 10720 10301"/>
                                <a:gd name="T25" fmla="*/ T24 w 528"/>
                                <a:gd name="T26" fmla="+- 0 814 614"/>
                                <a:gd name="T27" fmla="*/ 814 h 690"/>
                                <a:gd name="T28" fmla="+- 0 10565 10301"/>
                                <a:gd name="T29" fmla="*/ T28 w 528"/>
                                <a:gd name="T30" fmla="+- 0 814 614"/>
                                <a:gd name="T31" fmla="*/ 814 h 690"/>
                                <a:gd name="T32" fmla="+- 0 10456 10301"/>
                                <a:gd name="T33" fmla="*/ T32 w 528"/>
                                <a:gd name="T34" fmla="+- 0 614 614"/>
                                <a:gd name="T35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1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689"/>
                                  </a:lnTo>
                                  <a:lnTo>
                                    <a:pt x="342" y="689"/>
                                  </a:lnTo>
                                  <a:lnTo>
                                    <a:pt x="342" y="344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50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828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672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565 10301"/>
                                <a:gd name="T9" fmla="*/ T8 w 528"/>
                                <a:gd name="T10" fmla="+- 0 814 614"/>
                                <a:gd name="T11" fmla="*/ 814 h 690"/>
                                <a:gd name="T12" fmla="+- 0 10720 10301"/>
                                <a:gd name="T13" fmla="*/ T12 w 528"/>
                                <a:gd name="T14" fmla="+- 0 814 614"/>
                                <a:gd name="T15" fmla="*/ 814 h 690"/>
                                <a:gd name="T16" fmla="+- 0 10828 10301"/>
                                <a:gd name="T17" fmla="*/ T16 w 528"/>
                                <a:gd name="T18" fmla="+- 0 614 614"/>
                                <a:gd name="T19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527" y="0"/>
                                  </a:moveTo>
                                  <a:lnTo>
                                    <a:pt x="371" y="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7"/>
                        <wpg:cNvGrpSpPr>
                          <a:grpSpLocks/>
                        </wpg:cNvGrpSpPr>
                        <wpg:grpSpPr bwMode="auto">
                          <a:xfrm>
                            <a:off x="10876" y="1035"/>
                            <a:ext cx="156" cy="268"/>
                            <a:chOff x="10876" y="1035"/>
                            <a:chExt cx="156" cy="268"/>
                          </a:xfrm>
                        </wpg:grpSpPr>
                        <wps:wsp>
                          <wps:cNvPr id="225" name="Freeform 148"/>
                          <wps:cNvSpPr>
                            <a:spLocks/>
                          </wps:cNvSpPr>
                          <wps:spPr bwMode="auto">
                            <a:xfrm>
                              <a:off x="10876" y="1035"/>
                              <a:ext cx="156" cy="268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156"/>
                                <a:gd name="T2" fmla="+- 0 1303 1035"/>
                                <a:gd name="T3" fmla="*/ 1303 h 268"/>
                                <a:gd name="T4" fmla="+- 0 11032 10876"/>
                                <a:gd name="T5" fmla="*/ T4 w 156"/>
                                <a:gd name="T6" fmla="+- 0 1303 1035"/>
                                <a:gd name="T7" fmla="*/ 1303 h 268"/>
                                <a:gd name="T8" fmla="+- 0 11032 10876"/>
                                <a:gd name="T9" fmla="*/ T8 w 156"/>
                                <a:gd name="T10" fmla="+- 0 1035 1035"/>
                                <a:gd name="T11" fmla="*/ 1035 h 268"/>
                                <a:gd name="T12" fmla="+- 0 10876 10876"/>
                                <a:gd name="T13" fmla="*/ T12 w 156"/>
                                <a:gd name="T14" fmla="+- 0 1035 1035"/>
                                <a:gd name="T15" fmla="*/ 1035 h 268"/>
                                <a:gd name="T16" fmla="+- 0 10876 10876"/>
                                <a:gd name="T17" fmla="*/ T16 w 156"/>
                                <a:gd name="T18" fmla="+- 0 1303 1035"/>
                                <a:gd name="T19" fmla="*/ 1303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68">
                                  <a:moveTo>
                                    <a:pt x="0" y="268"/>
                                  </a:moveTo>
                                  <a:lnTo>
                                    <a:pt x="156" y="26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5"/>
                        <wpg:cNvGrpSpPr>
                          <a:grpSpLocks/>
                        </wpg:cNvGrpSpPr>
                        <wpg:grpSpPr bwMode="auto">
                          <a:xfrm>
                            <a:off x="10876" y="881"/>
                            <a:ext cx="353" cy="154"/>
                            <a:chOff x="10876" y="881"/>
                            <a:chExt cx="353" cy="154"/>
                          </a:xfrm>
                        </wpg:grpSpPr>
                        <wps:wsp>
                          <wps:cNvPr id="227" name="Freeform 146"/>
                          <wps:cNvSpPr>
                            <a:spLocks/>
                          </wps:cNvSpPr>
                          <wps:spPr bwMode="auto">
                            <a:xfrm>
                              <a:off x="10876" y="881"/>
                              <a:ext cx="353" cy="154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353"/>
                                <a:gd name="T2" fmla="+- 0 1035 881"/>
                                <a:gd name="T3" fmla="*/ 1035 h 154"/>
                                <a:gd name="T4" fmla="+- 0 11229 10876"/>
                                <a:gd name="T5" fmla="*/ T4 w 353"/>
                                <a:gd name="T6" fmla="+- 0 1035 881"/>
                                <a:gd name="T7" fmla="*/ 1035 h 154"/>
                                <a:gd name="T8" fmla="+- 0 11229 10876"/>
                                <a:gd name="T9" fmla="*/ T8 w 353"/>
                                <a:gd name="T10" fmla="+- 0 881 881"/>
                                <a:gd name="T11" fmla="*/ 881 h 154"/>
                                <a:gd name="T12" fmla="+- 0 10876 10876"/>
                                <a:gd name="T13" fmla="*/ T12 w 353"/>
                                <a:gd name="T14" fmla="+- 0 881 881"/>
                                <a:gd name="T15" fmla="*/ 881 h 154"/>
                                <a:gd name="T16" fmla="+- 0 10876 10876"/>
                                <a:gd name="T17" fmla="*/ T16 w 353"/>
                                <a:gd name="T18" fmla="+- 0 1035 881"/>
                                <a:gd name="T19" fmla="*/ 103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154">
                                  <a:moveTo>
                                    <a:pt x="0" y="154"/>
                                  </a:moveTo>
                                  <a:lnTo>
                                    <a:pt x="353" y="154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43"/>
                        <wpg:cNvGrpSpPr>
                          <a:grpSpLocks/>
                        </wpg:cNvGrpSpPr>
                        <wpg:grpSpPr bwMode="auto">
                          <a:xfrm>
                            <a:off x="10876" y="769"/>
                            <a:ext cx="156" cy="112"/>
                            <a:chOff x="10876" y="769"/>
                            <a:chExt cx="156" cy="112"/>
                          </a:xfrm>
                        </wpg:grpSpPr>
                        <wps:wsp>
                          <wps:cNvPr id="229" name="Freeform 144"/>
                          <wps:cNvSpPr>
                            <a:spLocks/>
                          </wps:cNvSpPr>
                          <wps:spPr bwMode="auto">
                            <a:xfrm>
                              <a:off x="10876" y="769"/>
                              <a:ext cx="156" cy="112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156"/>
                                <a:gd name="T2" fmla="+- 0 881 769"/>
                                <a:gd name="T3" fmla="*/ 881 h 112"/>
                                <a:gd name="T4" fmla="+- 0 11032 10876"/>
                                <a:gd name="T5" fmla="*/ T4 w 156"/>
                                <a:gd name="T6" fmla="+- 0 881 769"/>
                                <a:gd name="T7" fmla="*/ 881 h 112"/>
                                <a:gd name="T8" fmla="+- 0 11032 10876"/>
                                <a:gd name="T9" fmla="*/ T8 w 156"/>
                                <a:gd name="T10" fmla="+- 0 769 769"/>
                                <a:gd name="T11" fmla="*/ 769 h 112"/>
                                <a:gd name="T12" fmla="+- 0 10876 10876"/>
                                <a:gd name="T13" fmla="*/ T12 w 156"/>
                                <a:gd name="T14" fmla="+- 0 769 769"/>
                                <a:gd name="T15" fmla="*/ 769 h 112"/>
                                <a:gd name="T16" fmla="+- 0 10876 10876"/>
                                <a:gd name="T17" fmla="*/ T16 w 156"/>
                                <a:gd name="T18" fmla="+- 0 881 769"/>
                                <a:gd name="T19" fmla="*/ 8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112">
                                  <a:moveTo>
                                    <a:pt x="0" y="112"/>
                                  </a:moveTo>
                                  <a:lnTo>
                                    <a:pt x="156" y="1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41"/>
                        <wpg:cNvGrpSpPr>
                          <a:grpSpLocks/>
                        </wpg:cNvGrpSpPr>
                        <wpg:grpSpPr bwMode="auto">
                          <a:xfrm>
                            <a:off x="10876" y="613"/>
                            <a:ext cx="423" cy="156"/>
                            <a:chOff x="10876" y="613"/>
                            <a:chExt cx="423" cy="156"/>
                          </a:xfrm>
                        </wpg:grpSpPr>
                        <wps:wsp>
                          <wps:cNvPr id="231" name="Freeform 142"/>
                          <wps:cNvSpPr>
                            <a:spLocks/>
                          </wps:cNvSpPr>
                          <wps:spPr bwMode="auto">
                            <a:xfrm>
                              <a:off x="10876" y="613"/>
                              <a:ext cx="423" cy="156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423"/>
                                <a:gd name="T2" fmla="+- 0 769 613"/>
                                <a:gd name="T3" fmla="*/ 769 h 156"/>
                                <a:gd name="T4" fmla="+- 0 11299 10876"/>
                                <a:gd name="T5" fmla="*/ T4 w 423"/>
                                <a:gd name="T6" fmla="+- 0 769 613"/>
                                <a:gd name="T7" fmla="*/ 769 h 156"/>
                                <a:gd name="T8" fmla="+- 0 11299 10876"/>
                                <a:gd name="T9" fmla="*/ T8 w 423"/>
                                <a:gd name="T10" fmla="+- 0 613 613"/>
                                <a:gd name="T11" fmla="*/ 613 h 156"/>
                                <a:gd name="T12" fmla="+- 0 10876 10876"/>
                                <a:gd name="T13" fmla="*/ T12 w 423"/>
                                <a:gd name="T14" fmla="+- 0 613 613"/>
                                <a:gd name="T15" fmla="*/ 613 h 156"/>
                                <a:gd name="T16" fmla="+- 0 10876 10876"/>
                                <a:gd name="T17" fmla="*/ T16 w 423"/>
                                <a:gd name="T18" fmla="+- 0 769 613"/>
                                <a:gd name="T19" fmla="*/ 76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56">
                                  <a:moveTo>
                                    <a:pt x="0" y="156"/>
                                  </a:moveTo>
                                  <a:lnTo>
                                    <a:pt x="423" y="156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9"/>
                        <wpg:cNvGrpSpPr>
                          <a:grpSpLocks/>
                        </wpg:cNvGrpSpPr>
                        <wpg:grpSpPr bwMode="auto">
                          <a:xfrm>
                            <a:off x="8976" y="621"/>
                            <a:ext cx="472" cy="472"/>
                            <a:chOff x="8976" y="621"/>
                            <a:chExt cx="472" cy="472"/>
                          </a:xfrm>
                        </wpg:grpSpPr>
                        <wps:wsp>
                          <wps:cNvPr id="233" name="Freeform 140"/>
                          <wps:cNvSpPr>
                            <a:spLocks/>
                          </wps:cNvSpPr>
                          <wps:spPr bwMode="auto">
                            <a:xfrm>
                              <a:off x="8976" y="621"/>
                              <a:ext cx="472" cy="472"/>
                            </a:xfrm>
                            <a:custGeom>
                              <a:avLst/>
                              <a:gdLst>
                                <a:gd name="T0" fmla="+- 0 9448 8976"/>
                                <a:gd name="T1" fmla="*/ T0 w 472"/>
                                <a:gd name="T2" fmla="+- 0 621 621"/>
                                <a:gd name="T3" fmla="*/ 621 h 472"/>
                                <a:gd name="T4" fmla="+- 0 9172 8976"/>
                                <a:gd name="T5" fmla="*/ T4 w 472"/>
                                <a:gd name="T6" fmla="+- 0 621 621"/>
                                <a:gd name="T7" fmla="*/ 621 h 472"/>
                                <a:gd name="T8" fmla="+- 0 8976 8976"/>
                                <a:gd name="T9" fmla="*/ T8 w 472"/>
                                <a:gd name="T10" fmla="+- 0 817 621"/>
                                <a:gd name="T11" fmla="*/ 817 h 472"/>
                                <a:gd name="T12" fmla="+- 0 8976 8976"/>
                                <a:gd name="T13" fmla="*/ T12 w 472"/>
                                <a:gd name="T14" fmla="+- 0 1093 621"/>
                                <a:gd name="T15" fmla="*/ 1093 h 472"/>
                                <a:gd name="T16" fmla="+- 0 9310 8976"/>
                                <a:gd name="T17" fmla="*/ T16 w 472"/>
                                <a:gd name="T18" fmla="+- 0 955 621"/>
                                <a:gd name="T19" fmla="*/ 955 h 472"/>
                                <a:gd name="T20" fmla="+- 0 9448 8976"/>
                                <a:gd name="T21" fmla="*/ T20 w 472"/>
                                <a:gd name="T22" fmla="+- 0 621 621"/>
                                <a:gd name="T23" fmla="*/ 621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2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37"/>
                        <wpg:cNvGrpSpPr>
                          <a:grpSpLocks/>
                        </wpg:cNvGrpSpPr>
                        <wpg:grpSpPr bwMode="auto">
                          <a:xfrm>
                            <a:off x="9310" y="817"/>
                            <a:ext cx="334" cy="472"/>
                            <a:chOff x="9310" y="817"/>
                            <a:chExt cx="334" cy="472"/>
                          </a:xfrm>
                        </wpg:grpSpPr>
                        <wps:wsp>
                          <wps:cNvPr id="235" name="Freeform 138"/>
                          <wps:cNvSpPr>
                            <a:spLocks/>
                          </wps:cNvSpPr>
                          <wps:spPr bwMode="auto">
                            <a:xfrm>
                              <a:off x="9310" y="817"/>
                              <a:ext cx="334" cy="472"/>
                            </a:xfrm>
                            <a:custGeom>
                              <a:avLst/>
                              <a:gdLst>
                                <a:gd name="T0" fmla="+- 0 9644 9310"/>
                                <a:gd name="T1" fmla="*/ T0 w 334"/>
                                <a:gd name="T2" fmla="+- 0 817 817"/>
                                <a:gd name="T3" fmla="*/ 817 h 472"/>
                                <a:gd name="T4" fmla="+- 0 9310 9310"/>
                                <a:gd name="T5" fmla="*/ T4 w 334"/>
                                <a:gd name="T6" fmla="+- 0 955 817"/>
                                <a:gd name="T7" fmla="*/ 955 h 472"/>
                                <a:gd name="T8" fmla="+- 0 9448 9310"/>
                                <a:gd name="T9" fmla="*/ T8 w 334"/>
                                <a:gd name="T10" fmla="+- 0 1289 817"/>
                                <a:gd name="T11" fmla="*/ 1289 h 472"/>
                                <a:gd name="T12" fmla="+- 0 9644 9310"/>
                                <a:gd name="T13" fmla="*/ T12 w 334"/>
                                <a:gd name="T14" fmla="+- 0 1093 817"/>
                                <a:gd name="T15" fmla="*/ 1093 h 472"/>
                                <a:gd name="T16" fmla="+- 0 9644 9310"/>
                                <a:gd name="T17" fmla="*/ T16 w 334"/>
                                <a:gd name="T18" fmla="+- 0 817 817"/>
                                <a:gd name="T19" fmla="*/ 81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472">
                                  <a:moveTo>
                                    <a:pt x="334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38" y="472"/>
                                  </a:lnTo>
                                  <a:lnTo>
                                    <a:pt x="334" y="276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41EFB" id="Group 136" o:spid="_x0000_s1026" style="position:absolute;margin-left:385.55pt;margin-top:0;width:209.75pt;height:105.1pt;z-index:1240;mso-position-horizontal-relative:page;mso-position-vertical-relative:page" coordorigin="7711" coordsize="4195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">
                <v:group id="Group 156" o:spid="_x0000_s1027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8" o:spid="_x0000_s1028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SZ8QA&#10;AADcAAAADwAAAGRycy9kb3ducmV2LnhtbESP0WrCQBRE3wv+w3IF3+pGwVKiq4g26EMpVPMBl+w1&#10;G5K9G7Jbk/j1bqHQx2FmzjCb3WAbcafOV44VLOYJCOLC6YpLBfk1e30H4QOyxsYxKRjJw247edlg&#10;ql3P33S/hFJECPsUFZgQ2lRKXxiy6OeuJY7ezXUWQ5RdKXWHfYTbRi6T5E1arDguGGzpYKioLz9W&#10;AfX7U1Y/jmcz5mHMHx/JV/ZZKzWbDvs1iEBD+A//tc9awXKxgt8z8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kmfEAAAA3AAAAA8AAAAAAAAAAAAAAAAAmAIAAGRycy9k&#10;b3ducmV2LnhtbFBLBQYAAAAABAAEAPUAAACJAwAAAAA=&#10;" path="m3737,1872r-2166,l4195,2102,3737,1872e" fillcolor="#f0534d" stroked="f">
                    <v:path arrowok="t" o:connecttype="custom" o:connectlocs="3737,1872;1571,1872;4195,2102;3737,1872" o:connectangles="0,0,0,0"/>
                  </v:shape>
                  <v:shape id="Freeform 157" o:spid="_x0000_s1029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MEMQA&#10;AADcAAAADwAAAGRycy9kb3ducmV2LnhtbESPQWvCQBSE70L/w/IKvelGDyKpq4g21IMU1PyAR/Y1&#10;G5J9G7Jbk/jr3YLgcZiZb5j1drCNuFHnK8cK5rMEBHHhdMWlgvyaTVcgfEDW2DgmBSN52G7eJmtM&#10;tev5TLdLKEWEsE9RgQmhTaX0hSGLfuZa4uj9us5iiLIrpe6wj3DbyEWSLKXFiuOCwZb2hor68mcV&#10;UL/7zur74WjGPIz5/Sv5yU61Uh/vw+4TRKAhvMLP9lErWMyX8H8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DBDEAAAA3AAAAA8AAAAAAAAAAAAAAAAAmAIAAGRycy9k&#10;b3ducmV2LnhtbFBLBQYAAAAABAAEAPUAAACJAwAAAAA=&#10;" path="m,l1571,1873r2166,-1l,e" fillcolor="#f0534d" stroked="f">
                    <v:path arrowok="t" o:connecttype="custom" o:connectlocs="0,0;1571,1873;3737,1872;0,0" o:connectangles="0,0,0,0"/>
                  </v:shape>
                </v:group>
                <v:group id="Group 152" o:spid="_x0000_s1030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55" o:spid="_x0000_s1031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GNsMA&#10;AADcAAAADwAAAGRycy9kb3ducmV2LnhtbERPz2vCMBS+C/sfwhvsIprag4xqlOEYjInI2iLb7dG8&#10;tcXmpTRZWv97cxjs+PH93u4n04lAg2stK1gtExDEldUt1wrK4m3xDMJ5ZI2dZVJwIwf73cNsi5m2&#10;I39SyH0tYgi7DBU03veZlK5qyKBb2p44cj92MOgjHGqpBxxjuOlkmiRrabDl2NBgT4eGqmv+axQc&#10;yxQ/zvNLCJiO33Syhc2/XpV6epxeNiA8Tf5f/Od+1wrSVVwb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GNsMAAADcAAAADwAAAAAAAAAAAAAAAACYAgAAZHJzL2Rv&#10;d25yZXYueG1sUEsFBgAAAAAEAAQA9QAAAIgDAAAAAA==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  </v:shape>
                  <v:shape id="Freeform 154" o:spid="_x0000_s1032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jrcUA&#10;AADcAAAADwAAAGRycy9kb3ducmV2LnhtbESPQWvCQBSE7wX/w/KEXkQ35lA0uoooQmkRMUqpt0f2&#10;NQnNvg3ZbRL/vSsIPQ4z8w2zXPemEi01rrSsYDqJQBBnVpecK7ic9+MZCOeRNVaWScGNHKxXg5cl&#10;Jtp2fKI29bkIEHYJKii8rxMpXVaQQTexNXHwfmxj0AfZ5FI32AW4qWQcRW/SYMlhocCatgVlv+mf&#10;UfB5ifHjOPpqW4y7Kx3s2abfO6Veh/1mAcJT7//Dz/a7VhBP5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aOtxQAAANwAAAAPAAAAAAAAAAAAAAAAAJgCAABkcnMv&#10;ZG93bnJldi54bWxQSwUGAAAAAAQABAD1AAAAigMAAAAA&#10;" path="m379,412r-16,61l321,518r-40,15l508,533r20,-63l534,415,379,412xe" fillcolor="black" stroked="f">
                    <v:path arrowok="t" o:connecttype="custom" o:connectlocs="379,1026;363,1087;321,1132;281,1147;508,1147;528,1084;534,1029;379,1026" o:connectangles="0,0,0,0,0,0,0,0"/>
                  </v:shape>
                  <v:shape id="Freeform 153" o:spid="_x0000_s1033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AjcIA&#10;AADcAAAADwAAAGRycy9kb3ducmV2LnhtbERPz2vCMBS+D/wfwhN2GZouhzE60yLKQCZjrMrQ26N5&#10;tsXmpTSxrf/9chjs+PH9XuWTbcVAvW8ca3heJiCIS2carjQcD++LVxA+IBtsHZOGO3nIs9nDClPj&#10;Rv6moQiViCHsU9RQh9ClUvqyJot+6TriyF1cbzFE2FfS9DjGcNtKlSQv0mLDsaHGjjY1ldfiZjXs&#10;jwo/vp5+hgHVeKZPd3DFaav143xav4EINIV/8Z97ZzQoFefH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8CNwgAAANwAAAAPAAAAAAAAAAAAAAAAAJgCAABkcnMvZG93&#10;bnJldi54bWxQSwUGAAAAAAQABAD1AAAAhwMAAAAA&#10;" path="m508,156r-252,l281,157r18,3l353,201r24,58l379,275r155,3l528,217,509,159r-1,-3xe" fillcolor="black" stroked="f">
                    <v:path arrowok="t" o:connecttype="custom" o:connectlocs="508,770;256,770;281,771;299,774;353,815;377,873;379,889;534,892;528,831;509,773;508,770" o:connectangles="0,0,0,0,0,0,0,0,0,0,0"/>
                  </v:shape>
                </v:group>
                <v:group id="Group 149" o:spid="_x0000_s1034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51" o:spid="_x0000_s1035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YEsMA&#10;AADcAAAADwAAAGRycy9kb3ducmV2LnhtbESPwWrDMBBE74H+g9hCb7EcU0riRAmhtNSXQmv7AxZr&#10;Y5tYKyOpsf33VaGQ4zAzb5jDaTaDuJHzvWUFmyQFQdxY3XOroK7e11sQPiBrHCyTgoU8nI4PqwPm&#10;2k78TbcytCJC2OeooAthzKX0TUcGfWJH4uhdrDMYonSt1A6nCDeDzNL0RRrsOS50ONJrR821/DEK&#10;isnVuqQ3xOfNV/u5XHbVxxCUenqcz3sQgeZwD/+3C60gyzL4OxOP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4YEsMAAADcAAAADwAAAAAAAAAAAAAAAACYAgAAZHJzL2Rv&#10;d25yZXYueG1sUEsFBgAAAAAEAAQA9QAAAIgDAAAAAA==&#10;" path="m155,l,,186,344r,345l342,689r,-345l419,200r-155,l155,xe" fillcolor="black" stroked="f">
                    <v:path arrowok="t" o:connecttype="custom" o:connectlocs="155,614;0,614;186,958;186,1303;342,1303;342,958;419,814;264,814;155,614" o:connectangles="0,0,0,0,0,0,0,0,0"/>
                  </v:shape>
                  <v:shape id="Freeform 150" o:spid="_x0000_s1036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9icIA&#10;AADcAAAADwAAAGRycy9kb3ducmV2LnhtbESP0YrCMBRE3wX/IVxh3zS1K7JbjbIsLuuLoNUPuDTX&#10;ttjclCTa+vdGEHwcZuYMs1z3phE3cr62rGA6SUAQF1bXXCo4Hf/GXyB8QNbYWCYFd/KwXg0HS8y0&#10;7fhAtzyUIkLYZ6igCqHNpPRFRQb9xLbE0TtbZzBE6UqpHXYRbhqZJslcGqw5LlTY0m9FxSW/GgXb&#10;zp10ThvE2XRf7u7n7+N/E5T6GPU/CxCB+vAOv9pbrSBNP+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r2JwgAAANwAAAAPAAAAAAAAAAAAAAAAAJgCAABkcnMvZG93&#10;bnJldi54bWxQSwUGAAAAAAQABAD1AAAAhwMAAAAA&#10;" path="m527,l371,,264,200r155,l527,xe" fillcolor="black" stroked="f">
                    <v:path arrowok="t" o:connecttype="custom" o:connectlocs="527,614;371,614;264,814;419,814;527,614" o:connectangles="0,0,0,0,0"/>
                  </v:shape>
                </v:group>
                <v:group id="Group 147" o:spid="_x0000_s1037" style="position:absolute;left:10876;top:1035;width:156;height:268" coordorigin="10876,1035" coordsize="15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8" o:spid="_x0000_s1038" style="position:absolute;left:10876;top:1035;width:156;height:268;visibility:visible;mso-wrap-style:square;v-text-anchor:top" coordsize="15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uqMUA&#10;AADcAAAADwAAAGRycy9kb3ducmV2LnhtbESP3WrCQBSE7wu+w3KE3tVNQltidBVRCqXQgj/g7SF7&#10;zAazZ0N21ejTdwXBy2FmvmGm89424kydrx0rSEcJCOLS6ZorBbvt11sOwgdkjY1jUnAlD/PZ4GWK&#10;hXYXXtN5EyoRIewLVGBCaAspfWnIoh+5ljh6B9dZDFF2ldQdXiLcNjJLkk9psea4YLClpaHyuDlZ&#10;BSteZr+0T//S9zbfr83Pyo2Tm1Kvw34xARGoD8/wo/2tFWTZB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G6oxQAAANwAAAAPAAAAAAAAAAAAAAAAAJgCAABkcnMv&#10;ZG93bnJldi54bWxQSwUGAAAAAAQABAD1AAAAigMAAAAA&#10;" path="m,268r156,l156,,,,,268xe" fillcolor="black" stroked="f">
                    <v:path arrowok="t" o:connecttype="custom" o:connectlocs="0,1303;156,1303;156,1035;0,1035;0,1303" o:connectangles="0,0,0,0,0"/>
                  </v:shape>
                </v:group>
                <v:group id="Group 145" o:spid="_x0000_s1039" style="position:absolute;left:10876;top:881;width:353;height:154" coordorigin="10876,881" coordsize="3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46" o:spid="_x0000_s1040" style="position:absolute;left:10876;top:881;width:353;height:154;visibility:visible;mso-wrap-style:square;v-text-anchor:top" coordsize="3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0xcYA&#10;AADcAAAADwAAAGRycy9kb3ducmV2LnhtbESPzWrDMBCE74G+g9hCL6GRa0hTnCihDRSaS0N+HmBj&#10;bS1ja2Us1VHy9FGhkOMwM98wi1W0rRio97VjBS+TDARx6XTNlYLj4fP5DYQPyBpbx6TgQh5Wy4fR&#10;AgvtzryjYR8qkSDsC1RgQugKKX1pyKKfuI44eT+utxiS7CupezwnuG1lnmWv0mLNacFgR2tDZbP/&#10;tQqu5rjejYfvDZ+2s7i9fjRxmjVKPT3G9zmIQDHcw//tL60gz2f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0xcYAAADcAAAADwAAAAAAAAAAAAAAAACYAgAAZHJz&#10;L2Rvd25yZXYueG1sUEsFBgAAAAAEAAQA9QAAAIsDAAAAAA==&#10;" path="m,154r353,l353,,,,,154xe" fillcolor="black" stroked="f">
                    <v:path arrowok="t" o:connecttype="custom" o:connectlocs="0,1035;353,1035;353,881;0,881;0,1035" o:connectangles="0,0,0,0,0"/>
                  </v:shape>
                </v:group>
                <v:group id="Group 143" o:spid="_x0000_s1041" style="position:absolute;left:10876;top:769;width:156;height:112" coordorigin="10876,769" coordsize="15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44" o:spid="_x0000_s1042" style="position:absolute;left:10876;top:769;width:156;height:112;visibility:visible;mso-wrap-style:square;v-text-anchor:top" coordsize="15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Ao8UA&#10;AADcAAAADwAAAGRycy9kb3ducmV2LnhtbESPzWrDMBCE74W8g9hAbo1cY9rUiWJCwNBDD3V+Dr0t&#10;1sYWtVbGUm3n7atCocdhZr5hdsVsOzHS4I1jBU/rBARx7bThRsHlXD5uQPiArLFzTAru5KHYLx52&#10;mGs3cUXjKTQiQtjnqKANoc+l9HVLFv3a9cTRu7nBYohyaKQecIpw28k0SZ6lRcNxocWeji3VX6dv&#10;q8CbkjM7vXw0V3NOsir4cv58V2q1nA9bEIHm8B/+a79pBWn6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MCjxQAAANwAAAAPAAAAAAAAAAAAAAAAAJgCAABkcnMv&#10;ZG93bnJldi54bWxQSwUGAAAAAAQABAD1AAAAigMAAAAA&#10;" path="m,112r156,l156,,,,,112xe" fillcolor="black" stroked="f">
                    <v:path arrowok="t" o:connecttype="custom" o:connectlocs="0,881;156,881;156,769;0,769;0,881" o:connectangles="0,0,0,0,0"/>
                  </v:shape>
                </v:group>
                <v:group id="Group 141" o:spid="_x0000_s1043" style="position:absolute;left:10876;top:613;width:423;height:156" coordorigin="10876,613" coordsize="42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42" o:spid="_x0000_s1044" style="position:absolute;left:10876;top:613;width:423;height:156;visibility:visible;mso-wrap-style:square;v-text-anchor:top" coordsize="4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vKMMA&#10;AADcAAAADwAAAGRycy9kb3ducmV2LnhtbESP0YrCMBRE34X9h3AXfNNUXUSrURZB1AeF7foBl+ba&#10;1m1uShK1+vUbQfBxmJkzzHzZmlpcyfnKsoJBPwFBnFtdcaHg+LvuTUD4gKyxtkwK7uRhufjozDHV&#10;9sY/dM1CISKEfYoKyhCaVEqfl2TQ921DHL2TdQZDlK6Q2uEtwk0th0kylgYrjgslNrQqKf/LLkbB&#10;xO439DU6PjaHwy7LptLj2Xmlup/t9wxEoDa8w6/2VisYjg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rvKMMAAADcAAAADwAAAAAAAAAAAAAAAACYAgAAZHJzL2Rv&#10;d25yZXYueG1sUEsFBgAAAAAEAAQA9QAAAIgDAAAAAA==&#10;" path="m,156r423,l423,,,,,156xe" fillcolor="black" stroked="f">
                    <v:path arrowok="t" o:connecttype="custom" o:connectlocs="0,769;423,769;423,613;0,613;0,769" o:connectangles="0,0,0,0,0"/>
                  </v:shape>
                </v:group>
                <v:group id="Group 139" o:spid="_x0000_s1045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40" o:spid="_x0000_s1046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uecUA&#10;AADcAAAADwAAAGRycy9kb3ducmV2LnhtbESPQWvCQBSE74X+h+UVvNVNFbREV6nFomApJBHPj+wz&#10;CWbfhuxGo7/eLQgeh5n5hpkve1OLM7WusqzgYxiBIM6trrhQsM9+3j9BOI+ssbZMCq7kYLl4fZlj&#10;rO2FEzqnvhABwi5GBaX3TSyly0sy6Ia2IQ7e0bYGfZBtIXWLlwA3tRxF0UQarDgslNjQd0n5Ke2M&#10;guyw0m6auM1t/df1u251+k3StVKDt/5rBsJT75/hR3urFYzGY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m55xQAAANwAAAAPAAAAAAAAAAAAAAAAAJgCAABkcnMv&#10;ZG93bnJldi54bWxQSwUGAAAAAAQABAD1AAAAigMAAAAA&#10;" path="m472,l196,,,196,,472,334,334,472,xe" fillcolor="black" stroked="f">
                    <v:path arrowok="t" o:connecttype="custom" o:connectlocs="472,621;196,621;0,817;0,1093;334,955;472,621" o:connectangles="0,0,0,0,0,0"/>
                  </v:shape>
                </v:group>
                <v:group id="Group 137" o:spid="_x0000_s1047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38" o:spid="_x0000_s1048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0D8MA&#10;AADcAAAADwAAAGRycy9kb3ducmV2LnhtbESPQWsCMRSE7wX/Q3hCbzWri2VZjSKKIL0UbUGPj80z&#10;Wdy8rJuo23/fFIQeh5n5hpkve9eIO3Wh9qxgPMpAEFde12wUfH9t3woQISJrbDyTgh8KsFwMXuZY&#10;av/gPd0P0YgE4VCiAhtjW0oZKksOw8i3xMk7+85hTLIzUnf4SHDXyEmWvUuHNacFiy2tLVWXw80l&#10;ir1+elNtxu0umuPNfuSnaZEr9TrsVzMQkfr4H362d1rBJJ/C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10D8MAAADcAAAADwAAAAAAAAAAAAAAAACYAgAAZHJzL2Rv&#10;d25yZXYueG1sUEsFBgAAAAAEAAQA9QAAAIgDAAAAAA==&#10;" path="m334,l,138,138,472,334,276,334,xe" fillcolor="black" stroked="f">
                    <v:path arrowok="t" o:connecttype="custom" o:connectlocs="334,817;0,955;138,1289;334,1093;334,8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D0F20">
        <w:rPr>
          <w:rFonts w:ascii="Gill Sans MT"/>
          <w:b/>
          <w:w w:val="90"/>
          <w:sz w:val="24"/>
        </w:rPr>
        <w:t>Who</w:t>
      </w:r>
      <w:r w:rsidR="006D0F20">
        <w:rPr>
          <w:rFonts w:ascii="Gill Sans MT"/>
          <w:b/>
          <w:spacing w:val="-36"/>
          <w:w w:val="90"/>
          <w:sz w:val="24"/>
        </w:rPr>
        <w:t xml:space="preserve"> </w:t>
      </w:r>
      <w:r w:rsidR="006D0F20">
        <w:rPr>
          <w:rFonts w:ascii="Gill Sans MT"/>
          <w:b/>
          <w:w w:val="90"/>
          <w:sz w:val="24"/>
        </w:rPr>
        <w:t>can</w:t>
      </w:r>
      <w:r w:rsidR="006D0F20">
        <w:rPr>
          <w:rFonts w:ascii="Gill Sans MT"/>
          <w:b/>
          <w:spacing w:val="-35"/>
          <w:w w:val="90"/>
          <w:sz w:val="24"/>
        </w:rPr>
        <w:t xml:space="preserve"> </w:t>
      </w:r>
      <w:r w:rsidR="006D0F20">
        <w:rPr>
          <w:rFonts w:ascii="Gill Sans MT"/>
          <w:b/>
          <w:w w:val="90"/>
          <w:sz w:val="24"/>
        </w:rPr>
        <w:t>apply?</w:t>
      </w:r>
    </w:p>
    <w:p w14:paraId="54242140" w14:textId="77777777" w:rsidR="00A477CC" w:rsidRDefault="006D0F20">
      <w:pPr>
        <w:spacing w:before="8" w:line="251" w:lineRule="auto"/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w w:val="105"/>
          <w:sz w:val="24"/>
          <w:szCs w:val="24"/>
        </w:rPr>
        <w:t>If</w:t>
      </w:r>
      <w:r>
        <w:rPr>
          <w:rFonts w:ascii="Arial Narrow" w:eastAsia="Arial Narrow" w:hAnsi="Arial Narrow" w:cs="Arial Narrow"/>
          <w:spacing w:val="-18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are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b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tween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the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ages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of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15</w:t>
      </w:r>
      <w:r>
        <w:rPr>
          <w:rFonts w:ascii="Arial Narrow" w:eastAsia="Arial Narrow" w:hAnsi="Arial Narrow" w:cs="Arial Narrow"/>
          <w:spacing w:val="-18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–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25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with</w:t>
      </w:r>
      <w:r>
        <w:rPr>
          <w:rFonts w:ascii="Arial Narrow" w:eastAsia="Arial Narrow" w:hAnsi="Arial Narrow" w:cs="Arial Narrow"/>
          <w:w w:val="10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28"/>
          <w:w w:val="10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s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tutory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care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xp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erience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and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are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27"/>
          <w:w w:val="95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3"/>
          <w:w w:val="105"/>
          <w:sz w:val="24"/>
          <w:szCs w:val="24"/>
        </w:rPr>
        <w:t>clubCREATE</w:t>
      </w:r>
      <w:proofErr w:type="spellEnd"/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memb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er,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can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apply</w:t>
      </w:r>
      <w:r>
        <w:rPr>
          <w:rFonts w:ascii="Arial Narrow" w:eastAsia="Arial Narrow" w:hAnsi="Arial Narrow" w:cs="Arial Narrow"/>
          <w:spacing w:val="-24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for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this</w:t>
      </w:r>
      <w:r>
        <w:rPr>
          <w:rFonts w:ascii="Arial Narrow" w:eastAsia="Arial Narrow" w:hAnsi="Arial Narrow" w:cs="Arial Narrow"/>
          <w:spacing w:val="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grant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.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If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do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not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y</w:t>
      </w:r>
      <w:r>
        <w:rPr>
          <w:rFonts w:ascii="Arial Narrow" w:eastAsia="Arial Narrow" w:hAnsi="Arial Narrow" w:cs="Arial Narrow"/>
          <w:spacing w:val="-3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ha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v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memb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ership</w:t>
      </w:r>
      <w:r>
        <w:rPr>
          <w:rFonts w:ascii="Arial Narrow" w:eastAsia="Arial Narrow" w:hAnsi="Arial Narrow" w:cs="Arial Narrow"/>
          <w:spacing w:val="29"/>
          <w:w w:val="10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numb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er,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please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put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the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da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which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23"/>
          <w:w w:val="104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joined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3"/>
          <w:w w:val="105"/>
          <w:sz w:val="24"/>
          <w:szCs w:val="24"/>
        </w:rPr>
        <w:t>clubCREATE</w:t>
      </w:r>
      <w:proofErr w:type="spellEnd"/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on</w:t>
      </w:r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the</w:t>
      </w:r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applica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tion</w:t>
      </w:r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f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orm.</w:t>
      </w:r>
      <w:r>
        <w:rPr>
          <w:rFonts w:ascii="Arial Narrow" w:eastAsia="Arial Narrow" w:hAnsi="Arial Narrow" w:cs="Arial Narrow"/>
          <w:spacing w:val="45"/>
          <w:w w:val="9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3"/>
          <w:w w:val="105"/>
          <w:sz w:val="24"/>
          <w:szCs w:val="24"/>
        </w:rPr>
        <w:t>CREATE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does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not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requir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proof</w:t>
      </w:r>
      <w:r>
        <w:rPr>
          <w:rFonts w:ascii="Arial Narrow" w:eastAsia="Arial Narrow" w:hAnsi="Arial Narrow" w:cs="Arial Narrow"/>
          <w:spacing w:val="-1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of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your</w:t>
      </w:r>
      <w:r>
        <w:rPr>
          <w:rFonts w:ascii="Arial Narrow" w:eastAsia="Arial Narrow" w:hAnsi="Arial Narrow" w:cs="Arial Narrow"/>
          <w:spacing w:val="28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s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tutory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care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xp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erience,</w:t>
      </w:r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howe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v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</w:t>
      </w:r>
      <w:r>
        <w:rPr>
          <w:rFonts w:ascii="Arial Narrow" w:eastAsia="Arial Narrow" w:hAnsi="Arial Narrow" w:cs="Arial Narrow"/>
          <w:spacing w:val="-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2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are</w:t>
      </w:r>
      <w:r>
        <w:rPr>
          <w:rFonts w:ascii="Arial Narrow" w:eastAsia="Arial Narrow" w:hAnsi="Arial Narrow" w:cs="Arial Narrow"/>
          <w:spacing w:val="35"/>
          <w:w w:val="9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requir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ed</w:t>
      </w:r>
      <w:r>
        <w:rPr>
          <w:rFonts w:ascii="Arial Narrow" w:eastAsia="Arial Narrow" w:hAnsi="Arial Narrow" w:cs="Arial Narrow"/>
          <w:spacing w:val="-26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to</w:t>
      </w:r>
      <w:r>
        <w:rPr>
          <w:rFonts w:ascii="Arial Narrow" w:eastAsia="Arial Narrow" w:hAnsi="Arial Narrow" w:cs="Arial Narrow"/>
          <w:spacing w:val="-2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be</w:t>
      </w:r>
      <w:r>
        <w:rPr>
          <w:rFonts w:ascii="Arial Narrow" w:eastAsia="Arial Narrow" w:hAnsi="Arial Narrow" w:cs="Arial Narrow"/>
          <w:spacing w:val="-2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25"/>
          <w:w w:val="105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3"/>
          <w:w w:val="105"/>
          <w:sz w:val="24"/>
          <w:szCs w:val="24"/>
        </w:rPr>
        <w:t>clubCREATE</w:t>
      </w:r>
      <w:proofErr w:type="spellEnd"/>
      <w:r>
        <w:rPr>
          <w:rFonts w:ascii="Arial Narrow" w:eastAsia="Arial Narrow" w:hAnsi="Arial Narrow" w:cs="Arial Narrow"/>
          <w:spacing w:val="-2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memb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er.</w:t>
      </w:r>
    </w:p>
    <w:p w14:paraId="091C6F97" w14:textId="2CCD2BD8" w:rsidR="00A477CC" w:rsidRDefault="006D0F20">
      <w:pPr>
        <w:spacing w:before="115" w:line="249" w:lineRule="auto"/>
        <w:ind w:left="170" w:right="20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Gill Sans MT"/>
          <w:b/>
          <w:spacing w:val="-2"/>
          <w:w w:val="90"/>
          <w:sz w:val="24"/>
        </w:rPr>
        <w:t>What</w:t>
      </w:r>
      <w:r>
        <w:rPr>
          <w:rFonts w:ascii="Gill Sans MT"/>
          <w:b/>
          <w:spacing w:val="-43"/>
          <w:w w:val="90"/>
          <w:sz w:val="24"/>
        </w:rPr>
        <w:t xml:space="preserve"> </w:t>
      </w:r>
      <w:r w:rsidR="000D18F8">
        <w:rPr>
          <w:rFonts w:ascii="Gill Sans MT"/>
          <w:b/>
          <w:spacing w:val="-43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if</w:t>
      </w:r>
      <w:r w:rsidR="000D18F8">
        <w:rPr>
          <w:rFonts w:ascii="Gill Sans MT"/>
          <w:b/>
          <w:w w:val="90"/>
          <w:sz w:val="24"/>
        </w:rPr>
        <w:t xml:space="preserve"> </w:t>
      </w:r>
      <w:r>
        <w:rPr>
          <w:rFonts w:ascii="Gill Sans MT"/>
          <w:b/>
          <w:spacing w:val="-43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</w:t>
      </w:r>
      <w:r>
        <w:rPr>
          <w:rFonts w:ascii="Gill Sans MT"/>
          <w:b/>
          <w:spacing w:val="-42"/>
          <w:w w:val="90"/>
          <w:sz w:val="24"/>
        </w:rPr>
        <w:t xml:space="preserve"> </w:t>
      </w:r>
      <w:r w:rsidR="000D18F8">
        <w:rPr>
          <w:rFonts w:ascii="Gill Sans MT"/>
          <w:b/>
          <w:spacing w:val="-42"/>
          <w:w w:val="90"/>
          <w:sz w:val="24"/>
        </w:rPr>
        <w:t xml:space="preserve"> </w:t>
      </w:r>
      <w:r>
        <w:rPr>
          <w:rFonts w:ascii="Gill Sans MT"/>
          <w:b/>
          <w:spacing w:val="-4"/>
          <w:w w:val="90"/>
          <w:sz w:val="24"/>
        </w:rPr>
        <w:t>ha</w:t>
      </w:r>
      <w:r>
        <w:rPr>
          <w:rFonts w:ascii="Gill Sans MT"/>
          <w:b/>
          <w:spacing w:val="-3"/>
          <w:w w:val="90"/>
          <w:sz w:val="24"/>
        </w:rPr>
        <w:t>v</w:t>
      </w:r>
      <w:r>
        <w:rPr>
          <w:rFonts w:ascii="Gill Sans MT"/>
          <w:b/>
          <w:spacing w:val="-4"/>
          <w:w w:val="90"/>
          <w:sz w:val="24"/>
        </w:rPr>
        <w:t>e</w:t>
      </w:r>
      <w:r>
        <w:rPr>
          <w:rFonts w:ascii="Gill Sans MT"/>
          <w:b/>
          <w:spacing w:val="-43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receive</w:t>
      </w:r>
      <w:r>
        <w:rPr>
          <w:rFonts w:ascii="Gill Sans MT"/>
          <w:b/>
          <w:spacing w:val="-1"/>
          <w:w w:val="90"/>
          <w:sz w:val="24"/>
        </w:rPr>
        <w:t>d</w:t>
      </w:r>
      <w:r>
        <w:rPr>
          <w:rFonts w:ascii="Gill Sans MT"/>
          <w:b/>
          <w:spacing w:val="-42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a</w:t>
      </w:r>
      <w:r>
        <w:rPr>
          <w:rFonts w:ascii="Gill Sans MT"/>
          <w:b/>
          <w:spacing w:val="-43"/>
          <w:w w:val="90"/>
          <w:sz w:val="24"/>
        </w:rPr>
        <w:t xml:space="preserve"> </w:t>
      </w:r>
      <w:r>
        <w:rPr>
          <w:rFonts w:ascii="Gill Sans MT"/>
          <w:b/>
          <w:spacing w:val="-4"/>
          <w:w w:val="90"/>
          <w:sz w:val="24"/>
        </w:rPr>
        <w:t>CREATE</w:t>
      </w:r>
      <w:r>
        <w:rPr>
          <w:rFonts w:ascii="Gill Sans MT"/>
          <w:b/>
          <w:spacing w:val="-43"/>
          <w:w w:val="90"/>
          <w:sz w:val="24"/>
        </w:rPr>
        <w:t xml:space="preserve"> </w:t>
      </w:r>
      <w:r>
        <w:rPr>
          <w:rFonts w:ascii="Gill Sans MT"/>
          <w:b/>
          <w:spacing w:val="-6"/>
          <w:w w:val="90"/>
          <w:sz w:val="24"/>
        </w:rPr>
        <w:t>Your</w:t>
      </w:r>
      <w:r>
        <w:rPr>
          <w:rFonts w:ascii="Gill Sans MT"/>
          <w:b/>
          <w:spacing w:val="30"/>
          <w:w w:val="84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Future</w:t>
      </w:r>
      <w:r>
        <w:rPr>
          <w:rFonts w:ascii="Gill Sans MT"/>
          <w:b/>
          <w:spacing w:val="-30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Gr</w:t>
      </w:r>
      <w:r>
        <w:rPr>
          <w:rFonts w:ascii="Gill Sans MT"/>
          <w:b/>
          <w:spacing w:val="-1"/>
          <w:w w:val="90"/>
          <w:sz w:val="24"/>
        </w:rPr>
        <w:t>ant</w:t>
      </w:r>
      <w:r>
        <w:rPr>
          <w:rFonts w:ascii="Gill Sans MT"/>
          <w:b/>
          <w:spacing w:val="-30"/>
          <w:w w:val="90"/>
          <w:sz w:val="24"/>
        </w:rPr>
        <w:t xml:space="preserve"> </w:t>
      </w:r>
      <w:r>
        <w:rPr>
          <w:rFonts w:ascii="Gill Sans MT"/>
          <w:b/>
          <w:spacing w:val="-1"/>
          <w:w w:val="90"/>
          <w:sz w:val="24"/>
        </w:rPr>
        <w:t>bef</w:t>
      </w:r>
      <w:r>
        <w:rPr>
          <w:rFonts w:ascii="Gill Sans MT"/>
          <w:b/>
          <w:spacing w:val="-2"/>
          <w:w w:val="90"/>
          <w:sz w:val="24"/>
        </w:rPr>
        <w:t>ore</w:t>
      </w:r>
      <w:r>
        <w:rPr>
          <w:rFonts w:ascii="Gill Sans MT"/>
          <w:b/>
          <w:spacing w:val="-30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in</w:t>
      </w:r>
      <w:r>
        <w:rPr>
          <w:rFonts w:ascii="Gill Sans MT"/>
          <w:b/>
          <w:spacing w:val="-29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pre</w:t>
      </w:r>
      <w:r>
        <w:rPr>
          <w:rFonts w:ascii="Gill Sans MT"/>
          <w:b/>
          <w:spacing w:val="-1"/>
          <w:w w:val="90"/>
          <w:sz w:val="24"/>
        </w:rPr>
        <w:t>vious</w:t>
      </w:r>
      <w:r>
        <w:rPr>
          <w:rFonts w:ascii="Gill Sans MT"/>
          <w:b/>
          <w:spacing w:val="-30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y</w:t>
      </w:r>
      <w:r>
        <w:rPr>
          <w:rFonts w:ascii="Gill Sans MT"/>
          <w:b/>
          <w:spacing w:val="-3"/>
          <w:w w:val="90"/>
          <w:sz w:val="24"/>
        </w:rPr>
        <w:t>ear</w:t>
      </w:r>
      <w:r>
        <w:rPr>
          <w:rFonts w:ascii="Gill Sans MT"/>
          <w:b/>
          <w:spacing w:val="-2"/>
          <w:w w:val="90"/>
          <w:sz w:val="24"/>
        </w:rPr>
        <w:t>s?</w:t>
      </w:r>
      <w:r>
        <w:rPr>
          <w:rFonts w:ascii="Gill Sans MT"/>
          <w:b/>
          <w:spacing w:val="29"/>
          <w:w w:val="118"/>
          <w:sz w:val="24"/>
        </w:rPr>
        <w:t xml:space="preserve"> </w:t>
      </w:r>
      <w:r>
        <w:rPr>
          <w:rFonts w:ascii="Arial Narrow"/>
          <w:spacing w:val="-6"/>
          <w:sz w:val="24"/>
        </w:rPr>
        <w:t>Y</w:t>
      </w:r>
      <w:r>
        <w:rPr>
          <w:rFonts w:ascii="Arial Narrow"/>
          <w:spacing w:val="-5"/>
          <w:sz w:val="24"/>
        </w:rPr>
        <w:t>ou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pacing w:val="-1"/>
          <w:sz w:val="24"/>
        </w:rPr>
        <w:t>ar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z w:val="24"/>
        </w:rPr>
        <w:t>eligible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apply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z w:val="24"/>
        </w:rPr>
        <w:t>again,</w:t>
      </w:r>
      <w:r>
        <w:rPr>
          <w:rFonts w:ascii="Arial Narrow"/>
          <w:spacing w:val="4"/>
          <w:sz w:val="24"/>
        </w:rPr>
        <w:t xml:space="preserve"> </w:t>
      </w:r>
      <w:r>
        <w:rPr>
          <w:rFonts w:ascii="Arial Narrow"/>
          <w:sz w:val="24"/>
        </w:rPr>
        <w:t>especially</w:t>
      </w:r>
      <w:r>
        <w:rPr>
          <w:rFonts w:ascii="Arial Narrow"/>
          <w:spacing w:val="22"/>
          <w:sz w:val="24"/>
        </w:rPr>
        <w:t xml:space="preserve"> </w:t>
      </w:r>
      <w:r>
        <w:rPr>
          <w:rFonts w:ascii="Arial Narrow"/>
          <w:sz w:val="24"/>
        </w:rPr>
        <w:t>if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grant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z w:val="24"/>
        </w:rPr>
        <w:t>is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for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z w:val="24"/>
        </w:rPr>
        <w:t>continuing</w:t>
      </w:r>
      <w:r>
        <w:rPr>
          <w:rFonts w:ascii="Arial Narrow"/>
          <w:spacing w:val="23"/>
          <w:sz w:val="24"/>
        </w:rPr>
        <w:t xml:space="preserve"> </w:t>
      </w:r>
      <w:r>
        <w:rPr>
          <w:rFonts w:ascii="Arial Narrow"/>
          <w:spacing w:val="-1"/>
          <w:sz w:val="24"/>
        </w:rPr>
        <w:t>educ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tional</w:t>
      </w:r>
      <w:r>
        <w:rPr>
          <w:rFonts w:ascii="Arial Narrow"/>
          <w:spacing w:val="35"/>
          <w:w w:val="105"/>
          <w:sz w:val="24"/>
        </w:rPr>
        <w:t xml:space="preserve"> </w:t>
      </w:r>
      <w:r>
        <w:rPr>
          <w:rFonts w:ascii="Arial Narrow"/>
          <w:sz w:val="24"/>
        </w:rPr>
        <w:t>needs.</w:t>
      </w:r>
    </w:p>
    <w:p w14:paraId="22F1B771" w14:textId="77777777" w:rsidR="00A477CC" w:rsidRDefault="006D0F20">
      <w:pPr>
        <w:spacing w:before="117" w:line="248" w:lineRule="auto"/>
        <w:ind w:left="170" w:right="145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3"/>
          <w:w w:val="85"/>
          <w:sz w:val="24"/>
        </w:rPr>
        <w:t>Ho</w:t>
      </w:r>
      <w:r>
        <w:rPr>
          <w:rFonts w:ascii="Gill Sans MT"/>
          <w:b/>
          <w:spacing w:val="-2"/>
          <w:w w:val="85"/>
          <w:sz w:val="24"/>
        </w:rPr>
        <w:t>w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do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I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complete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a</w:t>
      </w:r>
      <w:r>
        <w:rPr>
          <w:rFonts w:ascii="Gill Sans MT"/>
          <w:b/>
          <w:spacing w:val="-18"/>
          <w:w w:val="85"/>
          <w:sz w:val="24"/>
        </w:rPr>
        <w:t xml:space="preserve"> </w:t>
      </w:r>
      <w:r>
        <w:rPr>
          <w:rFonts w:ascii="Gill Sans MT"/>
          <w:b/>
          <w:spacing w:val="-4"/>
          <w:w w:val="85"/>
          <w:sz w:val="24"/>
        </w:rPr>
        <w:t>CREATE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spacing w:val="-5"/>
          <w:w w:val="85"/>
          <w:sz w:val="24"/>
        </w:rPr>
        <w:t>Y</w:t>
      </w:r>
      <w:r>
        <w:rPr>
          <w:rFonts w:ascii="Gill Sans MT"/>
          <w:b/>
          <w:spacing w:val="-6"/>
          <w:w w:val="85"/>
          <w:sz w:val="24"/>
        </w:rPr>
        <w:t>our</w:t>
      </w:r>
      <w:r>
        <w:rPr>
          <w:rFonts w:ascii="Gill Sans MT"/>
          <w:b/>
          <w:spacing w:val="21"/>
          <w:w w:val="84"/>
          <w:sz w:val="24"/>
        </w:rPr>
        <w:t xml:space="preserve"> </w:t>
      </w:r>
      <w:r>
        <w:rPr>
          <w:rFonts w:ascii="Gill Sans MT"/>
          <w:b/>
          <w:spacing w:val="-2"/>
          <w:w w:val="85"/>
          <w:sz w:val="24"/>
        </w:rPr>
        <w:t>F</w:t>
      </w:r>
      <w:r>
        <w:rPr>
          <w:rFonts w:ascii="Gill Sans MT"/>
          <w:b/>
          <w:spacing w:val="-1"/>
          <w:w w:val="85"/>
          <w:sz w:val="24"/>
        </w:rPr>
        <w:t>uture</w:t>
      </w:r>
      <w:r>
        <w:rPr>
          <w:rFonts w:ascii="Gill Sans MT"/>
          <w:b/>
          <w:spacing w:val="10"/>
          <w:w w:val="85"/>
          <w:sz w:val="24"/>
        </w:rPr>
        <w:t xml:space="preserve"> </w:t>
      </w:r>
      <w:r>
        <w:rPr>
          <w:rFonts w:ascii="Gill Sans MT"/>
          <w:b/>
          <w:spacing w:val="-2"/>
          <w:w w:val="85"/>
          <w:sz w:val="24"/>
        </w:rPr>
        <w:t>Gr</w:t>
      </w:r>
      <w:r>
        <w:rPr>
          <w:rFonts w:ascii="Gill Sans MT"/>
          <w:b/>
          <w:spacing w:val="-1"/>
          <w:w w:val="85"/>
          <w:sz w:val="24"/>
        </w:rPr>
        <w:t>ant</w:t>
      </w:r>
      <w:r>
        <w:rPr>
          <w:rFonts w:ascii="Gill Sans MT"/>
          <w:b/>
          <w:spacing w:val="10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Application?</w:t>
      </w:r>
    </w:p>
    <w:p w14:paraId="2E173DBF" w14:textId="77777777" w:rsidR="00A477CC" w:rsidRDefault="006D0F20">
      <w:pPr>
        <w:spacing w:line="251" w:lineRule="auto"/>
        <w:ind w:left="170" w:right="14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2"/>
          <w:w w:val="105"/>
          <w:sz w:val="24"/>
        </w:rPr>
        <w:t>Easy!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Simply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download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copy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of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24"/>
          <w:w w:val="106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CREATE</w:t>
      </w:r>
      <w:r>
        <w:rPr>
          <w:rFonts w:ascii="Arial Narrow"/>
          <w:spacing w:val="-38"/>
          <w:w w:val="105"/>
          <w:sz w:val="24"/>
        </w:rPr>
        <w:t xml:space="preserve"> </w:t>
      </w:r>
      <w:r>
        <w:rPr>
          <w:rFonts w:ascii="Arial Narrow"/>
          <w:spacing w:val="-5"/>
          <w:w w:val="105"/>
          <w:sz w:val="24"/>
        </w:rPr>
        <w:t>Y</w:t>
      </w:r>
      <w:r>
        <w:rPr>
          <w:rFonts w:ascii="Arial Narrow"/>
          <w:spacing w:val="-4"/>
          <w:w w:val="105"/>
          <w:sz w:val="24"/>
        </w:rPr>
        <w:t>our</w:t>
      </w:r>
      <w:r>
        <w:rPr>
          <w:rFonts w:ascii="Arial Narrow"/>
          <w:spacing w:val="-38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</w:t>
      </w:r>
      <w:r>
        <w:rPr>
          <w:rFonts w:ascii="Arial Narrow"/>
          <w:spacing w:val="-1"/>
          <w:w w:val="105"/>
          <w:sz w:val="24"/>
        </w:rPr>
        <w:t>utur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37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Gr</w:t>
      </w:r>
      <w:r>
        <w:rPr>
          <w:rFonts w:ascii="Arial Narrow"/>
          <w:spacing w:val="-1"/>
          <w:w w:val="105"/>
          <w:sz w:val="24"/>
        </w:rPr>
        <w:t>ant</w:t>
      </w:r>
      <w:r>
        <w:rPr>
          <w:rFonts w:ascii="Arial Narrow"/>
          <w:spacing w:val="-3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Scheme</w:t>
      </w:r>
      <w:r>
        <w:rPr>
          <w:rFonts w:ascii="Arial Narrow"/>
          <w:spacing w:val="27"/>
          <w:w w:val="101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Applic</w:t>
      </w:r>
      <w:r>
        <w:rPr>
          <w:rFonts w:ascii="Arial Narrow"/>
          <w:spacing w:val="-2"/>
          <w:w w:val="105"/>
          <w:sz w:val="24"/>
        </w:rPr>
        <w:t>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</w:t>
      </w:r>
      <w:r>
        <w:rPr>
          <w:rFonts w:ascii="Arial Narrow"/>
          <w:spacing w:val="-1"/>
          <w:w w:val="105"/>
          <w:sz w:val="24"/>
        </w:rPr>
        <w:t>orm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and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Checklis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from</w:t>
      </w:r>
      <w:r>
        <w:rPr>
          <w:rFonts w:ascii="Arial Narrow"/>
          <w:spacing w:val="-21"/>
          <w:w w:val="105"/>
          <w:sz w:val="24"/>
        </w:rPr>
        <w:t xml:space="preserve"> </w:t>
      </w:r>
      <w:hyperlink r:id="rId11">
        <w:r>
          <w:rPr>
            <w:rFonts w:ascii="Arial Narrow"/>
            <w:spacing w:val="-3"/>
            <w:w w:val="105"/>
            <w:sz w:val="24"/>
          </w:rPr>
          <w:t>www</w:t>
        </w:r>
        <w:r>
          <w:rPr>
            <w:rFonts w:ascii="Arial Narrow"/>
            <w:spacing w:val="-4"/>
            <w:w w:val="105"/>
            <w:sz w:val="24"/>
          </w:rPr>
          <w:t>.</w:t>
        </w:r>
      </w:hyperlink>
      <w:r>
        <w:rPr>
          <w:rFonts w:ascii="Arial Narrow"/>
          <w:spacing w:val="47"/>
          <w:w w:val="61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crea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e.</w:t>
      </w:r>
      <w:r>
        <w:rPr>
          <w:rFonts w:ascii="Arial Narrow"/>
          <w:spacing w:val="-1"/>
          <w:w w:val="105"/>
          <w:sz w:val="24"/>
        </w:rPr>
        <w:t>or</w:t>
      </w:r>
      <w:r>
        <w:rPr>
          <w:rFonts w:ascii="Arial Narrow"/>
          <w:spacing w:val="-2"/>
          <w:w w:val="105"/>
          <w:sz w:val="24"/>
        </w:rPr>
        <w:t>g.au,</w:t>
      </w:r>
      <w:r>
        <w:rPr>
          <w:rFonts w:ascii="Arial Narrow"/>
          <w:spacing w:val="-19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fill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it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in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and</w:t>
      </w:r>
      <w:r>
        <w:rPr>
          <w:rFonts w:ascii="Arial Narrow"/>
          <w:spacing w:val="-19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send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us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through</w:t>
      </w:r>
      <w:r>
        <w:rPr>
          <w:rFonts w:ascii="Arial Narrow"/>
          <w:spacing w:val="27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-13"/>
          <w:w w:val="105"/>
          <w:sz w:val="24"/>
        </w:rPr>
        <w:t xml:space="preserve"> </w:t>
      </w:r>
      <w:r w:rsidRPr="00E10CCF">
        <w:rPr>
          <w:rFonts w:ascii="Arial Narrow"/>
          <w:spacing w:val="-2"/>
          <w:w w:val="105"/>
          <w:sz w:val="24"/>
          <w:u w:val="single"/>
        </w:rPr>
        <w:t>comple</w:t>
      </w:r>
      <w:r w:rsidRPr="00E10CCF">
        <w:rPr>
          <w:rFonts w:ascii="Arial Narrow"/>
          <w:spacing w:val="-1"/>
          <w:w w:val="105"/>
          <w:sz w:val="24"/>
          <w:u w:val="single"/>
        </w:rPr>
        <w:t>t</w:t>
      </w:r>
      <w:r w:rsidRPr="00E10CCF">
        <w:rPr>
          <w:rFonts w:ascii="Arial Narrow"/>
          <w:spacing w:val="-2"/>
          <w:w w:val="105"/>
          <w:sz w:val="24"/>
          <w:u w:val="single"/>
        </w:rPr>
        <w:t>e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by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due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da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e.</w:t>
      </w:r>
    </w:p>
    <w:p w14:paraId="4CA89E1B" w14:textId="77777777" w:rsidR="00A477CC" w:rsidRDefault="006D0F20">
      <w:pPr>
        <w:spacing w:before="115" w:line="248" w:lineRule="auto"/>
        <w:ind w:left="170" w:right="138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w w:val="85"/>
          <w:sz w:val="24"/>
          <w:szCs w:val="24"/>
        </w:rPr>
        <w:t>Get</w:t>
      </w:r>
      <w:r>
        <w:rPr>
          <w:rFonts w:ascii="Gill Sans MT" w:eastAsia="Gill Sans MT" w:hAnsi="Gill Sans MT" w:cs="Gill Sans MT"/>
          <w:b/>
          <w:bCs/>
          <w:spacing w:val="-19"/>
          <w:w w:val="8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w w:val="85"/>
          <w:sz w:val="24"/>
          <w:szCs w:val="24"/>
        </w:rPr>
        <w:t>a</w:t>
      </w:r>
      <w:r>
        <w:rPr>
          <w:rFonts w:ascii="Gill Sans MT" w:eastAsia="Gill Sans MT" w:hAnsi="Gill Sans MT" w:cs="Gill Sans MT"/>
          <w:b/>
          <w:bCs/>
          <w:spacing w:val="-18"/>
          <w:w w:val="8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85"/>
          <w:sz w:val="24"/>
          <w:szCs w:val="24"/>
        </w:rPr>
        <w:t>written</w:t>
      </w:r>
      <w:r>
        <w:rPr>
          <w:rFonts w:ascii="Gill Sans MT" w:eastAsia="Gill Sans MT" w:hAnsi="Gill Sans MT" w:cs="Gill Sans MT"/>
          <w:b/>
          <w:bCs/>
          <w:spacing w:val="-18"/>
          <w:w w:val="8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85"/>
          <w:sz w:val="24"/>
          <w:szCs w:val="24"/>
        </w:rPr>
        <w:t>quot</w:t>
      </w:r>
      <w:r>
        <w:rPr>
          <w:rFonts w:ascii="Gill Sans MT" w:eastAsia="Gill Sans MT" w:hAnsi="Gill Sans MT" w:cs="Gill Sans MT"/>
          <w:b/>
          <w:bCs/>
          <w:spacing w:val="-2"/>
          <w:w w:val="85"/>
          <w:sz w:val="24"/>
          <w:szCs w:val="24"/>
        </w:rPr>
        <w:t>e…</w:t>
      </w:r>
      <w:r>
        <w:rPr>
          <w:rFonts w:ascii="Gill Sans MT" w:eastAsia="Gill Sans MT" w:hAnsi="Gill Sans MT" w:cs="Gill Sans MT"/>
          <w:b/>
          <w:bCs/>
          <w:spacing w:val="21"/>
          <w:w w:val="7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4"/>
          <w:szCs w:val="24"/>
        </w:rPr>
        <w:t>What</w:t>
      </w:r>
      <w:r>
        <w:rPr>
          <w:rFonts w:ascii="Gill Sans MT" w:eastAsia="Gill Sans MT" w:hAnsi="Gill Sans MT" w:cs="Gill Sans MT"/>
          <w:b/>
          <w:bCs/>
          <w:spacing w:val="-40"/>
          <w:w w:val="9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w w:val="90"/>
          <w:sz w:val="24"/>
          <w:szCs w:val="24"/>
        </w:rPr>
        <w:t>does</w:t>
      </w:r>
      <w:r>
        <w:rPr>
          <w:rFonts w:ascii="Gill Sans MT" w:eastAsia="Gill Sans MT" w:hAnsi="Gill Sans MT" w:cs="Gill Sans MT"/>
          <w:b/>
          <w:bCs/>
          <w:spacing w:val="-39"/>
          <w:w w:val="9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w w:val="90"/>
          <w:sz w:val="24"/>
          <w:szCs w:val="24"/>
        </w:rPr>
        <w:t>tha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bCs/>
          <w:spacing w:val="-39"/>
          <w:w w:val="9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3"/>
          <w:w w:val="90"/>
          <w:sz w:val="24"/>
          <w:szCs w:val="24"/>
        </w:rPr>
        <w:t>mean</w:t>
      </w:r>
      <w:r>
        <w:rPr>
          <w:rFonts w:ascii="Gill Sans MT" w:eastAsia="Gill Sans MT" w:hAnsi="Gill Sans MT" w:cs="Gill Sans MT"/>
          <w:b/>
          <w:bCs/>
          <w:spacing w:val="-2"/>
          <w:w w:val="90"/>
          <w:sz w:val="24"/>
          <w:szCs w:val="24"/>
        </w:rPr>
        <w:t>?</w:t>
      </w:r>
    </w:p>
    <w:p w14:paraId="7BC643DA" w14:textId="77777777" w:rsidR="00A477CC" w:rsidRDefault="006D0F20">
      <w:pPr>
        <w:spacing w:line="251" w:lineRule="auto"/>
        <w:ind w:left="170" w:right="14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2"/>
          <w:w w:val="105"/>
          <w:sz w:val="24"/>
        </w:rPr>
        <w:t>At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CREATE</w:t>
      </w:r>
      <w:r>
        <w:rPr>
          <w:rFonts w:ascii="Arial Narrow"/>
          <w:spacing w:val="-4"/>
          <w:w w:val="105"/>
          <w:sz w:val="24"/>
        </w:rPr>
        <w:t>,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we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need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quot</w:t>
      </w:r>
      <w:r>
        <w:rPr>
          <w:rFonts w:ascii="Arial Narrow"/>
          <w:spacing w:val="-2"/>
          <w:w w:val="105"/>
          <w:sz w:val="24"/>
        </w:rPr>
        <w:t>es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from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so</w:t>
      </w:r>
      <w:r>
        <w:rPr>
          <w:rFonts w:ascii="Arial Narrow"/>
          <w:spacing w:val="21"/>
          <w:w w:val="98"/>
          <w:sz w:val="24"/>
        </w:rPr>
        <w:t xml:space="preserve"> </w:t>
      </w:r>
      <w:r>
        <w:rPr>
          <w:rFonts w:ascii="Arial Narrow"/>
          <w:w w:val="105"/>
          <w:sz w:val="24"/>
        </w:rPr>
        <w:t>we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can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see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wha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would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lik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to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eques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29"/>
          <w:w w:val="128"/>
          <w:sz w:val="24"/>
        </w:rPr>
        <w:t xml:space="preserve"> </w:t>
      </w:r>
      <w:r>
        <w:rPr>
          <w:rFonts w:ascii="Arial Narrow"/>
          <w:w w:val="105"/>
          <w:sz w:val="24"/>
        </w:rPr>
        <w:t>funding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for</w:t>
      </w:r>
      <w:r>
        <w:rPr>
          <w:rFonts w:ascii="Arial Narrow"/>
          <w:spacing w:val="-4"/>
          <w:w w:val="105"/>
          <w:sz w:val="24"/>
        </w:rPr>
        <w:t>.</w:t>
      </w:r>
      <w:r>
        <w:rPr>
          <w:rFonts w:ascii="Arial Narrow"/>
          <w:spacing w:val="-16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</w:t>
      </w:r>
      <w:r>
        <w:rPr>
          <w:rFonts w:ascii="Arial Narrow"/>
          <w:spacing w:val="-1"/>
          <w:w w:val="105"/>
          <w:sz w:val="24"/>
        </w:rPr>
        <w:t>or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ins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ance,</w:t>
      </w:r>
      <w:r>
        <w:rPr>
          <w:rFonts w:ascii="Arial Narrow"/>
          <w:spacing w:val="-16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16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would</w:t>
      </w:r>
      <w:r>
        <w:rPr>
          <w:rFonts w:ascii="Arial Narrow"/>
          <w:spacing w:val="-16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lik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21"/>
          <w:w w:val="97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to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do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cour</w:t>
      </w:r>
      <w:r>
        <w:rPr>
          <w:rFonts w:ascii="Arial Narrow"/>
          <w:spacing w:val="-2"/>
          <w:w w:val="105"/>
          <w:sz w:val="24"/>
        </w:rPr>
        <w:t>se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will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need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o;</w:t>
      </w:r>
    </w:p>
    <w:p w14:paraId="0025FE6E" w14:textId="77777777" w:rsidR="00A477CC" w:rsidRDefault="006D0F20">
      <w:pPr>
        <w:numPr>
          <w:ilvl w:val="0"/>
          <w:numId w:val="4"/>
        </w:numPr>
        <w:tabs>
          <w:tab w:val="left" w:pos="531"/>
        </w:tabs>
        <w:spacing w:line="251" w:lineRule="auto"/>
        <w:ind w:right="37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w w:val="105"/>
          <w:sz w:val="24"/>
        </w:rPr>
        <w:t>Find</w:t>
      </w:r>
      <w:r>
        <w:rPr>
          <w:rFonts w:ascii="Arial Narrow"/>
          <w:spacing w:val="-1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-10"/>
          <w:w w:val="105"/>
          <w:sz w:val="24"/>
        </w:rPr>
        <w:t xml:space="preserve"> </w:t>
      </w:r>
      <w:proofErr w:type="spellStart"/>
      <w:r>
        <w:rPr>
          <w:rFonts w:ascii="Arial Narrow"/>
          <w:spacing w:val="-1"/>
          <w:w w:val="105"/>
          <w:sz w:val="24"/>
        </w:rPr>
        <w:t>or</w:t>
      </w:r>
      <w:r>
        <w:rPr>
          <w:rFonts w:ascii="Arial Narrow"/>
          <w:spacing w:val="-2"/>
          <w:w w:val="105"/>
          <w:sz w:val="24"/>
        </w:rPr>
        <w:t>ganisa</w:t>
      </w:r>
      <w:r>
        <w:rPr>
          <w:rFonts w:ascii="Arial Narrow"/>
          <w:spacing w:val="-1"/>
          <w:w w:val="105"/>
          <w:sz w:val="24"/>
        </w:rPr>
        <w:t>tion</w:t>
      </w:r>
      <w:proofErr w:type="spellEnd"/>
      <w:r>
        <w:rPr>
          <w:rFonts w:ascii="Arial Narrow"/>
          <w:spacing w:val="-1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that</w:t>
      </w:r>
      <w:r>
        <w:rPr>
          <w:rFonts w:ascii="Arial Narrow"/>
          <w:spacing w:val="-9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off</w:t>
      </w:r>
      <w:r>
        <w:rPr>
          <w:rFonts w:ascii="Arial Narrow"/>
          <w:spacing w:val="-2"/>
          <w:w w:val="105"/>
          <w:sz w:val="24"/>
        </w:rPr>
        <w:t>ers</w:t>
      </w:r>
      <w:r>
        <w:rPr>
          <w:rFonts w:ascii="Arial Narrow"/>
          <w:spacing w:val="-1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31"/>
          <w:w w:val="106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cour</w:t>
      </w:r>
      <w:r>
        <w:rPr>
          <w:rFonts w:ascii="Arial Narrow"/>
          <w:spacing w:val="-2"/>
          <w:w w:val="105"/>
          <w:sz w:val="24"/>
        </w:rPr>
        <w:t>se;</w:t>
      </w:r>
    </w:p>
    <w:p w14:paraId="4C9E7BBB" w14:textId="77777777" w:rsidR="00A477CC" w:rsidRDefault="006D0F20">
      <w:pPr>
        <w:numPr>
          <w:ilvl w:val="0"/>
          <w:numId w:val="4"/>
        </w:numPr>
        <w:tabs>
          <w:tab w:val="left" w:pos="531"/>
        </w:tabs>
        <w:spacing w:line="251" w:lineRule="auto"/>
        <w:ind w:right="56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w w:val="105"/>
          <w:sz w:val="24"/>
        </w:rPr>
        <w:t>Go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and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ge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</w:t>
      </w:r>
      <w:r>
        <w:rPr>
          <w:rFonts w:ascii="Arial Narrow"/>
          <w:spacing w:val="-7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quot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for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-8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cos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7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of</w:t>
      </w:r>
      <w:r>
        <w:rPr>
          <w:rFonts w:ascii="Arial Narrow"/>
          <w:spacing w:val="30"/>
          <w:w w:val="106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-3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cour</w:t>
      </w:r>
      <w:r>
        <w:rPr>
          <w:rFonts w:ascii="Arial Narrow"/>
          <w:spacing w:val="-2"/>
          <w:w w:val="105"/>
          <w:sz w:val="24"/>
        </w:rPr>
        <w:t>se;</w:t>
      </w:r>
      <w:r>
        <w:rPr>
          <w:rFonts w:ascii="Arial Narrow"/>
          <w:spacing w:val="-3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and</w:t>
      </w:r>
    </w:p>
    <w:p w14:paraId="76FD907F" w14:textId="77777777" w:rsidR="00A477CC" w:rsidRDefault="006D0F20">
      <w:pPr>
        <w:numPr>
          <w:ilvl w:val="0"/>
          <w:numId w:val="4"/>
        </w:numPr>
        <w:tabs>
          <w:tab w:val="left" w:pos="531"/>
        </w:tabs>
        <w:spacing w:line="251" w:lineRule="auto"/>
        <w:ind w:right="138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w w:val="105"/>
          <w:sz w:val="24"/>
        </w:rPr>
        <w:t>Att</w:t>
      </w:r>
      <w:r>
        <w:rPr>
          <w:rFonts w:ascii="Arial Narrow"/>
          <w:spacing w:val="-2"/>
          <w:w w:val="105"/>
          <w:sz w:val="24"/>
        </w:rPr>
        <w:t>ach</w:t>
      </w:r>
      <w:r>
        <w:rPr>
          <w:rFonts w:ascii="Arial Narrow"/>
          <w:spacing w:val="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quot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to</w:t>
      </w:r>
      <w:r>
        <w:rPr>
          <w:rFonts w:ascii="Arial Narrow"/>
          <w:spacing w:val="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27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3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f</w:t>
      </w:r>
      <w:r>
        <w:rPr>
          <w:rFonts w:ascii="Arial Narrow"/>
          <w:spacing w:val="-2"/>
          <w:w w:val="105"/>
          <w:sz w:val="24"/>
        </w:rPr>
        <w:t>orm.</w:t>
      </w:r>
    </w:p>
    <w:p w14:paraId="789D3F03" w14:textId="77777777" w:rsidR="00A477CC" w:rsidRDefault="006D0F20">
      <w:pPr>
        <w:spacing w:before="115" w:line="248" w:lineRule="auto"/>
        <w:ind w:left="170" w:right="145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2"/>
          <w:w w:val="85"/>
          <w:sz w:val="24"/>
        </w:rPr>
        <w:t>Wha</w:t>
      </w:r>
      <w:r>
        <w:rPr>
          <w:rFonts w:ascii="Gill Sans MT"/>
          <w:b/>
          <w:spacing w:val="-1"/>
          <w:w w:val="85"/>
          <w:sz w:val="24"/>
        </w:rPr>
        <w:t>t</w:t>
      </w:r>
      <w:r>
        <w:rPr>
          <w:rFonts w:ascii="Gill Sans MT"/>
          <w:b/>
          <w:spacing w:val="-20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makes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a</w:t>
      </w:r>
      <w:r>
        <w:rPr>
          <w:rFonts w:ascii="Gill Sans MT"/>
          <w:b/>
          <w:spacing w:val="-20"/>
          <w:w w:val="85"/>
          <w:sz w:val="24"/>
        </w:rPr>
        <w:t xml:space="preserve"> </w:t>
      </w:r>
      <w:r>
        <w:rPr>
          <w:rFonts w:ascii="Gill Sans MT"/>
          <w:b/>
          <w:spacing w:val="-4"/>
          <w:w w:val="85"/>
          <w:sz w:val="24"/>
        </w:rPr>
        <w:t>CREATE</w:t>
      </w:r>
      <w:r>
        <w:rPr>
          <w:rFonts w:ascii="Gill Sans MT"/>
          <w:b/>
          <w:spacing w:val="-19"/>
          <w:w w:val="85"/>
          <w:sz w:val="24"/>
        </w:rPr>
        <w:t xml:space="preserve"> </w:t>
      </w:r>
      <w:r>
        <w:rPr>
          <w:rFonts w:ascii="Gill Sans MT"/>
          <w:b/>
          <w:spacing w:val="-5"/>
          <w:w w:val="85"/>
          <w:sz w:val="24"/>
        </w:rPr>
        <w:t>Y</w:t>
      </w:r>
      <w:r>
        <w:rPr>
          <w:rFonts w:ascii="Gill Sans MT"/>
          <w:b/>
          <w:spacing w:val="-6"/>
          <w:w w:val="85"/>
          <w:sz w:val="24"/>
        </w:rPr>
        <w:t>our</w:t>
      </w:r>
      <w:r>
        <w:rPr>
          <w:rFonts w:ascii="Gill Sans MT"/>
          <w:b/>
          <w:spacing w:val="-20"/>
          <w:w w:val="85"/>
          <w:sz w:val="24"/>
        </w:rPr>
        <w:t xml:space="preserve"> </w:t>
      </w:r>
      <w:r>
        <w:rPr>
          <w:rFonts w:ascii="Gill Sans MT"/>
          <w:b/>
          <w:spacing w:val="-2"/>
          <w:w w:val="85"/>
          <w:sz w:val="24"/>
        </w:rPr>
        <w:t>F</w:t>
      </w:r>
      <w:r>
        <w:rPr>
          <w:rFonts w:ascii="Gill Sans MT"/>
          <w:b/>
          <w:spacing w:val="-1"/>
          <w:w w:val="85"/>
          <w:sz w:val="24"/>
        </w:rPr>
        <w:t>uture</w:t>
      </w:r>
      <w:r>
        <w:rPr>
          <w:rFonts w:ascii="Gill Sans MT"/>
          <w:b/>
          <w:spacing w:val="27"/>
          <w:w w:val="84"/>
          <w:sz w:val="24"/>
        </w:rPr>
        <w:t xml:space="preserve"> </w:t>
      </w:r>
      <w:r>
        <w:rPr>
          <w:rFonts w:ascii="Gill Sans MT"/>
          <w:b/>
          <w:spacing w:val="-2"/>
          <w:w w:val="85"/>
          <w:sz w:val="24"/>
        </w:rPr>
        <w:t>Gr</w:t>
      </w:r>
      <w:r>
        <w:rPr>
          <w:rFonts w:ascii="Gill Sans MT"/>
          <w:b/>
          <w:spacing w:val="-1"/>
          <w:w w:val="85"/>
          <w:sz w:val="24"/>
        </w:rPr>
        <w:t>ant</w:t>
      </w:r>
      <w:r>
        <w:rPr>
          <w:rFonts w:ascii="Gill Sans MT"/>
          <w:b/>
          <w:spacing w:val="2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Scheme</w:t>
      </w:r>
      <w:r>
        <w:rPr>
          <w:rFonts w:ascii="Gill Sans MT"/>
          <w:b/>
          <w:spacing w:val="3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Application</w:t>
      </w:r>
      <w:r>
        <w:rPr>
          <w:rFonts w:ascii="Gill Sans MT"/>
          <w:b/>
          <w:spacing w:val="3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great?</w:t>
      </w:r>
    </w:p>
    <w:p w14:paraId="43873F11" w14:textId="77777777" w:rsidR="00A477CC" w:rsidRPr="00E10CCF" w:rsidRDefault="006D0F20">
      <w:pPr>
        <w:spacing w:line="251" w:lineRule="auto"/>
        <w:ind w:left="170" w:right="416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/>
          <w:sz w:val="24"/>
        </w:rPr>
        <w:t>The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pacing w:val="-1"/>
          <w:sz w:val="24"/>
        </w:rPr>
        <w:t>b</w:t>
      </w:r>
      <w:r>
        <w:rPr>
          <w:rFonts w:ascii="Arial Narrow"/>
          <w:spacing w:val="-2"/>
          <w:sz w:val="24"/>
        </w:rPr>
        <w:t>es</w:t>
      </w:r>
      <w:r>
        <w:rPr>
          <w:rFonts w:ascii="Arial Narrow"/>
          <w:spacing w:val="-1"/>
          <w:sz w:val="24"/>
        </w:rPr>
        <w:t>t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tions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z w:val="24"/>
        </w:rPr>
        <w:t>we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receiv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ar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33"/>
          <w:w w:val="97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z w:val="24"/>
        </w:rPr>
        <w:t>ones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pacing w:val="-1"/>
          <w:sz w:val="24"/>
        </w:rPr>
        <w:t>that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pacing w:val="-1"/>
          <w:sz w:val="24"/>
        </w:rPr>
        <w:t>ar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pacing w:val="-1"/>
          <w:sz w:val="24"/>
        </w:rPr>
        <w:t>completed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in</w:t>
      </w:r>
      <w:r>
        <w:rPr>
          <w:rFonts w:ascii="Arial Narrow"/>
          <w:spacing w:val="8"/>
          <w:sz w:val="24"/>
        </w:rPr>
        <w:t xml:space="preserve"> </w:t>
      </w:r>
      <w:r>
        <w:rPr>
          <w:rFonts w:ascii="Arial Narrow"/>
          <w:sz w:val="24"/>
        </w:rPr>
        <w:t>full.</w:t>
      </w:r>
      <w:r>
        <w:rPr>
          <w:rFonts w:ascii="Arial Narrow"/>
          <w:spacing w:val="9"/>
          <w:sz w:val="24"/>
        </w:rPr>
        <w:t xml:space="preserve"> </w:t>
      </w:r>
      <w:r w:rsidRPr="00E10CCF">
        <w:rPr>
          <w:rFonts w:ascii="Arial Narrow"/>
          <w:sz w:val="24"/>
          <w:u w:val="single"/>
        </w:rPr>
        <w:t>If</w:t>
      </w:r>
      <w:r w:rsidRPr="00E10CCF">
        <w:rPr>
          <w:rFonts w:ascii="Arial Narrow"/>
          <w:spacing w:val="8"/>
          <w:sz w:val="24"/>
          <w:u w:val="single"/>
        </w:rPr>
        <w:t xml:space="preserve"> </w:t>
      </w:r>
      <w:r w:rsidRPr="00E10CCF">
        <w:rPr>
          <w:rFonts w:ascii="Arial Narrow"/>
          <w:sz w:val="24"/>
          <w:u w:val="single"/>
        </w:rPr>
        <w:t>an</w:t>
      </w:r>
    </w:p>
    <w:p w14:paraId="368B3516" w14:textId="77777777" w:rsidR="00A477CC" w:rsidRPr="00E10CCF" w:rsidRDefault="006D0F20">
      <w:pPr>
        <w:ind w:left="170"/>
        <w:rPr>
          <w:rFonts w:ascii="Arial Narrow" w:eastAsia="Arial Narrow" w:hAnsi="Arial Narrow" w:cs="Arial Narrow"/>
          <w:sz w:val="24"/>
          <w:szCs w:val="24"/>
          <w:u w:val="single"/>
        </w:rPr>
      </w:pPr>
      <w:r w:rsidRPr="00E10CCF">
        <w:rPr>
          <w:rFonts w:ascii="Arial Narrow"/>
          <w:spacing w:val="-2"/>
          <w:w w:val="105"/>
          <w:sz w:val="24"/>
          <w:u w:val="single"/>
        </w:rPr>
        <w:t>applica</w:t>
      </w:r>
      <w:r w:rsidRPr="00E10CCF">
        <w:rPr>
          <w:rFonts w:ascii="Arial Narrow"/>
          <w:spacing w:val="-1"/>
          <w:w w:val="105"/>
          <w:sz w:val="24"/>
          <w:u w:val="single"/>
        </w:rPr>
        <w:t>tion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w w:val="105"/>
          <w:sz w:val="24"/>
          <w:u w:val="single"/>
        </w:rPr>
        <w:t>is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w w:val="105"/>
          <w:sz w:val="24"/>
          <w:u w:val="single"/>
        </w:rPr>
        <w:t>lodged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spacing w:val="-1"/>
          <w:w w:val="105"/>
          <w:sz w:val="24"/>
          <w:u w:val="single"/>
        </w:rPr>
        <w:t>that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w w:val="105"/>
          <w:sz w:val="24"/>
          <w:u w:val="single"/>
        </w:rPr>
        <w:t>does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spacing w:val="-1"/>
          <w:w w:val="105"/>
          <w:sz w:val="24"/>
          <w:u w:val="single"/>
        </w:rPr>
        <w:t>not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spacing w:val="-2"/>
          <w:w w:val="105"/>
          <w:sz w:val="24"/>
          <w:u w:val="single"/>
        </w:rPr>
        <w:t>ha</w:t>
      </w:r>
      <w:r w:rsidRPr="00E10CCF">
        <w:rPr>
          <w:rFonts w:ascii="Arial Narrow"/>
          <w:spacing w:val="-1"/>
          <w:w w:val="105"/>
          <w:sz w:val="24"/>
          <w:u w:val="single"/>
        </w:rPr>
        <w:t>v</w:t>
      </w:r>
      <w:r w:rsidRPr="00E10CCF">
        <w:rPr>
          <w:rFonts w:ascii="Arial Narrow"/>
          <w:spacing w:val="-2"/>
          <w:w w:val="105"/>
          <w:sz w:val="24"/>
          <w:u w:val="single"/>
        </w:rPr>
        <w:t>e</w:t>
      </w:r>
      <w:r w:rsidRPr="00E10CCF">
        <w:rPr>
          <w:rFonts w:ascii="Arial Narrow"/>
          <w:spacing w:val="-12"/>
          <w:w w:val="105"/>
          <w:sz w:val="24"/>
          <w:u w:val="single"/>
        </w:rPr>
        <w:t xml:space="preserve"> </w:t>
      </w:r>
      <w:r w:rsidRPr="00E10CCF">
        <w:rPr>
          <w:rFonts w:ascii="Arial Narrow"/>
          <w:w w:val="105"/>
          <w:sz w:val="24"/>
          <w:u w:val="single"/>
        </w:rPr>
        <w:t>all</w:t>
      </w:r>
    </w:p>
    <w:p w14:paraId="15805287" w14:textId="77777777" w:rsidR="00A477CC" w:rsidRPr="00E10CCF" w:rsidRDefault="006D0F20">
      <w:pPr>
        <w:spacing w:before="74" w:line="251" w:lineRule="auto"/>
        <w:ind w:left="170" w:right="2540"/>
        <w:rPr>
          <w:rFonts w:ascii="Arial Narrow" w:eastAsia="Arial Narrow" w:hAnsi="Arial Narrow" w:cs="Arial Narrow"/>
          <w:sz w:val="24"/>
          <w:szCs w:val="24"/>
          <w:u w:val="single"/>
        </w:rPr>
      </w:pPr>
      <w:r w:rsidRPr="00E10CCF">
        <w:rPr>
          <w:u w:val="single"/>
        </w:rPr>
        <w:br w:type="column"/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the</w:t>
      </w:r>
      <w:r w:rsidRPr="00E10CCF">
        <w:rPr>
          <w:rFonts w:ascii="Arial Narrow" w:eastAsia="Arial Narrow" w:hAnsi="Arial Narrow" w:cs="Arial Narrow"/>
          <w:spacing w:val="11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information</w:t>
      </w:r>
      <w:r w:rsidRPr="00E10CCF">
        <w:rPr>
          <w:rFonts w:ascii="Arial Narrow" w:eastAsia="Arial Narrow" w:hAnsi="Arial Narrow" w:cs="Arial Narrow"/>
          <w:spacing w:val="1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we</w:t>
      </w:r>
      <w:r w:rsidRPr="00E10CCF">
        <w:rPr>
          <w:rFonts w:ascii="Arial Narrow" w:eastAsia="Arial Narrow" w:hAnsi="Arial Narrow" w:cs="Arial Narrow"/>
          <w:spacing w:val="11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need,</w:t>
      </w:r>
      <w:r w:rsidRPr="00E10CCF">
        <w:rPr>
          <w:rFonts w:ascii="Arial Narrow" w:eastAsia="Arial Narrow" w:hAnsi="Arial Narrow" w:cs="Arial Narrow"/>
          <w:spacing w:val="1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it</w:t>
      </w:r>
      <w:r w:rsidRPr="00E10CCF">
        <w:rPr>
          <w:rFonts w:ascii="Arial Narrow" w:eastAsia="Arial Narrow" w:hAnsi="Arial Narrow" w:cs="Arial Narrow"/>
          <w:spacing w:val="11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will</w:t>
      </w:r>
      <w:r w:rsidRPr="00E10CCF">
        <w:rPr>
          <w:rFonts w:ascii="Arial Narrow" w:eastAsia="Arial Narrow" w:hAnsi="Arial Narrow" w:cs="Arial Narrow"/>
          <w:spacing w:val="1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be</w:t>
      </w:r>
      <w:r w:rsidRPr="00E10CCF">
        <w:rPr>
          <w:rFonts w:ascii="Arial Narrow" w:eastAsia="Arial Narrow" w:hAnsi="Arial Narrow" w:cs="Arial Narrow"/>
          <w:spacing w:val="1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deemed</w:t>
      </w:r>
      <w:r w:rsidRPr="00E10CCF">
        <w:rPr>
          <w:rFonts w:ascii="Arial Narrow" w:eastAsia="Arial Narrow" w:hAnsi="Arial Narrow" w:cs="Arial Narrow"/>
          <w:spacing w:val="29"/>
          <w:w w:val="10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ineligible</w:t>
      </w:r>
      <w:r w:rsidRPr="00E10CCF">
        <w:rPr>
          <w:rFonts w:ascii="Arial Narrow" w:eastAsia="Arial Narrow" w:hAnsi="Arial Narrow" w:cs="Arial Narrow"/>
          <w:spacing w:val="4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(which</w:t>
      </w:r>
      <w:r w:rsidRPr="00E10CCF">
        <w:rPr>
          <w:rFonts w:ascii="Arial Narrow" w:eastAsia="Arial Narrow" w:hAnsi="Arial Narrow" w:cs="Arial Narrow"/>
          <w:spacing w:val="5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means</w:t>
      </w:r>
      <w:r w:rsidRPr="00E10CCF">
        <w:rPr>
          <w:rFonts w:ascii="Arial Narrow" w:eastAsia="Arial Narrow" w:hAnsi="Arial Narrow" w:cs="Arial Narrow"/>
          <w:spacing w:val="5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that</w:t>
      </w:r>
      <w:r w:rsidRPr="00E10CCF">
        <w:rPr>
          <w:rFonts w:ascii="Arial Narrow" w:eastAsia="Arial Narrow" w:hAnsi="Arial Narrow" w:cs="Arial Narrow"/>
          <w:spacing w:val="4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we</w:t>
      </w:r>
      <w:r w:rsidRPr="00E10CCF">
        <w:rPr>
          <w:rFonts w:ascii="Arial Narrow" w:eastAsia="Arial Narrow" w:hAnsi="Arial Narrow" w:cs="Arial Narrow"/>
          <w:spacing w:val="5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can</w:t>
      </w:r>
      <w:r w:rsidRPr="00E10CCF">
        <w:rPr>
          <w:rFonts w:ascii="Arial Narrow" w:eastAsia="Arial Narrow" w:hAnsi="Arial Narrow" w:cs="Arial Narrow"/>
          <w:spacing w:val="-2"/>
          <w:sz w:val="24"/>
          <w:szCs w:val="24"/>
          <w:u w:val="single"/>
        </w:rPr>
        <w:t>’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t</w:t>
      </w:r>
      <w:r w:rsidRPr="00E10CCF">
        <w:rPr>
          <w:rFonts w:ascii="Arial Narrow" w:eastAsia="Arial Narrow" w:hAnsi="Arial Narrow" w:cs="Arial Narrow"/>
          <w:spacing w:val="4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z w:val="24"/>
          <w:szCs w:val="24"/>
          <w:u w:val="single"/>
        </w:rPr>
        <w:t>assess</w:t>
      </w:r>
      <w:r w:rsidRPr="00E10CCF">
        <w:rPr>
          <w:rFonts w:ascii="Arial Narrow" w:eastAsia="Arial Narrow" w:hAnsi="Arial Narrow" w:cs="Arial Narrow"/>
          <w:spacing w:val="29"/>
          <w:w w:val="92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your</w:t>
      </w:r>
      <w:r w:rsidRPr="00E10CCF">
        <w:rPr>
          <w:rFonts w:ascii="Arial Narrow" w:eastAsia="Arial Narrow" w:hAnsi="Arial Narrow" w:cs="Arial Narrow"/>
          <w:spacing w:val="40"/>
          <w:sz w:val="24"/>
          <w:szCs w:val="24"/>
          <w:u w:val="single"/>
        </w:rPr>
        <w:t xml:space="preserve"> 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applic</w:t>
      </w:r>
      <w:r w:rsidRPr="00E10CCF">
        <w:rPr>
          <w:rFonts w:ascii="Arial Narrow" w:eastAsia="Arial Narrow" w:hAnsi="Arial Narrow" w:cs="Arial Narrow"/>
          <w:spacing w:val="-2"/>
          <w:sz w:val="24"/>
          <w:szCs w:val="24"/>
          <w:u w:val="single"/>
        </w:rPr>
        <w:t>a</w:t>
      </w:r>
      <w:r w:rsidRPr="00E10CCF">
        <w:rPr>
          <w:rFonts w:ascii="Arial Narrow" w:eastAsia="Arial Narrow" w:hAnsi="Arial Narrow" w:cs="Arial Narrow"/>
          <w:spacing w:val="-1"/>
          <w:sz w:val="24"/>
          <w:szCs w:val="24"/>
          <w:u w:val="single"/>
        </w:rPr>
        <w:t>tion).</w:t>
      </w:r>
    </w:p>
    <w:p w14:paraId="76EACE18" w14:textId="77777777" w:rsidR="00A477CC" w:rsidRDefault="006D0F20">
      <w:pPr>
        <w:spacing w:before="115" w:line="248" w:lineRule="auto"/>
        <w:ind w:left="170" w:right="2458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w w:val="85"/>
          <w:sz w:val="24"/>
        </w:rPr>
        <w:t>Can</w:t>
      </w:r>
      <w:r>
        <w:rPr>
          <w:rFonts w:ascii="Gill Sans MT"/>
          <w:b/>
          <w:spacing w:val="-14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someone</w:t>
      </w:r>
      <w:r>
        <w:rPr>
          <w:rFonts w:ascii="Gill Sans MT"/>
          <w:b/>
          <w:spacing w:val="-14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help</w:t>
      </w:r>
      <w:r>
        <w:rPr>
          <w:rFonts w:ascii="Gill Sans MT"/>
          <w:b/>
          <w:spacing w:val="-14"/>
          <w:w w:val="85"/>
          <w:sz w:val="24"/>
        </w:rPr>
        <w:t xml:space="preserve"> </w:t>
      </w:r>
      <w:r>
        <w:rPr>
          <w:rFonts w:ascii="Gill Sans MT"/>
          <w:b/>
          <w:w w:val="85"/>
          <w:sz w:val="24"/>
        </w:rPr>
        <w:t>me</w:t>
      </w:r>
      <w:r>
        <w:rPr>
          <w:rFonts w:ascii="Gill Sans MT"/>
          <w:b/>
          <w:spacing w:val="-14"/>
          <w:w w:val="85"/>
          <w:sz w:val="24"/>
        </w:rPr>
        <w:t xml:space="preserve"> </w:t>
      </w:r>
      <w:r>
        <w:rPr>
          <w:rFonts w:ascii="Gill Sans MT"/>
          <w:b/>
          <w:spacing w:val="-1"/>
          <w:w w:val="85"/>
          <w:sz w:val="24"/>
        </w:rPr>
        <w:t>complete</w:t>
      </w:r>
      <w:r>
        <w:rPr>
          <w:rFonts w:ascii="Gill Sans MT"/>
          <w:b/>
          <w:spacing w:val="-14"/>
          <w:w w:val="85"/>
          <w:sz w:val="24"/>
        </w:rPr>
        <w:t xml:space="preserve"> </w:t>
      </w:r>
      <w:r>
        <w:rPr>
          <w:rFonts w:ascii="Gill Sans MT"/>
          <w:b/>
          <w:spacing w:val="-2"/>
          <w:w w:val="85"/>
          <w:sz w:val="24"/>
        </w:rPr>
        <w:t>m</w:t>
      </w:r>
      <w:r>
        <w:rPr>
          <w:rFonts w:ascii="Gill Sans MT"/>
          <w:b/>
          <w:spacing w:val="-1"/>
          <w:w w:val="85"/>
          <w:sz w:val="24"/>
        </w:rPr>
        <w:t>y</w:t>
      </w:r>
      <w:r>
        <w:rPr>
          <w:rFonts w:ascii="Gill Sans MT"/>
          <w:b/>
          <w:spacing w:val="26"/>
          <w:w w:val="98"/>
          <w:sz w:val="24"/>
        </w:rPr>
        <w:t xml:space="preserve"> </w:t>
      </w:r>
      <w:r>
        <w:rPr>
          <w:rFonts w:ascii="Gill Sans MT"/>
          <w:b/>
          <w:spacing w:val="-2"/>
          <w:w w:val="95"/>
          <w:sz w:val="24"/>
        </w:rPr>
        <w:t>Application</w:t>
      </w:r>
      <w:r>
        <w:rPr>
          <w:rFonts w:ascii="Gill Sans MT"/>
          <w:b/>
          <w:spacing w:val="-1"/>
          <w:w w:val="95"/>
          <w:sz w:val="24"/>
        </w:rPr>
        <w:t>?</w:t>
      </w:r>
    </w:p>
    <w:p w14:paraId="28F172BF" w14:textId="77777777" w:rsidR="00A477CC" w:rsidRDefault="006D0F20">
      <w:pPr>
        <w:spacing w:line="251" w:lineRule="auto"/>
        <w:ind w:left="170" w:right="25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4"/>
          <w:w w:val="105"/>
          <w:sz w:val="24"/>
        </w:rPr>
        <w:t>We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encourage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all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young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people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to</w:t>
      </w:r>
      <w:r>
        <w:rPr>
          <w:rFonts w:ascii="Arial Narrow"/>
          <w:spacing w:val="-17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comple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29"/>
          <w:w w:val="97"/>
          <w:sz w:val="24"/>
        </w:rPr>
        <w:t xml:space="preserve"> </w:t>
      </w:r>
      <w:r>
        <w:rPr>
          <w:rFonts w:ascii="Arial Narrow"/>
          <w:w w:val="105"/>
          <w:sz w:val="24"/>
        </w:rPr>
        <w:t>the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CREATE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5"/>
          <w:w w:val="105"/>
          <w:sz w:val="24"/>
        </w:rPr>
        <w:t>Y</w:t>
      </w:r>
      <w:r>
        <w:rPr>
          <w:rFonts w:ascii="Arial Narrow"/>
          <w:spacing w:val="-4"/>
          <w:w w:val="105"/>
          <w:sz w:val="24"/>
        </w:rPr>
        <w:t>our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</w:t>
      </w:r>
      <w:r>
        <w:rPr>
          <w:rFonts w:ascii="Arial Narrow"/>
          <w:spacing w:val="-1"/>
          <w:w w:val="105"/>
          <w:sz w:val="24"/>
        </w:rPr>
        <w:t>utur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Applic</w:t>
      </w:r>
      <w:r>
        <w:rPr>
          <w:rFonts w:ascii="Arial Narrow"/>
          <w:spacing w:val="-2"/>
          <w:w w:val="105"/>
          <w:sz w:val="24"/>
        </w:rPr>
        <w:t>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F</w:t>
      </w:r>
      <w:r>
        <w:rPr>
          <w:rFonts w:ascii="Arial Narrow"/>
          <w:spacing w:val="-1"/>
          <w:w w:val="105"/>
          <w:sz w:val="24"/>
        </w:rPr>
        <w:t>orm</w:t>
      </w:r>
      <w:r>
        <w:rPr>
          <w:rFonts w:ascii="Arial Narrow"/>
          <w:spacing w:val="29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on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their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own,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howe</w:t>
      </w:r>
      <w:r>
        <w:rPr>
          <w:rFonts w:ascii="Arial Narrow"/>
          <w:spacing w:val="-1"/>
          <w:w w:val="105"/>
          <w:sz w:val="24"/>
        </w:rPr>
        <w:t>v</w:t>
      </w:r>
      <w:r>
        <w:rPr>
          <w:rFonts w:ascii="Arial Narrow"/>
          <w:spacing w:val="-2"/>
          <w:w w:val="105"/>
          <w:sz w:val="24"/>
        </w:rPr>
        <w:t>er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can</w:t>
      </w:r>
      <w:r>
        <w:rPr>
          <w:rFonts w:ascii="Arial Narrow"/>
          <w:spacing w:val="-18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</w:t>
      </w:r>
      <w:r>
        <w:rPr>
          <w:rFonts w:ascii="Arial Narrow"/>
          <w:spacing w:val="27"/>
          <w:w w:val="97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assis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ance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to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do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so.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do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</w:t>
      </w:r>
      <w:r>
        <w:rPr>
          <w:rFonts w:ascii="Arial Narrow"/>
          <w:spacing w:val="23"/>
          <w:w w:val="97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assis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ance</w:t>
      </w:r>
      <w:r>
        <w:rPr>
          <w:rFonts w:ascii="Arial Narrow"/>
          <w:spacing w:val="-26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please</w:t>
      </w:r>
      <w:r>
        <w:rPr>
          <w:rFonts w:ascii="Arial Narrow"/>
          <w:spacing w:val="-25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le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6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us</w:t>
      </w:r>
      <w:r>
        <w:rPr>
          <w:rFonts w:ascii="Arial Narrow"/>
          <w:spacing w:val="-25"/>
          <w:w w:val="105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know</w:t>
      </w:r>
      <w:r>
        <w:rPr>
          <w:rFonts w:ascii="Arial Narrow"/>
          <w:spacing w:val="-4"/>
          <w:w w:val="105"/>
          <w:sz w:val="24"/>
        </w:rPr>
        <w:t>.</w:t>
      </w:r>
      <w:r>
        <w:rPr>
          <w:rFonts w:ascii="Arial Narrow"/>
          <w:spacing w:val="-26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25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ther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26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is</w:t>
      </w:r>
    </w:p>
    <w:p w14:paraId="51CBBEF6" w14:textId="77777777" w:rsidR="00A477CC" w:rsidRDefault="006D0F20">
      <w:pPr>
        <w:spacing w:line="251" w:lineRule="auto"/>
        <w:ind w:left="170" w:right="254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no</w:t>
      </w:r>
      <w:r>
        <w:rPr>
          <w:rFonts w:ascii="Arial Narrow"/>
          <w:spacing w:val="-2"/>
          <w:sz w:val="24"/>
        </w:rPr>
        <w:t xml:space="preserve"> </w:t>
      </w:r>
      <w:r>
        <w:rPr>
          <w:rFonts w:ascii="Arial Narrow"/>
          <w:sz w:val="24"/>
        </w:rPr>
        <w:t>one</w:t>
      </w:r>
      <w:r>
        <w:rPr>
          <w:rFonts w:ascii="Arial Narrow"/>
          <w:spacing w:val="-1"/>
          <w:sz w:val="24"/>
        </w:rPr>
        <w:t xml:space="preserve"> </w:t>
      </w:r>
      <w:r>
        <w:rPr>
          <w:rFonts w:ascii="Arial Narrow"/>
          <w:sz w:val="24"/>
        </w:rPr>
        <w:t>who</w:t>
      </w:r>
      <w:r>
        <w:rPr>
          <w:rFonts w:ascii="Arial Narrow"/>
          <w:spacing w:val="-2"/>
          <w:sz w:val="24"/>
        </w:rPr>
        <w:t xml:space="preserve"> </w:t>
      </w:r>
      <w:r>
        <w:rPr>
          <w:rFonts w:ascii="Arial Narrow"/>
          <w:sz w:val="24"/>
        </w:rPr>
        <w:t>can</w:t>
      </w:r>
      <w:r>
        <w:rPr>
          <w:rFonts w:ascii="Arial Narrow"/>
          <w:spacing w:val="-1"/>
          <w:sz w:val="24"/>
        </w:rPr>
        <w:t xml:space="preserve"> help</w:t>
      </w:r>
      <w:r>
        <w:rPr>
          <w:rFonts w:ascii="Arial Narrow"/>
          <w:spacing w:val="-2"/>
          <w:sz w:val="24"/>
        </w:rPr>
        <w:t xml:space="preserve">, </w:t>
      </w:r>
      <w:r>
        <w:rPr>
          <w:rFonts w:ascii="Arial Narrow"/>
          <w:sz w:val="24"/>
        </w:rPr>
        <w:t>please</w:t>
      </w:r>
      <w:r>
        <w:rPr>
          <w:rFonts w:ascii="Arial Narrow"/>
          <w:spacing w:val="-1"/>
          <w:sz w:val="24"/>
        </w:rPr>
        <w:t xml:space="preserve"> </w:t>
      </w:r>
      <w:r>
        <w:rPr>
          <w:rFonts w:ascii="Arial Narrow"/>
          <w:sz w:val="24"/>
        </w:rPr>
        <w:t>email</w:t>
      </w:r>
      <w:r>
        <w:rPr>
          <w:rFonts w:ascii="Arial Narrow"/>
          <w:spacing w:val="22"/>
          <w:sz w:val="24"/>
        </w:rPr>
        <w:t xml:space="preserve"> </w:t>
      </w:r>
      <w:hyperlink r:id="rId12">
        <w:r>
          <w:rPr>
            <w:rFonts w:ascii="Arial Narrow"/>
            <w:spacing w:val="-2"/>
            <w:sz w:val="24"/>
          </w:rPr>
          <w:t>CYF</w:t>
        </w:r>
        <w:r>
          <w:rPr>
            <w:rFonts w:ascii="Arial Narrow"/>
            <w:spacing w:val="-1"/>
            <w:sz w:val="24"/>
          </w:rPr>
          <w:t>grant</w:t>
        </w:r>
        <w:r>
          <w:rPr>
            <w:rFonts w:ascii="Arial Narrow"/>
            <w:spacing w:val="-2"/>
            <w:sz w:val="24"/>
          </w:rPr>
          <w:t>s@</w:t>
        </w:r>
        <w:r>
          <w:rPr>
            <w:rFonts w:ascii="Arial Narrow"/>
            <w:spacing w:val="-1"/>
            <w:sz w:val="24"/>
          </w:rPr>
          <w:t>cr</w:t>
        </w:r>
        <w:r>
          <w:rPr>
            <w:rFonts w:ascii="Arial Narrow"/>
            <w:spacing w:val="-2"/>
            <w:sz w:val="24"/>
          </w:rPr>
          <w:t>ea</w:t>
        </w:r>
        <w:r>
          <w:rPr>
            <w:rFonts w:ascii="Arial Narrow"/>
            <w:spacing w:val="-1"/>
            <w:sz w:val="24"/>
          </w:rPr>
          <w:t>t</w:t>
        </w:r>
        <w:r>
          <w:rPr>
            <w:rFonts w:ascii="Arial Narrow"/>
            <w:spacing w:val="-2"/>
            <w:sz w:val="24"/>
          </w:rPr>
          <w:t>e.</w:t>
        </w:r>
        <w:r>
          <w:rPr>
            <w:rFonts w:ascii="Arial Narrow"/>
            <w:spacing w:val="-1"/>
            <w:sz w:val="24"/>
          </w:rPr>
          <w:t>or</w:t>
        </w:r>
        <w:r>
          <w:rPr>
            <w:rFonts w:ascii="Arial Narrow"/>
            <w:spacing w:val="-2"/>
            <w:sz w:val="24"/>
          </w:rPr>
          <w:t>g.au</w:t>
        </w:r>
      </w:hyperlink>
    </w:p>
    <w:p w14:paraId="1069B857" w14:textId="77777777" w:rsidR="00A477CC" w:rsidRDefault="006D0F20">
      <w:pPr>
        <w:spacing w:before="115"/>
        <w:ind w:left="17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2"/>
          <w:w w:val="90"/>
          <w:sz w:val="24"/>
        </w:rPr>
        <w:t>What</w:t>
      </w:r>
      <w:r>
        <w:rPr>
          <w:rFonts w:ascii="Gill Sans MT"/>
          <w:b/>
          <w:spacing w:val="-27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if</w:t>
      </w:r>
      <w:r>
        <w:rPr>
          <w:rFonts w:ascii="Gill Sans MT"/>
          <w:b/>
          <w:spacing w:val="-27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</w:t>
      </w:r>
      <w:r>
        <w:rPr>
          <w:rFonts w:ascii="Gill Sans MT"/>
          <w:b/>
          <w:spacing w:val="-26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am</w:t>
      </w:r>
      <w:r>
        <w:rPr>
          <w:rFonts w:ascii="Gill Sans MT"/>
          <w:b/>
          <w:spacing w:val="-27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not</w:t>
      </w:r>
      <w:r>
        <w:rPr>
          <w:rFonts w:ascii="Gill Sans MT"/>
          <w:b/>
          <w:spacing w:val="-27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successful?</w:t>
      </w:r>
    </w:p>
    <w:p w14:paraId="42D19455" w14:textId="77777777" w:rsidR="00A477CC" w:rsidRDefault="006D0F20">
      <w:pPr>
        <w:spacing w:before="8" w:line="251" w:lineRule="auto"/>
        <w:ind w:left="170" w:right="28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pacing w:val="-6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will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be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sent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le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er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within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3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weeks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of</w:t>
      </w:r>
      <w:r>
        <w:rPr>
          <w:rFonts w:ascii="Arial Narrow" w:eastAsia="Arial Narrow" w:hAnsi="Arial Narrow" w:cs="Arial Narrow"/>
          <w:spacing w:val="24"/>
          <w:w w:val="106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the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closing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da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advising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2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if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ha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v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24"/>
          <w:w w:val="9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not</w:t>
      </w:r>
      <w:r>
        <w:rPr>
          <w:rFonts w:ascii="Arial Narrow" w:eastAsia="Arial Narrow" w:hAnsi="Arial Narrow" w:cs="Arial Narrow"/>
          <w:spacing w:val="-7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been</w:t>
      </w:r>
      <w:r>
        <w:rPr>
          <w:rFonts w:ascii="Arial Narrow" w:eastAsia="Arial Narrow" w:hAnsi="Arial Narrow" w:cs="Arial Narrow"/>
          <w:spacing w:val="-6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successful.</w:t>
      </w:r>
      <w:r>
        <w:rPr>
          <w:rFonts w:ascii="Arial Narrow" w:eastAsia="Arial Narrow" w:hAnsi="Arial Narrow" w:cs="Arial Narrow"/>
          <w:spacing w:val="4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3"/>
          <w:sz w:val="24"/>
          <w:szCs w:val="24"/>
        </w:rPr>
        <w:t>CREA</w:t>
      </w:r>
      <w:r>
        <w:rPr>
          <w:rFonts w:ascii="Arial Narrow" w:eastAsia="Arial Narrow" w:hAnsi="Arial Narrow" w:cs="Arial Narrow"/>
          <w:spacing w:val="-2"/>
          <w:sz w:val="24"/>
          <w:szCs w:val="24"/>
        </w:rPr>
        <w:t>TE</w:t>
      </w:r>
      <w:r>
        <w:rPr>
          <w:rFonts w:ascii="Arial Narrow" w:eastAsia="Arial Narrow" w:hAnsi="Arial Narrow" w:cs="Arial Narrow"/>
          <w:spacing w:val="-6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sz w:val="24"/>
          <w:szCs w:val="24"/>
        </w:rPr>
        <w:t>receiv</w:t>
      </w:r>
      <w:r>
        <w:rPr>
          <w:rFonts w:ascii="Arial Narrow" w:eastAsia="Arial Narrow" w:hAnsi="Arial Narrow" w:cs="Arial Narrow"/>
          <w:spacing w:val="-2"/>
          <w:sz w:val="24"/>
          <w:szCs w:val="24"/>
        </w:rPr>
        <w:t>es</w:t>
      </w:r>
      <w:r>
        <w:rPr>
          <w:rFonts w:ascii="Arial Narrow" w:eastAsia="Arial Narrow" w:hAnsi="Arial Narrow" w:cs="Arial Narrow"/>
          <w:spacing w:val="26"/>
          <w:w w:val="9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heaps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of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applica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tions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and</w:t>
      </w:r>
      <w:r>
        <w:rPr>
          <w:rFonts w:ascii="Arial Narrow" w:eastAsia="Arial Narrow" w:hAnsi="Arial Narrow" w:cs="Arial Narrow"/>
          <w:spacing w:val="-15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unfortunat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ely</w:t>
      </w:r>
      <w:r>
        <w:rPr>
          <w:rFonts w:ascii="Arial Narrow" w:eastAsia="Arial Narrow" w:hAnsi="Arial Narrow" w:cs="Arial Narrow"/>
          <w:spacing w:val="41"/>
          <w:w w:val="10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we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don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’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ha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v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the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funds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to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support</w:t>
      </w:r>
      <w:r>
        <w:rPr>
          <w:rFonts w:ascii="Arial Narrow" w:eastAsia="Arial Narrow" w:hAnsi="Arial Narrow" w:cs="Arial Narrow"/>
          <w:spacing w:val="-11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each</w:t>
      </w:r>
      <w:r>
        <w:rPr>
          <w:rFonts w:ascii="Arial Narrow" w:eastAsia="Arial Narrow" w:hAnsi="Arial Narrow" w:cs="Arial Narrow"/>
          <w:spacing w:val="23"/>
          <w:w w:val="9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and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very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applic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ant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.</w:t>
      </w:r>
      <w:r>
        <w:rPr>
          <w:rFonts w:ascii="Arial Narrow" w:eastAsia="Arial Narrow" w:hAnsi="Arial Narrow" w:cs="Arial Narrow"/>
          <w:spacing w:val="23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4"/>
          <w:w w:val="105"/>
          <w:sz w:val="24"/>
          <w:szCs w:val="24"/>
        </w:rPr>
        <w:t>We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do</w:t>
      </w:r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r</w:t>
      </w:r>
      <w:r>
        <w:rPr>
          <w:rFonts w:ascii="Arial Narrow" w:eastAsia="Arial Narrow" w:hAnsi="Arial Narrow" w:cs="Arial Narrow"/>
          <w:spacing w:val="-2"/>
          <w:w w:val="105"/>
          <w:sz w:val="24"/>
          <w:szCs w:val="24"/>
        </w:rPr>
        <w:t>ealise</w:t>
      </w:r>
      <w:proofErr w:type="spellEnd"/>
      <w:r>
        <w:rPr>
          <w:rFonts w:ascii="Arial Narrow" w:eastAsia="Arial Narrow" w:hAnsi="Arial Narrow" w:cs="Arial Narrow"/>
          <w:spacing w:val="-17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that</w:t>
      </w:r>
      <w:r>
        <w:rPr>
          <w:rFonts w:ascii="Arial Narrow" w:eastAsia="Arial Narrow" w:hAnsi="Arial Narrow" w:cs="Arial Narrow"/>
          <w:spacing w:val="29"/>
          <w:w w:val="128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it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is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disappointing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if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pacing w:val="-1"/>
          <w:w w:val="105"/>
          <w:sz w:val="24"/>
          <w:szCs w:val="24"/>
        </w:rPr>
        <w:t>you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miss</w:t>
      </w:r>
      <w:r>
        <w:rPr>
          <w:rFonts w:ascii="Arial Narrow" w:eastAsia="Arial Narrow" w:hAnsi="Arial Narrow" w:cs="Arial Narrow"/>
          <w:spacing w:val="-9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out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and</w:t>
      </w:r>
      <w:r>
        <w:rPr>
          <w:rFonts w:ascii="Arial Narrow" w:eastAsia="Arial Narrow" w:hAnsi="Arial Narrow" w:cs="Arial Narrow"/>
          <w:spacing w:val="-10"/>
          <w:w w:val="10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w w:val="105"/>
          <w:sz w:val="24"/>
          <w:szCs w:val="24"/>
        </w:rPr>
        <w:t>we</w:t>
      </w:r>
    </w:p>
    <w:p w14:paraId="7D345997" w14:textId="77777777" w:rsidR="00A477CC" w:rsidRDefault="006D0F20">
      <w:pPr>
        <w:spacing w:line="251" w:lineRule="auto"/>
        <w:ind w:left="170" w:right="245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w w:val="105"/>
          <w:sz w:val="24"/>
        </w:rPr>
        <w:t>appr</w:t>
      </w:r>
      <w:r>
        <w:rPr>
          <w:rFonts w:ascii="Arial Narrow"/>
          <w:spacing w:val="-2"/>
          <w:w w:val="105"/>
          <w:sz w:val="24"/>
        </w:rPr>
        <w:t>ecia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e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under</w:t>
      </w:r>
      <w:r>
        <w:rPr>
          <w:rFonts w:ascii="Arial Narrow"/>
          <w:spacing w:val="-2"/>
          <w:w w:val="105"/>
          <w:sz w:val="24"/>
        </w:rPr>
        <w:t>s</w:t>
      </w:r>
      <w:r>
        <w:rPr>
          <w:rFonts w:ascii="Arial Narrow"/>
          <w:spacing w:val="-1"/>
          <w:w w:val="105"/>
          <w:sz w:val="24"/>
        </w:rPr>
        <w:t>tanding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with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us</w:t>
      </w:r>
      <w:r>
        <w:rPr>
          <w:rFonts w:ascii="Arial Narrow"/>
          <w:spacing w:val="-14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and</w:t>
      </w:r>
      <w:r>
        <w:rPr>
          <w:rFonts w:ascii="Arial Narrow"/>
          <w:spacing w:val="33"/>
          <w:w w:val="103"/>
          <w:sz w:val="24"/>
        </w:rPr>
        <w:t xml:space="preserve"> </w:t>
      </w:r>
      <w:r>
        <w:rPr>
          <w:rFonts w:ascii="Arial Narrow"/>
          <w:w w:val="105"/>
          <w:sz w:val="24"/>
        </w:rPr>
        <w:t>our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2"/>
          <w:w w:val="105"/>
          <w:sz w:val="24"/>
        </w:rPr>
        <w:t>aff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19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are</w:t>
      </w:r>
      <w:r>
        <w:rPr>
          <w:rFonts w:ascii="Arial Narrow"/>
          <w:spacing w:val="-20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not</w:t>
      </w:r>
      <w:r>
        <w:rPr>
          <w:rFonts w:ascii="Arial Narrow"/>
          <w:spacing w:val="-19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successful.</w:t>
      </w:r>
    </w:p>
    <w:p w14:paraId="5C5DF874" w14:textId="77777777" w:rsidR="00A477CC" w:rsidRDefault="006D0F20">
      <w:pPr>
        <w:spacing w:before="115" w:line="250" w:lineRule="auto"/>
        <w:ind w:left="170" w:right="265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Gill Sans MT"/>
          <w:b/>
          <w:w w:val="90"/>
          <w:sz w:val="24"/>
        </w:rPr>
        <w:t>Cool,</w:t>
      </w:r>
      <w:r>
        <w:rPr>
          <w:rFonts w:ascii="Gill Sans MT"/>
          <w:b/>
          <w:spacing w:val="-32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so</w:t>
      </w:r>
      <w:r>
        <w:rPr>
          <w:rFonts w:ascii="Gill Sans MT"/>
          <w:b/>
          <w:spacing w:val="-31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where</w:t>
      </w:r>
      <w:r>
        <w:rPr>
          <w:rFonts w:ascii="Gill Sans MT"/>
          <w:b/>
          <w:spacing w:val="-32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do</w:t>
      </w:r>
      <w:r>
        <w:rPr>
          <w:rFonts w:ascii="Gill Sans MT"/>
          <w:b/>
          <w:spacing w:val="-31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I</w:t>
      </w:r>
      <w:r>
        <w:rPr>
          <w:rFonts w:ascii="Gill Sans MT"/>
          <w:b/>
          <w:spacing w:val="-32"/>
          <w:w w:val="90"/>
          <w:sz w:val="24"/>
        </w:rPr>
        <w:t xml:space="preserve"> </w:t>
      </w:r>
      <w:r>
        <w:rPr>
          <w:rFonts w:ascii="Gill Sans MT"/>
          <w:b/>
          <w:w w:val="90"/>
          <w:sz w:val="24"/>
        </w:rPr>
        <w:t>send</w:t>
      </w:r>
      <w:r>
        <w:rPr>
          <w:rFonts w:ascii="Gill Sans MT"/>
          <w:b/>
          <w:spacing w:val="-31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m</w:t>
      </w:r>
      <w:r>
        <w:rPr>
          <w:rFonts w:ascii="Gill Sans MT"/>
          <w:b/>
          <w:spacing w:val="-1"/>
          <w:w w:val="90"/>
          <w:sz w:val="24"/>
        </w:rPr>
        <w:t>y</w:t>
      </w:r>
      <w:r>
        <w:rPr>
          <w:rFonts w:ascii="Gill Sans MT"/>
          <w:b/>
          <w:spacing w:val="-32"/>
          <w:w w:val="90"/>
          <w:sz w:val="24"/>
        </w:rPr>
        <w:t xml:space="preserve"> </w:t>
      </w:r>
      <w:r>
        <w:rPr>
          <w:rFonts w:ascii="Gill Sans MT"/>
          <w:b/>
          <w:spacing w:val="-1"/>
          <w:w w:val="90"/>
          <w:sz w:val="24"/>
        </w:rPr>
        <w:t>applica</w:t>
      </w:r>
      <w:r>
        <w:rPr>
          <w:rFonts w:ascii="Gill Sans MT"/>
          <w:b/>
          <w:spacing w:val="-2"/>
          <w:w w:val="90"/>
          <w:sz w:val="24"/>
        </w:rPr>
        <w:t>tion</w:t>
      </w:r>
      <w:r>
        <w:rPr>
          <w:rFonts w:ascii="Gill Sans MT"/>
          <w:b/>
          <w:spacing w:val="-1"/>
          <w:w w:val="90"/>
          <w:sz w:val="24"/>
        </w:rPr>
        <w:t>?</w:t>
      </w:r>
      <w:r>
        <w:rPr>
          <w:rFonts w:ascii="Gill Sans MT"/>
          <w:b/>
          <w:spacing w:val="29"/>
          <w:w w:val="118"/>
          <w:sz w:val="24"/>
        </w:rPr>
        <w:t xml:space="preserve"> </w:t>
      </w:r>
      <w:r>
        <w:rPr>
          <w:rFonts w:ascii="Arial Narrow"/>
          <w:spacing w:val="-2"/>
          <w:sz w:val="24"/>
        </w:rPr>
        <w:t>At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z w:val="24"/>
        </w:rPr>
        <w:t>end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z w:val="24"/>
        </w:rPr>
        <w:t>of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pacing w:val="-1"/>
          <w:sz w:val="24"/>
        </w:rPr>
        <w:t>form,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pacing w:val="-1"/>
          <w:sz w:val="24"/>
        </w:rPr>
        <w:t>ther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w w:val="97"/>
          <w:sz w:val="24"/>
        </w:rPr>
        <w:t xml:space="preserve"> </w:t>
      </w:r>
      <w:r>
        <w:rPr>
          <w:rFonts w:ascii="Arial Narrow"/>
          <w:spacing w:val="35"/>
          <w:w w:val="97"/>
          <w:sz w:val="24"/>
        </w:rPr>
        <w:t xml:space="preserve"> </w:t>
      </w:r>
      <w:r>
        <w:rPr>
          <w:rFonts w:ascii="Arial Narrow"/>
          <w:spacing w:val="-1"/>
          <w:sz w:val="24"/>
        </w:rPr>
        <w:t>ar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det</w:t>
      </w:r>
      <w:r>
        <w:rPr>
          <w:rFonts w:ascii="Arial Narrow"/>
          <w:spacing w:val="-2"/>
          <w:sz w:val="24"/>
        </w:rPr>
        <w:t>ails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11"/>
          <w:sz w:val="24"/>
        </w:rPr>
        <w:t xml:space="preserve"> </w:t>
      </w:r>
      <w:r>
        <w:rPr>
          <w:rFonts w:ascii="Arial Narrow"/>
          <w:sz w:val="24"/>
        </w:rPr>
        <w:t>email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z w:val="24"/>
        </w:rPr>
        <w:t>or</w:t>
      </w:r>
      <w:r>
        <w:rPr>
          <w:rFonts w:ascii="Arial Narrow"/>
          <w:spacing w:val="11"/>
          <w:sz w:val="24"/>
        </w:rPr>
        <w:t xml:space="preserve"> </w:t>
      </w:r>
      <w:r>
        <w:rPr>
          <w:rFonts w:ascii="Arial Narrow"/>
          <w:spacing w:val="-1"/>
          <w:sz w:val="24"/>
        </w:rPr>
        <w:t>post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11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tion.</w:t>
      </w:r>
      <w:r>
        <w:rPr>
          <w:rFonts w:ascii="Arial Narrow"/>
          <w:spacing w:val="41"/>
          <w:w w:val="101"/>
          <w:sz w:val="24"/>
        </w:rPr>
        <w:t xml:space="preserve"> </w:t>
      </w:r>
      <w:r>
        <w:rPr>
          <w:rFonts w:ascii="Arial Narrow"/>
          <w:spacing w:val="-6"/>
          <w:sz w:val="24"/>
        </w:rPr>
        <w:t>Y</w:t>
      </w:r>
      <w:r>
        <w:rPr>
          <w:rFonts w:ascii="Arial Narrow"/>
          <w:spacing w:val="-5"/>
          <w:sz w:val="24"/>
        </w:rPr>
        <w:t>ou</w:t>
      </w:r>
      <w:r>
        <w:rPr>
          <w:rFonts w:ascii="Arial Narrow"/>
          <w:spacing w:val="13"/>
          <w:sz w:val="24"/>
        </w:rPr>
        <w:t xml:space="preserve"> </w:t>
      </w:r>
      <w:r>
        <w:rPr>
          <w:rFonts w:ascii="Arial Narrow"/>
          <w:sz w:val="24"/>
        </w:rPr>
        <w:t>can</w:t>
      </w:r>
      <w:r>
        <w:rPr>
          <w:rFonts w:ascii="Arial Narrow"/>
          <w:spacing w:val="13"/>
          <w:sz w:val="24"/>
        </w:rPr>
        <w:t xml:space="preserve"> </w:t>
      </w:r>
      <w:r>
        <w:rPr>
          <w:rFonts w:ascii="Arial Narrow"/>
          <w:sz w:val="24"/>
        </w:rPr>
        <w:t>also</w:t>
      </w:r>
      <w:r>
        <w:rPr>
          <w:rFonts w:ascii="Arial Narrow"/>
          <w:spacing w:val="14"/>
          <w:sz w:val="24"/>
        </w:rPr>
        <w:t xml:space="preserve"> </w:t>
      </w:r>
      <w:r>
        <w:rPr>
          <w:rFonts w:ascii="Arial Narrow"/>
          <w:spacing w:val="-1"/>
          <w:sz w:val="24"/>
        </w:rPr>
        <w:t>complet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3"/>
          <w:sz w:val="24"/>
        </w:rPr>
        <w:t xml:space="preserve"> </w:t>
      </w:r>
      <w:r>
        <w:rPr>
          <w:rFonts w:ascii="Arial Narrow"/>
          <w:sz w:val="24"/>
        </w:rPr>
        <w:t>this</w:t>
      </w:r>
      <w:r>
        <w:rPr>
          <w:rFonts w:ascii="Arial Narrow"/>
          <w:spacing w:val="14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</w:t>
      </w:r>
      <w:r>
        <w:rPr>
          <w:rFonts w:ascii="Arial Narrow"/>
          <w:spacing w:val="13"/>
          <w:sz w:val="24"/>
        </w:rPr>
        <w:t xml:space="preserve"> </w:t>
      </w:r>
      <w:r>
        <w:rPr>
          <w:rFonts w:ascii="Arial Narrow"/>
          <w:spacing w:val="-1"/>
          <w:sz w:val="24"/>
        </w:rPr>
        <w:t>form</w:t>
      </w:r>
      <w:r>
        <w:rPr>
          <w:rFonts w:ascii="Arial Narrow"/>
          <w:spacing w:val="37"/>
          <w:w w:val="105"/>
          <w:sz w:val="24"/>
        </w:rPr>
        <w:t xml:space="preserve"> </w:t>
      </w:r>
      <w:r>
        <w:rPr>
          <w:rFonts w:ascii="Arial Narrow"/>
          <w:sz w:val="24"/>
        </w:rPr>
        <w:t>online</w:t>
      </w:r>
      <w:r>
        <w:rPr>
          <w:rFonts w:ascii="Arial Narrow"/>
          <w:spacing w:val="12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pacing w:val="12"/>
          <w:sz w:val="24"/>
        </w:rPr>
        <w:t xml:space="preserve"> </w:t>
      </w:r>
      <w:r>
        <w:rPr>
          <w:rFonts w:ascii="Arial Narrow"/>
          <w:sz w:val="24"/>
        </w:rPr>
        <w:t>visiting</w:t>
      </w:r>
      <w:r>
        <w:rPr>
          <w:rFonts w:ascii="Arial Narrow"/>
          <w:spacing w:val="12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12"/>
          <w:sz w:val="24"/>
        </w:rPr>
        <w:t xml:space="preserve"> </w:t>
      </w:r>
      <w:r>
        <w:rPr>
          <w:rFonts w:ascii="Arial Narrow"/>
          <w:spacing w:val="-3"/>
          <w:sz w:val="24"/>
        </w:rPr>
        <w:t>CREA</w:t>
      </w:r>
      <w:r>
        <w:rPr>
          <w:rFonts w:ascii="Arial Narrow"/>
          <w:spacing w:val="-2"/>
          <w:sz w:val="24"/>
        </w:rPr>
        <w:t>TE</w:t>
      </w:r>
      <w:r>
        <w:rPr>
          <w:rFonts w:ascii="Arial Narrow"/>
          <w:spacing w:val="12"/>
          <w:sz w:val="24"/>
        </w:rPr>
        <w:t xml:space="preserve"> </w:t>
      </w:r>
      <w:r>
        <w:rPr>
          <w:rFonts w:ascii="Arial Narrow"/>
          <w:spacing w:val="-1"/>
          <w:sz w:val="24"/>
        </w:rPr>
        <w:t>websit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26"/>
          <w:w w:val="97"/>
          <w:sz w:val="24"/>
        </w:rPr>
        <w:t xml:space="preserve"> </w:t>
      </w:r>
      <w:hyperlink r:id="rId13">
        <w:r>
          <w:rPr>
            <w:rFonts w:ascii="Arial Narrow"/>
            <w:spacing w:val="-2"/>
            <w:sz w:val="24"/>
          </w:rPr>
          <w:t>www</w:t>
        </w:r>
        <w:r>
          <w:rPr>
            <w:rFonts w:ascii="Arial Narrow"/>
            <w:spacing w:val="-4"/>
            <w:sz w:val="24"/>
          </w:rPr>
          <w:t>.</w:t>
        </w:r>
        <w:r>
          <w:rPr>
            <w:rFonts w:ascii="Arial Narrow"/>
            <w:spacing w:val="-2"/>
            <w:sz w:val="24"/>
          </w:rPr>
          <w:t>cr</w:t>
        </w:r>
        <w:r>
          <w:rPr>
            <w:rFonts w:ascii="Arial Narrow"/>
            <w:spacing w:val="-3"/>
            <w:sz w:val="24"/>
          </w:rPr>
          <w:t>ea</w:t>
        </w:r>
        <w:r>
          <w:rPr>
            <w:rFonts w:ascii="Arial Narrow"/>
            <w:spacing w:val="-2"/>
            <w:sz w:val="24"/>
          </w:rPr>
          <w:t>t</w:t>
        </w:r>
        <w:r>
          <w:rPr>
            <w:rFonts w:ascii="Arial Narrow"/>
            <w:spacing w:val="-3"/>
            <w:sz w:val="24"/>
          </w:rPr>
          <w:t>e.</w:t>
        </w:r>
        <w:r>
          <w:rPr>
            <w:rFonts w:ascii="Arial Narrow"/>
            <w:spacing w:val="-2"/>
            <w:sz w:val="24"/>
          </w:rPr>
          <w:t>or</w:t>
        </w:r>
        <w:r>
          <w:rPr>
            <w:rFonts w:ascii="Arial Narrow"/>
            <w:spacing w:val="-3"/>
            <w:sz w:val="24"/>
          </w:rPr>
          <w:t>g.au</w:t>
        </w:r>
      </w:hyperlink>
    </w:p>
    <w:p w14:paraId="1C116B0F" w14:textId="77777777" w:rsidR="00A477CC" w:rsidRDefault="006D0F20">
      <w:pPr>
        <w:spacing w:before="1" w:line="251" w:lineRule="auto"/>
        <w:ind w:left="170" w:right="334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If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pacing w:val="-1"/>
          <w:sz w:val="24"/>
        </w:rPr>
        <w:t>you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pacing w:val="-1"/>
          <w:sz w:val="24"/>
        </w:rPr>
        <w:t>requir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pacing w:val="-1"/>
          <w:sz w:val="24"/>
        </w:rPr>
        <w:t>any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pacing w:val="-1"/>
          <w:sz w:val="24"/>
        </w:rPr>
        <w:t>mor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z w:val="24"/>
        </w:rPr>
        <w:t>additional</w:t>
      </w:r>
      <w:r>
        <w:rPr>
          <w:rFonts w:ascii="Arial Narrow"/>
          <w:spacing w:val="25"/>
          <w:w w:val="104"/>
          <w:sz w:val="24"/>
        </w:rPr>
        <w:t xml:space="preserve"> </w:t>
      </w:r>
      <w:r>
        <w:rPr>
          <w:rFonts w:ascii="Arial Narrow"/>
          <w:spacing w:val="-1"/>
          <w:sz w:val="24"/>
        </w:rPr>
        <w:t>information</w:t>
      </w:r>
      <w:r>
        <w:rPr>
          <w:rFonts w:ascii="Arial Narrow"/>
          <w:spacing w:val="14"/>
          <w:sz w:val="24"/>
        </w:rPr>
        <w:t xml:space="preserve"> </w:t>
      </w:r>
      <w:r>
        <w:rPr>
          <w:rFonts w:ascii="Arial Narrow"/>
          <w:sz w:val="24"/>
        </w:rPr>
        <w:t>please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cont</w:t>
      </w:r>
      <w:r>
        <w:rPr>
          <w:rFonts w:ascii="Arial Narrow"/>
          <w:spacing w:val="-2"/>
          <w:sz w:val="24"/>
        </w:rPr>
        <w:t>ac</w:t>
      </w:r>
      <w:r>
        <w:rPr>
          <w:rFonts w:ascii="Arial Narrow"/>
          <w:spacing w:val="-1"/>
          <w:sz w:val="24"/>
        </w:rPr>
        <w:t>t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3"/>
          <w:sz w:val="24"/>
        </w:rPr>
        <w:t>CREA</w:t>
      </w:r>
      <w:r>
        <w:rPr>
          <w:rFonts w:ascii="Arial Narrow"/>
          <w:spacing w:val="-2"/>
          <w:sz w:val="24"/>
        </w:rPr>
        <w:t>TE</w:t>
      </w:r>
      <w:r>
        <w:rPr>
          <w:rFonts w:ascii="Arial Narrow"/>
          <w:spacing w:val="31"/>
          <w:w w:val="102"/>
          <w:sz w:val="24"/>
        </w:rPr>
        <w:t xml:space="preserve"> </w:t>
      </w:r>
      <w:r>
        <w:rPr>
          <w:rFonts w:ascii="Arial Narrow"/>
          <w:spacing w:val="-2"/>
          <w:sz w:val="24"/>
        </w:rPr>
        <w:t>F</w:t>
      </w:r>
      <w:r>
        <w:rPr>
          <w:rFonts w:ascii="Arial Narrow"/>
          <w:spacing w:val="-1"/>
          <w:sz w:val="24"/>
        </w:rPr>
        <w:t>oundation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z w:val="24"/>
        </w:rPr>
        <w:t>in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pacing w:val="-2"/>
          <w:sz w:val="24"/>
        </w:rPr>
        <w:t>S</w:t>
      </w:r>
      <w:r>
        <w:rPr>
          <w:rFonts w:ascii="Arial Narrow"/>
          <w:spacing w:val="-1"/>
          <w:sz w:val="24"/>
        </w:rPr>
        <w:t>t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7"/>
          <w:sz w:val="24"/>
        </w:rPr>
        <w:t xml:space="preserve"> </w:t>
      </w:r>
      <w:r>
        <w:rPr>
          <w:rFonts w:ascii="Arial Narrow"/>
          <w:sz w:val="24"/>
        </w:rPr>
        <w:t>or</w:t>
      </w:r>
      <w:r>
        <w:rPr>
          <w:rFonts w:ascii="Arial Narrow"/>
          <w:spacing w:val="30"/>
          <w:w w:val="105"/>
          <w:sz w:val="24"/>
        </w:rPr>
        <w:t xml:space="preserve"> </w:t>
      </w:r>
      <w:r>
        <w:rPr>
          <w:rFonts w:ascii="Arial Narrow"/>
          <w:spacing w:val="-3"/>
          <w:sz w:val="24"/>
        </w:rPr>
        <w:t>Territory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on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1800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655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105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or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email</w:t>
      </w:r>
      <w:r>
        <w:rPr>
          <w:rFonts w:ascii="Arial Narrow"/>
          <w:spacing w:val="28"/>
          <w:sz w:val="24"/>
        </w:rPr>
        <w:t xml:space="preserve"> </w:t>
      </w:r>
      <w:hyperlink r:id="rId14">
        <w:r>
          <w:rPr>
            <w:rFonts w:ascii="Arial Narrow"/>
            <w:spacing w:val="-2"/>
            <w:sz w:val="24"/>
          </w:rPr>
          <w:t>CYF</w:t>
        </w:r>
        <w:r>
          <w:rPr>
            <w:rFonts w:ascii="Arial Narrow"/>
            <w:spacing w:val="-1"/>
            <w:sz w:val="24"/>
          </w:rPr>
          <w:t>grant</w:t>
        </w:r>
        <w:r>
          <w:rPr>
            <w:rFonts w:ascii="Arial Narrow"/>
            <w:spacing w:val="-2"/>
            <w:sz w:val="24"/>
          </w:rPr>
          <w:t>s@</w:t>
        </w:r>
        <w:r>
          <w:rPr>
            <w:rFonts w:ascii="Arial Narrow"/>
            <w:spacing w:val="-1"/>
            <w:sz w:val="24"/>
          </w:rPr>
          <w:t>cr</w:t>
        </w:r>
        <w:r>
          <w:rPr>
            <w:rFonts w:ascii="Arial Narrow"/>
            <w:spacing w:val="-2"/>
            <w:sz w:val="24"/>
          </w:rPr>
          <w:t>ea</w:t>
        </w:r>
        <w:r>
          <w:rPr>
            <w:rFonts w:ascii="Arial Narrow"/>
            <w:spacing w:val="-1"/>
            <w:sz w:val="24"/>
          </w:rPr>
          <w:t>t</w:t>
        </w:r>
        <w:r>
          <w:rPr>
            <w:rFonts w:ascii="Arial Narrow"/>
            <w:spacing w:val="-2"/>
            <w:sz w:val="24"/>
          </w:rPr>
          <w:t>e.</w:t>
        </w:r>
        <w:r>
          <w:rPr>
            <w:rFonts w:ascii="Arial Narrow"/>
            <w:spacing w:val="-1"/>
            <w:sz w:val="24"/>
          </w:rPr>
          <w:t>or</w:t>
        </w:r>
        <w:r>
          <w:rPr>
            <w:rFonts w:ascii="Arial Narrow"/>
            <w:spacing w:val="-2"/>
            <w:sz w:val="24"/>
          </w:rPr>
          <w:t>g.au</w:t>
        </w:r>
      </w:hyperlink>
    </w:p>
    <w:p w14:paraId="6344EE05" w14:textId="77777777" w:rsidR="00A477CC" w:rsidRDefault="00A477CC">
      <w:pPr>
        <w:spacing w:before="3"/>
        <w:rPr>
          <w:rFonts w:ascii="Arial Narrow" w:eastAsia="Arial Narrow" w:hAnsi="Arial Narrow" w:cs="Arial Narrow"/>
          <w:sz w:val="25"/>
          <w:szCs w:val="25"/>
        </w:rPr>
      </w:pPr>
    </w:p>
    <w:p w14:paraId="666C3245" w14:textId="77777777" w:rsidR="00A477CC" w:rsidRDefault="006D0F20">
      <w:pPr>
        <w:ind w:left="17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w w:val="90"/>
          <w:sz w:val="24"/>
        </w:rPr>
        <w:t>Thank</w:t>
      </w:r>
      <w:r>
        <w:rPr>
          <w:rFonts w:ascii="Gill Sans MT"/>
          <w:b/>
          <w:spacing w:val="-29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y</w:t>
      </w:r>
      <w:r>
        <w:rPr>
          <w:rFonts w:ascii="Gill Sans MT"/>
          <w:b/>
          <w:spacing w:val="-3"/>
          <w:w w:val="90"/>
          <w:sz w:val="24"/>
        </w:rPr>
        <w:t>ou</w:t>
      </w:r>
      <w:r>
        <w:rPr>
          <w:rFonts w:ascii="Gill Sans MT"/>
          <w:b/>
          <w:spacing w:val="-29"/>
          <w:w w:val="90"/>
          <w:sz w:val="24"/>
        </w:rPr>
        <w:t xml:space="preserve"> </w:t>
      </w:r>
      <w:r>
        <w:rPr>
          <w:rFonts w:ascii="Gill Sans MT"/>
          <w:b/>
          <w:spacing w:val="-1"/>
          <w:w w:val="90"/>
          <w:sz w:val="24"/>
        </w:rPr>
        <w:t>f</w:t>
      </w:r>
      <w:r>
        <w:rPr>
          <w:rFonts w:ascii="Gill Sans MT"/>
          <w:b/>
          <w:spacing w:val="-2"/>
          <w:w w:val="90"/>
          <w:sz w:val="24"/>
        </w:rPr>
        <w:t>or</w:t>
      </w:r>
      <w:r>
        <w:rPr>
          <w:rFonts w:ascii="Gill Sans MT"/>
          <w:b/>
          <w:spacing w:val="-28"/>
          <w:w w:val="90"/>
          <w:sz w:val="24"/>
        </w:rPr>
        <w:t xml:space="preserve"> </w:t>
      </w:r>
      <w:r>
        <w:rPr>
          <w:rFonts w:ascii="Gill Sans MT"/>
          <w:b/>
          <w:spacing w:val="-2"/>
          <w:w w:val="90"/>
          <w:sz w:val="24"/>
        </w:rPr>
        <w:t>y</w:t>
      </w:r>
      <w:r>
        <w:rPr>
          <w:rFonts w:ascii="Gill Sans MT"/>
          <w:b/>
          <w:spacing w:val="-3"/>
          <w:w w:val="90"/>
          <w:sz w:val="24"/>
        </w:rPr>
        <w:t>our</w:t>
      </w:r>
      <w:r>
        <w:rPr>
          <w:rFonts w:ascii="Gill Sans MT"/>
          <w:b/>
          <w:spacing w:val="-29"/>
          <w:w w:val="90"/>
          <w:sz w:val="24"/>
        </w:rPr>
        <w:t xml:space="preserve"> </w:t>
      </w:r>
      <w:r>
        <w:rPr>
          <w:rFonts w:ascii="Gill Sans MT"/>
          <w:b/>
          <w:spacing w:val="-1"/>
          <w:w w:val="90"/>
          <w:sz w:val="24"/>
        </w:rPr>
        <w:t>applica</w:t>
      </w:r>
      <w:r>
        <w:rPr>
          <w:rFonts w:ascii="Gill Sans MT"/>
          <w:b/>
          <w:spacing w:val="-2"/>
          <w:w w:val="90"/>
          <w:sz w:val="24"/>
        </w:rPr>
        <w:t>tion.</w:t>
      </w:r>
    </w:p>
    <w:p w14:paraId="5FD175F4" w14:textId="77777777" w:rsidR="00A477CC" w:rsidRDefault="006D0F20">
      <w:pPr>
        <w:spacing w:before="121" w:line="251" w:lineRule="auto"/>
        <w:ind w:left="170" w:right="463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4"/>
          <w:sz w:val="24"/>
        </w:rPr>
        <w:t>Y</w:t>
      </w:r>
      <w:r>
        <w:rPr>
          <w:rFonts w:ascii="Arial Narrow"/>
          <w:spacing w:val="-3"/>
          <w:sz w:val="24"/>
        </w:rPr>
        <w:t>our</w:t>
      </w:r>
      <w:r>
        <w:rPr>
          <w:rFonts w:ascii="Arial Narrow"/>
          <w:spacing w:val="-4"/>
          <w:sz w:val="24"/>
        </w:rPr>
        <w:t>s</w:t>
      </w:r>
      <w:r>
        <w:rPr>
          <w:rFonts w:ascii="Arial Narrow"/>
          <w:spacing w:val="-15"/>
          <w:sz w:val="24"/>
        </w:rPr>
        <w:t xml:space="preserve"> </w:t>
      </w:r>
      <w:r>
        <w:rPr>
          <w:rFonts w:ascii="Arial Narrow"/>
          <w:spacing w:val="-2"/>
          <w:sz w:val="24"/>
        </w:rPr>
        <w:t>sincerely</w:t>
      </w:r>
      <w:r>
        <w:rPr>
          <w:rFonts w:ascii="Arial Narrow"/>
          <w:spacing w:val="-4"/>
          <w:sz w:val="24"/>
        </w:rPr>
        <w:t>,</w:t>
      </w:r>
      <w:r>
        <w:rPr>
          <w:rFonts w:ascii="Arial Narrow"/>
          <w:spacing w:val="29"/>
          <w:w w:val="61"/>
          <w:sz w:val="24"/>
        </w:rPr>
        <w:t xml:space="preserve"> </w:t>
      </w:r>
      <w:r>
        <w:rPr>
          <w:rFonts w:ascii="Arial Narrow"/>
          <w:sz w:val="24"/>
        </w:rPr>
        <w:t>Jacqui</w:t>
      </w:r>
      <w:r>
        <w:rPr>
          <w:rFonts w:ascii="Arial Narrow"/>
          <w:spacing w:val="-13"/>
          <w:sz w:val="24"/>
        </w:rPr>
        <w:t xml:space="preserve"> </w:t>
      </w:r>
      <w:r>
        <w:rPr>
          <w:rFonts w:ascii="Arial Narrow"/>
          <w:spacing w:val="-2"/>
          <w:sz w:val="24"/>
        </w:rPr>
        <w:t>R</w:t>
      </w:r>
      <w:r>
        <w:rPr>
          <w:rFonts w:ascii="Arial Narrow"/>
          <w:spacing w:val="-1"/>
          <w:sz w:val="24"/>
        </w:rPr>
        <w:t>eed</w:t>
      </w:r>
    </w:p>
    <w:p w14:paraId="01A6F945" w14:textId="461DAFEE" w:rsidR="00A477CC" w:rsidRDefault="004626FD">
      <w:pPr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noProof/>
          <w:lang w:val="en-AU" w:eastAsia="en-AU"/>
        </w:rPr>
        <w:drawing>
          <wp:anchor distT="0" distB="0" distL="114300" distR="114300" simplePos="0" relativeHeight="1216" behindDoc="0" locked="0" layoutInCell="1" allowOverlap="1" wp14:anchorId="0E041AEB" wp14:editId="1FC7914B">
            <wp:simplePos x="0" y="0"/>
            <wp:positionH relativeFrom="page">
              <wp:posOffset>5429885</wp:posOffset>
            </wp:positionH>
            <wp:positionV relativeFrom="paragraph">
              <wp:posOffset>315595</wp:posOffset>
            </wp:positionV>
            <wp:extent cx="2129790" cy="882015"/>
            <wp:effectExtent l="0" t="0" r="3810" b="0"/>
            <wp:wrapNone/>
            <wp:docPr id="212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F20">
        <w:rPr>
          <w:rFonts w:ascii="Arial Narrow"/>
          <w:sz w:val="24"/>
        </w:rPr>
        <w:t>Chief</w:t>
      </w:r>
      <w:r w:rsidR="006D0F20">
        <w:rPr>
          <w:rFonts w:ascii="Arial Narrow"/>
          <w:spacing w:val="5"/>
          <w:sz w:val="24"/>
        </w:rPr>
        <w:t xml:space="preserve"> </w:t>
      </w:r>
      <w:r w:rsidR="006D0F20">
        <w:rPr>
          <w:rFonts w:ascii="Arial Narrow"/>
          <w:spacing w:val="-1"/>
          <w:sz w:val="24"/>
        </w:rPr>
        <w:t>Executiv</w:t>
      </w:r>
      <w:r w:rsidR="006D0F20">
        <w:rPr>
          <w:rFonts w:ascii="Arial Narrow"/>
          <w:spacing w:val="-2"/>
          <w:sz w:val="24"/>
        </w:rPr>
        <w:t>e</w:t>
      </w:r>
      <w:r w:rsidR="006D0F20">
        <w:rPr>
          <w:rFonts w:ascii="Arial Narrow"/>
          <w:spacing w:val="5"/>
          <w:sz w:val="24"/>
        </w:rPr>
        <w:t xml:space="preserve"> </w:t>
      </w:r>
      <w:r w:rsidR="006D0F20">
        <w:rPr>
          <w:rFonts w:ascii="Arial Narrow"/>
          <w:sz w:val="24"/>
        </w:rPr>
        <w:t>Officer</w:t>
      </w:r>
    </w:p>
    <w:p w14:paraId="7DB5878E" w14:textId="77777777" w:rsidR="00A477CC" w:rsidRDefault="00A477CC">
      <w:pPr>
        <w:rPr>
          <w:rFonts w:ascii="Arial Narrow" w:eastAsia="Arial Narrow" w:hAnsi="Arial Narrow" w:cs="Arial Narrow"/>
          <w:sz w:val="24"/>
          <w:szCs w:val="24"/>
        </w:rPr>
        <w:sectPr w:rsidR="00A477CC">
          <w:type w:val="continuous"/>
          <w:pgSz w:w="11910" w:h="16840"/>
          <w:pgMar w:top="660" w:right="0" w:bottom="0" w:left="680" w:header="720" w:footer="720" w:gutter="0"/>
          <w:cols w:num="2" w:space="720" w:equalWidth="0">
            <w:col w:w="4116" w:space="409"/>
            <w:col w:w="6705"/>
          </w:cols>
        </w:sectPr>
      </w:pPr>
    </w:p>
    <w:p w14:paraId="381E5B55" w14:textId="22BF4BC6" w:rsidR="00A477CC" w:rsidRDefault="004626F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 wp14:anchorId="4E895AAC" wp14:editId="4AEA8A0F">
                <wp:simplePos x="0" y="0"/>
                <wp:positionH relativeFrom="page">
                  <wp:posOffset>4896485</wp:posOffset>
                </wp:positionH>
                <wp:positionV relativeFrom="page">
                  <wp:posOffset>0</wp:posOffset>
                </wp:positionV>
                <wp:extent cx="2663825" cy="1334770"/>
                <wp:effectExtent l="635" t="0" r="2540" b="8255"/>
                <wp:wrapNone/>
                <wp:docPr id="17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334770"/>
                          <a:chOff x="7711" y="0"/>
                          <a:chExt cx="4195" cy="2102"/>
                        </a:xfrm>
                      </wpg:grpSpPr>
                      <wpg:grpSp>
                        <wpg:cNvPr id="176" name="Group 132"/>
                        <wpg:cNvGrpSpPr>
                          <a:grpSpLocks/>
                        </wpg:cNvGrpSpPr>
                        <wpg:grpSpPr bwMode="auto">
                          <a:xfrm>
                            <a:off x="7711" y="0"/>
                            <a:ext cx="4195" cy="2102"/>
                            <a:chOff x="7711" y="0"/>
                            <a:chExt cx="4195" cy="2102"/>
                          </a:xfrm>
                        </wpg:grpSpPr>
                        <wps:wsp>
                          <wps:cNvPr id="177" name="Freeform 134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11906 7711"/>
                                <a:gd name="T1" fmla="*/ T0 w 4195"/>
                                <a:gd name="T2" fmla="*/ 1872 h 2102"/>
                                <a:gd name="T3" fmla="+- 0 9282 7711"/>
                                <a:gd name="T4" fmla="*/ T3 w 4195"/>
                                <a:gd name="T5" fmla="*/ 1872 h 2102"/>
                                <a:gd name="T6" fmla="+- 0 11906 7711"/>
                                <a:gd name="T7" fmla="*/ T6 w 4195"/>
                                <a:gd name="T8" fmla="*/ 2102 h 2102"/>
                                <a:gd name="T9" fmla="+- 0 11906 7711"/>
                                <a:gd name="T10" fmla="*/ T9 w 4195"/>
                                <a:gd name="T11" fmla="*/ 1872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4195" y="1872"/>
                                  </a:moveTo>
                                  <a:lnTo>
                                    <a:pt x="1571" y="1872"/>
                                  </a:lnTo>
                                  <a:lnTo>
                                    <a:pt x="4195" y="2102"/>
                                  </a:lnTo>
                                  <a:lnTo>
                                    <a:pt x="4195" y="1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3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11906 7711"/>
                                <a:gd name="T1" fmla="*/ T0 w 4195"/>
                                <a:gd name="T2" fmla="*/ 0 h 2102"/>
                                <a:gd name="T3" fmla="+- 0 7711 7711"/>
                                <a:gd name="T4" fmla="*/ T3 w 4195"/>
                                <a:gd name="T5" fmla="*/ 0 h 2102"/>
                                <a:gd name="T6" fmla="+- 0 9282 7711"/>
                                <a:gd name="T7" fmla="*/ T6 w 4195"/>
                                <a:gd name="T8" fmla="*/ 1873 h 2102"/>
                                <a:gd name="T9" fmla="+- 0 11906 7711"/>
                                <a:gd name="T10" fmla="*/ T9 w 4195"/>
                                <a:gd name="T11" fmla="*/ 1872 h 2102"/>
                                <a:gd name="T12" fmla="+- 0 11906 7711"/>
                                <a:gd name="T13" fmla="*/ T12 w 4195"/>
                                <a:gd name="T14" fmla="*/ 0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4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71" y="1873"/>
                                  </a:lnTo>
                                  <a:lnTo>
                                    <a:pt x="4195" y="1872"/>
                                  </a:lnTo>
                                  <a:lnTo>
                                    <a:pt x="4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28"/>
                        <wpg:cNvGrpSpPr>
                          <a:grpSpLocks/>
                        </wpg:cNvGrpSpPr>
                        <wpg:grpSpPr bwMode="auto">
                          <a:xfrm>
                            <a:off x="9793" y="614"/>
                            <a:ext cx="535" cy="691"/>
                            <a:chOff x="9793" y="614"/>
                            <a:chExt cx="535" cy="691"/>
                          </a:xfrm>
                        </wpg:grpSpPr>
                        <wps:wsp>
                          <wps:cNvPr id="180" name="Freeform 131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060 9793"/>
                                <a:gd name="T1" fmla="*/ T0 w 535"/>
                                <a:gd name="T2" fmla="+- 0 614 614"/>
                                <a:gd name="T3" fmla="*/ 614 h 691"/>
                                <a:gd name="T4" fmla="+- 0 9999 9793"/>
                                <a:gd name="T5" fmla="*/ T4 w 535"/>
                                <a:gd name="T6" fmla="+- 0 620 614"/>
                                <a:gd name="T7" fmla="*/ 620 h 691"/>
                                <a:gd name="T8" fmla="+- 0 9942 9793"/>
                                <a:gd name="T9" fmla="*/ T8 w 535"/>
                                <a:gd name="T10" fmla="+- 0 642 614"/>
                                <a:gd name="T11" fmla="*/ 642 h 691"/>
                                <a:gd name="T12" fmla="+- 0 9878 9793"/>
                                <a:gd name="T13" fmla="*/ T12 w 535"/>
                                <a:gd name="T14" fmla="+- 0 688 614"/>
                                <a:gd name="T15" fmla="*/ 688 h 691"/>
                                <a:gd name="T16" fmla="+- 0 9837 9793"/>
                                <a:gd name="T17" fmla="*/ T16 w 535"/>
                                <a:gd name="T18" fmla="+- 0 738 614"/>
                                <a:gd name="T19" fmla="*/ 738 h 691"/>
                                <a:gd name="T20" fmla="+- 0 9810 9793"/>
                                <a:gd name="T21" fmla="*/ T20 w 535"/>
                                <a:gd name="T22" fmla="+- 0 793 614"/>
                                <a:gd name="T23" fmla="*/ 793 h 691"/>
                                <a:gd name="T24" fmla="+- 0 9796 9793"/>
                                <a:gd name="T25" fmla="*/ T24 w 535"/>
                                <a:gd name="T26" fmla="+- 0 852 614"/>
                                <a:gd name="T27" fmla="*/ 852 h 691"/>
                                <a:gd name="T28" fmla="+- 0 9793 9793"/>
                                <a:gd name="T29" fmla="*/ T28 w 535"/>
                                <a:gd name="T30" fmla="+- 0 1031 614"/>
                                <a:gd name="T31" fmla="*/ 1031 h 691"/>
                                <a:gd name="T32" fmla="+- 0 9794 9793"/>
                                <a:gd name="T33" fmla="*/ T32 w 535"/>
                                <a:gd name="T34" fmla="+- 0 1052 614"/>
                                <a:gd name="T35" fmla="*/ 1052 h 691"/>
                                <a:gd name="T36" fmla="+- 0 9805 9793"/>
                                <a:gd name="T37" fmla="*/ T36 w 535"/>
                                <a:gd name="T38" fmla="+- 0 1111 614"/>
                                <a:gd name="T39" fmla="*/ 1111 h 691"/>
                                <a:gd name="T40" fmla="+- 0 9830 9793"/>
                                <a:gd name="T41" fmla="*/ T40 w 535"/>
                                <a:gd name="T42" fmla="+- 0 1167 614"/>
                                <a:gd name="T43" fmla="*/ 1167 h 691"/>
                                <a:gd name="T44" fmla="+- 0 9880 9793"/>
                                <a:gd name="T45" fmla="*/ T44 w 535"/>
                                <a:gd name="T46" fmla="+- 0 1231 614"/>
                                <a:gd name="T47" fmla="*/ 1231 h 691"/>
                                <a:gd name="T48" fmla="+- 0 9928 9793"/>
                                <a:gd name="T49" fmla="*/ T48 w 535"/>
                                <a:gd name="T50" fmla="+- 0 1268 614"/>
                                <a:gd name="T51" fmla="*/ 1268 h 691"/>
                                <a:gd name="T52" fmla="+- 0 9987 9793"/>
                                <a:gd name="T53" fmla="*/ T52 w 535"/>
                                <a:gd name="T54" fmla="+- 0 1293 614"/>
                                <a:gd name="T55" fmla="*/ 1293 h 691"/>
                                <a:gd name="T56" fmla="+- 0 10060 9793"/>
                                <a:gd name="T57" fmla="*/ T56 w 535"/>
                                <a:gd name="T58" fmla="+- 0 1304 614"/>
                                <a:gd name="T59" fmla="*/ 1304 h 691"/>
                                <a:gd name="T60" fmla="+- 0 10081 9793"/>
                                <a:gd name="T61" fmla="*/ T60 w 535"/>
                                <a:gd name="T62" fmla="+- 0 1303 614"/>
                                <a:gd name="T63" fmla="*/ 1303 h 691"/>
                                <a:gd name="T64" fmla="+- 0 10140 9793"/>
                                <a:gd name="T65" fmla="*/ T64 w 535"/>
                                <a:gd name="T66" fmla="+- 0 1292 614"/>
                                <a:gd name="T67" fmla="*/ 1292 h 691"/>
                                <a:gd name="T68" fmla="+- 0 10196 9793"/>
                                <a:gd name="T69" fmla="*/ T68 w 535"/>
                                <a:gd name="T70" fmla="+- 0 1266 614"/>
                                <a:gd name="T71" fmla="*/ 1266 h 691"/>
                                <a:gd name="T72" fmla="+- 0 10258 9793"/>
                                <a:gd name="T73" fmla="*/ T72 w 535"/>
                                <a:gd name="T74" fmla="+- 0 1212 614"/>
                                <a:gd name="T75" fmla="*/ 1212 h 691"/>
                                <a:gd name="T76" fmla="+- 0 10293 9793"/>
                                <a:gd name="T77" fmla="*/ T76 w 535"/>
                                <a:gd name="T78" fmla="+- 0 1163 614"/>
                                <a:gd name="T79" fmla="*/ 1163 h 691"/>
                                <a:gd name="T80" fmla="+- 0 10301 9793"/>
                                <a:gd name="T81" fmla="*/ T80 w 535"/>
                                <a:gd name="T82" fmla="+- 0 1147 614"/>
                                <a:gd name="T83" fmla="*/ 1147 h 691"/>
                                <a:gd name="T84" fmla="+- 0 10074 9793"/>
                                <a:gd name="T85" fmla="*/ T84 w 535"/>
                                <a:gd name="T86" fmla="+- 0 1147 614"/>
                                <a:gd name="T87" fmla="*/ 1147 h 691"/>
                                <a:gd name="T88" fmla="+- 0 10049 9793"/>
                                <a:gd name="T89" fmla="*/ T88 w 535"/>
                                <a:gd name="T90" fmla="+- 0 1147 614"/>
                                <a:gd name="T91" fmla="*/ 1147 h 691"/>
                                <a:gd name="T92" fmla="+- 0 9992 9793"/>
                                <a:gd name="T93" fmla="*/ T92 w 535"/>
                                <a:gd name="T94" fmla="+- 0 1122 614"/>
                                <a:gd name="T95" fmla="*/ 1122 h 691"/>
                                <a:gd name="T96" fmla="+- 0 9955 9793"/>
                                <a:gd name="T97" fmla="*/ T96 w 535"/>
                                <a:gd name="T98" fmla="+- 0 1064 614"/>
                                <a:gd name="T99" fmla="*/ 1064 h 691"/>
                                <a:gd name="T100" fmla="+- 0 9948 9793"/>
                                <a:gd name="T101" fmla="*/ T100 w 535"/>
                                <a:gd name="T102" fmla="+- 0 1029 614"/>
                                <a:gd name="T103" fmla="*/ 1029 h 691"/>
                                <a:gd name="T104" fmla="+- 0 9949 9793"/>
                                <a:gd name="T105" fmla="*/ T104 w 535"/>
                                <a:gd name="T106" fmla="+- 0 889 614"/>
                                <a:gd name="T107" fmla="*/ 889 h 691"/>
                                <a:gd name="T108" fmla="+- 0 9966 9793"/>
                                <a:gd name="T109" fmla="*/ T108 w 535"/>
                                <a:gd name="T110" fmla="+- 0 826 614"/>
                                <a:gd name="T111" fmla="*/ 826 h 691"/>
                                <a:gd name="T112" fmla="+- 0 10009 9793"/>
                                <a:gd name="T113" fmla="*/ T112 w 535"/>
                                <a:gd name="T114" fmla="+- 0 783 614"/>
                                <a:gd name="T115" fmla="*/ 783 h 691"/>
                                <a:gd name="T116" fmla="+- 0 10049 9793"/>
                                <a:gd name="T117" fmla="*/ T116 w 535"/>
                                <a:gd name="T118" fmla="+- 0 770 614"/>
                                <a:gd name="T119" fmla="*/ 770 h 691"/>
                                <a:gd name="T120" fmla="+- 0 10301 9793"/>
                                <a:gd name="T121" fmla="*/ T120 w 535"/>
                                <a:gd name="T122" fmla="+- 0 770 614"/>
                                <a:gd name="T123" fmla="*/ 770 h 691"/>
                                <a:gd name="T124" fmla="+- 0 10293 9793"/>
                                <a:gd name="T125" fmla="*/ T124 w 535"/>
                                <a:gd name="T126" fmla="+- 0 754 614"/>
                                <a:gd name="T127" fmla="*/ 754 h 691"/>
                                <a:gd name="T128" fmla="+- 0 10243 9793"/>
                                <a:gd name="T129" fmla="*/ T128 w 535"/>
                                <a:gd name="T130" fmla="+- 0 689 614"/>
                                <a:gd name="T131" fmla="*/ 689 h 691"/>
                                <a:gd name="T132" fmla="+- 0 10195 9793"/>
                                <a:gd name="T133" fmla="*/ T132 w 535"/>
                                <a:gd name="T134" fmla="+- 0 651 614"/>
                                <a:gd name="T135" fmla="*/ 651 h 691"/>
                                <a:gd name="T136" fmla="+- 0 10136 9793"/>
                                <a:gd name="T137" fmla="*/ T136 w 535"/>
                                <a:gd name="T138" fmla="+- 0 625 614"/>
                                <a:gd name="T139" fmla="*/ 625 h 691"/>
                                <a:gd name="T140" fmla="+- 0 10062 9793"/>
                                <a:gd name="T141" fmla="*/ T140 w 535"/>
                                <a:gd name="T142" fmla="+- 0 614 614"/>
                                <a:gd name="T143" fmla="*/ 614 h 691"/>
                                <a:gd name="T144" fmla="+- 0 10060 9793"/>
                                <a:gd name="T145" fmla="*/ T144 w 535"/>
                                <a:gd name="T146" fmla="+- 0 614 614"/>
                                <a:gd name="T147" fmla="*/ 614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267" y="0"/>
                                  </a:moveTo>
                                  <a:lnTo>
                                    <a:pt x="206" y="6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38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37" y="553"/>
                                  </a:lnTo>
                                  <a:lnTo>
                                    <a:pt x="87" y="617"/>
                                  </a:lnTo>
                                  <a:lnTo>
                                    <a:pt x="135" y="654"/>
                                  </a:lnTo>
                                  <a:lnTo>
                                    <a:pt x="194" y="679"/>
                                  </a:lnTo>
                                  <a:lnTo>
                                    <a:pt x="267" y="690"/>
                                  </a:lnTo>
                                  <a:lnTo>
                                    <a:pt x="288" y="689"/>
                                  </a:lnTo>
                                  <a:lnTo>
                                    <a:pt x="347" y="678"/>
                                  </a:lnTo>
                                  <a:lnTo>
                                    <a:pt x="403" y="652"/>
                                  </a:lnTo>
                                  <a:lnTo>
                                    <a:pt x="465" y="598"/>
                                  </a:lnTo>
                                  <a:lnTo>
                                    <a:pt x="500" y="549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256" y="53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162" y="450"/>
                                  </a:lnTo>
                                  <a:lnTo>
                                    <a:pt x="155" y="415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56" y="156"/>
                                  </a:lnTo>
                                  <a:lnTo>
                                    <a:pt x="508" y="156"/>
                                  </a:lnTo>
                                  <a:lnTo>
                                    <a:pt x="500" y="140"/>
                                  </a:lnTo>
                                  <a:lnTo>
                                    <a:pt x="450" y="75"/>
                                  </a:lnTo>
                                  <a:lnTo>
                                    <a:pt x="402" y="37"/>
                                  </a:lnTo>
                                  <a:lnTo>
                                    <a:pt x="343" y="11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30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172 9793"/>
                                <a:gd name="T1" fmla="*/ T0 w 535"/>
                                <a:gd name="T2" fmla="+- 0 1026 614"/>
                                <a:gd name="T3" fmla="*/ 1026 h 691"/>
                                <a:gd name="T4" fmla="+- 0 10156 9793"/>
                                <a:gd name="T5" fmla="*/ T4 w 535"/>
                                <a:gd name="T6" fmla="+- 0 1087 614"/>
                                <a:gd name="T7" fmla="*/ 1087 h 691"/>
                                <a:gd name="T8" fmla="+- 0 10114 9793"/>
                                <a:gd name="T9" fmla="*/ T8 w 535"/>
                                <a:gd name="T10" fmla="+- 0 1132 614"/>
                                <a:gd name="T11" fmla="*/ 1132 h 691"/>
                                <a:gd name="T12" fmla="+- 0 10074 9793"/>
                                <a:gd name="T13" fmla="*/ T12 w 535"/>
                                <a:gd name="T14" fmla="+- 0 1147 614"/>
                                <a:gd name="T15" fmla="*/ 1147 h 691"/>
                                <a:gd name="T16" fmla="+- 0 10301 9793"/>
                                <a:gd name="T17" fmla="*/ T16 w 535"/>
                                <a:gd name="T18" fmla="+- 0 1147 614"/>
                                <a:gd name="T19" fmla="*/ 1147 h 691"/>
                                <a:gd name="T20" fmla="+- 0 10321 9793"/>
                                <a:gd name="T21" fmla="*/ T20 w 535"/>
                                <a:gd name="T22" fmla="+- 0 1084 614"/>
                                <a:gd name="T23" fmla="*/ 1084 h 691"/>
                                <a:gd name="T24" fmla="+- 0 10327 9793"/>
                                <a:gd name="T25" fmla="*/ T24 w 535"/>
                                <a:gd name="T26" fmla="+- 0 1029 614"/>
                                <a:gd name="T27" fmla="*/ 1029 h 691"/>
                                <a:gd name="T28" fmla="+- 0 10172 9793"/>
                                <a:gd name="T29" fmla="*/ T28 w 535"/>
                                <a:gd name="T30" fmla="+- 0 1026 614"/>
                                <a:gd name="T31" fmla="*/ 1026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379" y="412"/>
                                  </a:moveTo>
                                  <a:lnTo>
                                    <a:pt x="363" y="473"/>
                                  </a:lnTo>
                                  <a:lnTo>
                                    <a:pt x="321" y="518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528" y="470"/>
                                  </a:lnTo>
                                  <a:lnTo>
                                    <a:pt x="534" y="415"/>
                                  </a:lnTo>
                                  <a:lnTo>
                                    <a:pt x="37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29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301 9793"/>
                                <a:gd name="T1" fmla="*/ T0 w 535"/>
                                <a:gd name="T2" fmla="+- 0 770 614"/>
                                <a:gd name="T3" fmla="*/ 770 h 691"/>
                                <a:gd name="T4" fmla="+- 0 10049 9793"/>
                                <a:gd name="T5" fmla="*/ T4 w 535"/>
                                <a:gd name="T6" fmla="+- 0 770 614"/>
                                <a:gd name="T7" fmla="*/ 770 h 691"/>
                                <a:gd name="T8" fmla="+- 0 10074 9793"/>
                                <a:gd name="T9" fmla="*/ T8 w 535"/>
                                <a:gd name="T10" fmla="+- 0 771 614"/>
                                <a:gd name="T11" fmla="*/ 771 h 691"/>
                                <a:gd name="T12" fmla="+- 0 10092 9793"/>
                                <a:gd name="T13" fmla="*/ T12 w 535"/>
                                <a:gd name="T14" fmla="+- 0 774 614"/>
                                <a:gd name="T15" fmla="*/ 774 h 691"/>
                                <a:gd name="T16" fmla="+- 0 10146 9793"/>
                                <a:gd name="T17" fmla="*/ T16 w 535"/>
                                <a:gd name="T18" fmla="+- 0 815 614"/>
                                <a:gd name="T19" fmla="*/ 815 h 691"/>
                                <a:gd name="T20" fmla="+- 0 10170 9793"/>
                                <a:gd name="T21" fmla="*/ T20 w 535"/>
                                <a:gd name="T22" fmla="+- 0 873 614"/>
                                <a:gd name="T23" fmla="*/ 873 h 691"/>
                                <a:gd name="T24" fmla="+- 0 10172 9793"/>
                                <a:gd name="T25" fmla="*/ T24 w 535"/>
                                <a:gd name="T26" fmla="+- 0 889 614"/>
                                <a:gd name="T27" fmla="*/ 889 h 691"/>
                                <a:gd name="T28" fmla="+- 0 10327 9793"/>
                                <a:gd name="T29" fmla="*/ T28 w 535"/>
                                <a:gd name="T30" fmla="+- 0 892 614"/>
                                <a:gd name="T31" fmla="*/ 892 h 691"/>
                                <a:gd name="T32" fmla="+- 0 10321 9793"/>
                                <a:gd name="T33" fmla="*/ T32 w 535"/>
                                <a:gd name="T34" fmla="+- 0 831 614"/>
                                <a:gd name="T35" fmla="*/ 831 h 691"/>
                                <a:gd name="T36" fmla="+- 0 10302 9793"/>
                                <a:gd name="T37" fmla="*/ T36 w 535"/>
                                <a:gd name="T38" fmla="+- 0 773 614"/>
                                <a:gd name="T39" fmla="*/ 773 h 691"/>
                                <a:gd name="T40" fmla="+- 0 10301 9793"/>
                                <a:gd name="T41" fmla="*/ T40 w 535"/>
                                <a:gd name="T42" fmla="+- 0 770 614"/>
                                <a:gd name="T43" fmla="*/ 770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508" y="156"/>
                                  </a:moveTo>
                                  <a:lnTo>
                                    <a:pt x="256" y="156"/>
                                  </a:lnTo>
                                  <a:lnTo>
                                    <a:pt x="281" y="157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353" y="201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534" y="278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09" y="159"/>
                                  </a:lnTo>
                                  <a:lnTo>
                                    <a:pt x="50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25"/>
                        <wpg:cNvGrpSpPr>
                          <a:grpSpLocks/>
                        </wpg:cNvGrpSpPr>
                        <wpg:grpSpPr bwMode="auto">
                          <a:xfrm>
                            <a:off x="10301" y="614"/>
                            <a:ext cx="528" cy="690"/>
                            <a:chOff x="10301" y="614"/>
                            <a:chExt cx="528" cy="690"/>
                          </a:xfrm>
                        </wpg:grpSpPr>
                        <wps:wsp>
                          <wps:cNvPr id="184" name="Freeform 127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456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301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487 10301"/>
                                <a:gd name="T9" fmla="*/ T8 w 528"/>
                                <a:gd name="T10" fmla="+- 0 958 614"/>
                                <a:gd name="T11" fmla="*/ 958 h 690"/>
                                <a:gd name="T12" fmla="+- 0 10487 10301"/>
                                <a:gd name="T13" fmla="*/ T12 w 528"/>
                                <a:gd name="T14" fmla="+- 0 1303 614"/>
                                <a:gd name="T15" fmla="*/ 1303 h 690"/>
                                <a:gd name="T16" fmla="+- 0 10643 10301"/>
                                <a:gd name="T17" fmla="*/ T16 w 528"/>
                                <a:gd name="T18" fmla="+- 0 1303 614"/>
                                <a:gd name="T19" fmla="*/ 1303 h 690"/>
                                <a:gd name="T20" fmla="+- 0 10643 10301"/>
                                <a:gd name="T21" fmla="*/ T20 w 528"/>
                                <a:gd name="T22" fmla="+- 0 958 614"/>
                                <a:gd name="T23" fmla="*/ 958 h 690"/>
                                <a:gd name="T24" fmla="+- 0 10720 10301"/>
                                <a:gd name="T25" fmla="*/ T24 w 528"/>
                                <a:gd name="T26" fmla="+- 0 814 614"/>
                                <a:gd name="T27" fmla="*/ 814 h 690"/>
                                <a:gd name="T28" fmla="+- 0 10565 10301"/>
                                <a:gd name="T29" fmla="*/ T28 w 528"/>
                                <a:gd name="T30" fmla="+- 0 814 614"/>
                                <a:gd name="T31" fmla="*/ 814 h 690"/>
                                <a:gd name="T32" fmla="+- 0 10456 10301"/>
                                <a:gd name="T33" fmla="*/ T32 w 528"/>
                                <a:gd name="T34" fmla="+- 0 614 614"/>
                                <a:gd name="T35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1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689"/>
                                  </a:lnTo>
                                  <a:lnTo>
                                    <a:pt x="342" y="689"/>
                                  </a:lnTo>
                                  <a:lnTo>
                                    <a:pt x="342" y="344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26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828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672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565 10301"/>
                                <a:gd name="T9" fmla="*/ T8 w 528"/>
                                <a:gd name="T10" fmla="+- 0 814 614"/>
                                <a:gd name="T11" fmla="*/ 814 h 690"/>
                                <a:gd name="T12" fmla="+- 0 10720 10301"/>
                                <a:gd name="T13" fmla="*/ T12 w 528"/>
                                <a:gd name="T14" fmla="+- 0 814 614"/>
                                <a:gd name="T15" fmla="*/ 814 h 690"/>
                                <a:gd name="T16" fmla="+- 0 10828 10301"/>
                                <a:gd name="T17" fmla="*/ T16 w 528"/>
                                <a:gd name="T18" fmla="+- 0 614 614"/>
                                <a:gd name="T19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527" y="0"/>
                                  </a:moveTo>
                                  <a:lnTo>
                                    <a:pt x="371" y="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23"/>
                        <wpg:cNvGrpSpPr>
                          <a:grpSpLocks/>
                        </wpg:cNvGrpSpPr>
                        <wpg:grpSpPr bwMode="auto">
                          <a:xfrm>
                            <a:off x="8976" y="621"/>
                            <a:ext cx="472" cy="472"/>
                            <a:chOff x="8976" y="621"/>
                            <a:chExt cx="472" cy="472"/>
                          </a:xfrm>
                        </wpg:grpSpPr>
                        <wps:wsp>
                          <wps:cNvPr id="187" name="Freeform 124"/>
                          <wps:cNvSpPr>
                            <a:spLocks/>
                          </wps:cNvSpPr>
                          <wps:spPr bwMode="auto">
                            <a:xfrm>
                              <a:off x="8976" y="621"/>
                              <a:ext cx="472" cy="472"/>
                            </a:xfrm>
                            <a:custGeom>
                              <a:avLst/>
                              <a:gdLst>
                                <a:gd name="T0" fmla="+- 0 9448 8976"/>
                                <a:gd name="T1" fmla="*/ T0 w 472"/>
                                <a:gd name="T2" fmla="+- 0 621 621"/>
                                <a:gd name="T3" fmla="*/ 621 h 472"/>
                                <a:gd name="T4" fmla="+- 0 9172 8976"/>
                                <a:gd name="T5" fmla="*/ T4 w 472"/>
                                <a:gd name="T6" fmla="+- 0 621 621"/>
                                <a:gd name="T7" fmla="*/ 621 h 472"/>
                                <a:gd name="T8" fmla="+- 0 8976 8976"/>
                                <a:gd name="T9" fmla="*/ T8 w 472"/>
                                <a:gd name="T10" fmla="+- 0 817 621"/>
                                <a:gd name="T11" fmla="*/ 817 h 472"/>
                                <a:gd name="T12" fmla="+- 0 8976 8976"/>
                                <a:gd name="T13" fmla="*/ T12 w 472"/>
                                <a:gd name="T14" fmla="+- 0 1093 621"/>
                                <a:gd name="T15" fmla="*/ 1093 h 472"/>
                                <a:gd name="T16" fmla="+- 0 9310 8976"/>
                                <a:gd name="T17" fmla="*/ T16 w 472"/>
                                <a:gd name="T18" fmla="+- 0 955 621"/>
                                <a:gd name="T19" fmla="*/ 955 h 472"/>
                                <a:gd name="T20" fmla="+- 0 9448 8976"/>
                                <a:gd name="T21" fmla="*/ T20 w 472"/>
                                <a:gd name="T22" fmla="+- 0 621 621"/>
                                <a:gd name="T23" fmla="*/ 621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2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21"/>
                        <wpg:cNvGrpSpPr>
                          <a:grpSpLocks/>
                        </wpg:cNvGrpSpPr>
                        <wpg:grpSpPr bwMode="auto">
                          <a:xfrm>
                            <a:off x="9310" y="817"/>
                            <a:ext cx="334" cy="472"/>
                            <a:chOff x="9310" y="817"/>
                            <a:chExt cx="334" cy="472"/>
                          </a:xfrm>
                        </wpg:grpSpPr>
                        <wps:wsp>
                          <wps:cNvPr id="189" name="Freeform 122"/>
                          <wps:cNvSpPr>
                            <a:spLocks/>
                          </wps:cNvSpPr>
                          <wps:spPr bwMode="auto">
                            <a:xfrm>
                              <a:off x="9310" y="817"/>
                              <a:ext cx="334" cy="472"/>
                            </a:xfrm>
                            <a:custGeom>
                              <a:avLst/>
                              <a:gdLst>
                                <a:gd name="T0" fmla="+- 0 9644 9310"/>
                                <a:gd name="T1" fmla="*/ T0 w 334"/>
                                <a:gd name="T2" fmla="+- 0 817 817"/>
                                <a:gd name="T3" fmla="*/ 817 h 472"/>
                                <a:gd name="T4" fmla="+- 0 9310 9310"/>
                                <a:gd name="T5" fmla="*/ T4 w 334"/>
                                <a:gd name="T6" fmla="+- 0 955 817"/>
                                <a:gd name="T7" fmla="*/ 955 h 472"/>
                                <a:gd name="T8" fmla="+- 0 9448 9310"/>
                                <a:gd name="T9" fmla="*/ T8 w 334"/>
                                <a:gd name="T10" fmla="+- 0 1289 817"/>
                                <a:gd name="T11" fmla="*/ 1289 h 472"/>
                                <a:gd name="T12" fmla="+- 0 9644 9310"/>
                                <a:gd name="T13" fmla="*/ T12 w 334"/>
                                <a:gd name="T14" fmla="+- 0 1093 817"/>
                                <a:gd name="T15" fmla="*/ 1093 h 472"/>
                                <a:gd name="T16" fmla="+- 0 9644 9310"/>
                                <a:gd name="T17" fmla="*/ T16 w 334"/>
                                <a:gd name="T18" fmla="+- 0 817 817"/>
                                <a:gd name="T19" fmla="*/ 81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472">
                                  <a:moveTo>
                                    <a:pt x="334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38" y="472"/>
                                  </a:lnTo>
                                  <a:lnTo>
                                    <a:pt x="334" y="276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18"/>
                        <wpg:cNvGrpSpPr>
                          <a:grpSpLocks/>
                        </wpg:cNvGrpSpPr>
                        <wpg:grpSpPr bwMode="auto">
                          <a:xfrm>
                            <a:off x="7711" y="0"/>
                            <a:ext cx="4195" cy="2102"/>
                            <a:chOff x="7711" y="0"/>
                            <a:chExt cx="4195" cy="2102"/>
                          </a:xfrm>
                        </wpg:grpSpPr>
                        <wps:wsp>
                          <wps:cNvPr id="191" name="Freeform 120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11448 7711"/>
                                <a:gd name="T1" fmla="*/ T0 w 4195"/>
                                <a:gd name="T2" fmla="*/ 1872 h 2102"/>
                                <a:gd name="T3" fmla="+- 0 9282 7711"/>
                                <a:gd name="T4" fmla="*/ T3 w 4195"/>
                                <a:gd name="T5" fmla="*/ 1872 h 2102"/>
                                <a:gd name="T6" fmla="+- 0 11906 7711"/>
                                <a:gd name="T7" fmla="*/ T6 w 4195"/>
                                <a:gd name="T8" fmla="*/ 2102 h 2102"/>
                                <a:gd name="T9" fmla="+- 0 11448 7711"/>
                                <a:gd name="T10" fmla="*/ T9 w 4195"/>
                                <a:gd name="T11" fmla="*/ 1872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3737" y="1872"/>
                                  </a:moveTo>
                                  <a:lnTo>
                                    <a:pt x="1571" y="1872"/>
                                  </a:lnTo>
                                  <a:lnTo>
                                    <a:pt x="4195" y="2102"/>
                                  </a:lnTo>
                                  <a:lnTo>
                                    <a:pt x="3737" y="1872"/>
                                  </a:lnTo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19"/>
                          <wps:cNvSpPr>
                            <a:spLocks/>
                          </wps:cNvSpPr>
                          <wps:spPr bwMode="auto">
                            <a:xfrm>
                              <a:off x="7711" y="0"/>
                              <a:ext cx="4195" cy="210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4195"/>
                                <a:gd name="T2" fmla="*/ 0 h 2102"/>
                                <a:gd name="T3" fmla="+- 0 9282 7711"/>
                                <a:gd name="T4" fmla="*/ T3 w 4195"/>
                                <a:gd name="T5" fmla="*/ 1873 h 2102"/>
                                <a:gd name="T6" fmla="+- 0 11448 7711"/>
                                <a:gd name="T7" fmla="*/ T6 w 4195"/>
                                <a:gd name="T8" fmla="*/ 1872 h 2102"/>
                                <a:gd name="T9" fmla="+- 0 7711 7711"/>
                                <a:gd name="T10" fmla="*/ T9 w 4195"/>
                                <a:gd name="T11" fmla="*/ 0 h 21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5" h="2102">
                                  <a:moveTo>
                                    <a:pt x="0" y="0"/>
                                  </a:moveTo>
                                  <a:lnTo>
                                    <a:pt x="1571" y="1873"/>
                                  </a:lnTo>
                                  <a:lnTo>
                                    <a:pt x="3737" y="18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14"/>
                        <wpg:cNvGrpSpPr>
                          <a:grpSpLocks/>
                        </wpg:cNvGrpSpPr>
                        <wpg:grpSpPr bwMode="auto">
                          <a:xfrm>
                            <a:off x="9793" y="614"/>
                            <a:ext cx="535" cy="691"/>
                            <a:chOff x="9793" y="614"/>
                            <a:chExt cx="535" cy="691"/>
                          </a:xfrm>
                        </wpg:grpSpPr>
                        <wps:wsp>
                          <wps:cNvPr id="194" name="Freeform 117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060 9793"/>
                                <a:gd name="T1" fmla="*/ T0 w 535"/>
                                <a:gd name="T2" fmla="+- 0 614 614"/>
                                <a:gd name="T3" fmla="*/ 614 h 691"/>
                                <a:gd name="T4" fmla="+- 0 9999 9793"/>
                                <a:gd name="T5" fmla="*/ T4 w 535"/>
                                <a:gd name="T6" fmla="+- 0 620 614"/>
                                <a:gd name="T7" fmla="*/ 620 h 691"/>
                                <a:gd name="T8" fmla="+- 0 9942 9793"/>
                                <a:gd name="T9" fmla="*/ T8 w 535"/>
                                <a:gd name="T10" fmla="+- 0 642 614"/>
                                <a:gd name="T11" fmla="*/ 642 h 691"/>
                                <a:gd name="T12" fmla="+- 0 9878 9793"/>
                                <a:gd name="T13" fmla="*/ T12 w 535"/>
                                <a:gd name="T14" fmla="+- 0 688 614"/>
                                <a:gd name="T15" fmla="*/ 688 h 691"/>
                                <a:gd name="T16" fmla="+- 0 9837 9793"/>
                                <a:gd name="T17" fmla="*/ T16 w 535"/>
                                <a:gd name="T18" fmla="+- 0 738 614"/>
                                <a:gd name="T19" fmla="*/ 738 h 691"/>
                                <a:gd name="T20" fmla="+- 0 9810 9793"/>
                                <a:gd name="T21" fmla="*/ T20 w 535"/>
                                <a:gd name="T22" fmla="+- 0 793 614"/>
                                <a:gd name="T23" fmla="*/ 793 h 691"/>
                                <a:gd name="T24" fmla="+- 0 9796 9793"/>
                                <a:gd name="T25" fmla="*/ T24 w 535"/>
                                <a:gd name="T26" fmla="+- 0 852 614"/>
                                <a:gd name="T27" fmla="*/ 852 h 691"/>
                                <a:gd name="T28" fmla="+- 0 9793 9793"/>
                                <a:gd name="T29" fmla="*/ T28 w 535"/>
                                <a:gd name="T30" fmla="+- 0 1031 614"/>
                                <a:gd name="T31" fmla="*/ 1031 h 691"/>
                                <a:gd name="T32" fmla="+- 0 9794 9793"/>
                                <a:gd name="T33" fmla="*/ T32 w 535"/>
                                <a:gd name="T34" fmla="+- 0 1052 614"/>
                                <a:gd name="T35" fmla="*/ 1052 h 691"/>
                                <a:gd name="T36" fmla="+- 0 9805 9793"/>
                                <a:gd name="T37" fmla="*/ T36 w 535"/>
                                <a:gd name="T38" fmla="+- 0 1111 614"/>
                                <a:gd name="T39" fmla="*/ 1111 h 691"/>
                                <a:gd name="T40" fmla="+- 0 9830 9793"/>
                                <a:gd name="T41" fmla="*/ T40 w 535"/>
                                <a:gd name="T42" fmla="+- 0 1167 614"/>
                                <a:gd name="T43" fmla="*/ 1167 h 691"/>
                                <a:gd name="T44" fmla="+- 0 9880 9793"/>
                                <a:gd name="T45" fmla="*/ T44 w 535"/>
                                <a:gd name="T46" fmla="+- 0 1231 614"/>
                                <a:gd name="T47" fmla="*/ 1231 h 691"/>
                                <a:gd name="T48" fmla="+- 0 9928 9793"/>
                                <a:gd name="T49" fmla="*/ T48 w 535"/>
                                <a:gd name="T50" fmla="+- 0 1268 614"/>
                                <a:gd name="T51" fmla="*/ 1268 h 691"/>
                                <a:gd name="T52" fmla="+- 0 9987 9793"/>
                                <a:gd name="T53" fmla="*/ T52 w 535"/>
                                <a:gd name="T54" fmla="+- 0 1293 614"/>
                                <a:gd name="T55" fmla="*/ 1293 h 691"/>
                                <a:gd name="T56" fmla="+- 0 10060 9793"/>
                                <a:gd name="T57" fmla="*/ T56 w 535"/>
                                <a:gd name="T58" fmla="+- 0 1304 614"/>
                                <a:gd name="T59" fmla="*/ 1304 h 691"/>
                                <a:gd name="T60" fmla="+- 0 10081 9793"/>
                                <a:gd name="T61" fmla="*/ T60 w 535"/>
                                <a:gd name="T62" fmla="+- 0 1303 614"/>
                                <a:gd name="T63" fmla="*/ 1303 h 691"/>
                                <a:gd name="T64" fmla="+- 0 10140 9793"/>
                                <a:gd name="T65" fmla="*/ T64 w 535"/>
                                <a:gd name="T66" fmla="+- 0 1292 614"/>
                                <a:gd name="T67" fmla="*/ 1292 h 691"/>
                                <a:gd name="T68" fmla="+- 0 10196 9793"/>
                                <a:gd name="T69" fmla="*/ T68 w 535"/>
                                <a:gd name="T70" fmla="+- 0 1266 614"/>
                                <a:gd name="T71" fmla="*/ 1266 h 691"/>
                                <a:gd name="T72" fmla="+- 0 10258 9793"/>
                                <a:gd name="T73" fmla="*/ T72 w 535"/>
                                <a:gd name="T74" fmla="+- 0 1212 614"/>
                                <a:gd name="T75" fmla="*/ 1212 h 691"/>
                                <a:gd name="T76" fmla="+- 0 10293 9793"/>
                                <a:gd name="T77" fmla="*/ T76 w 535"/>
                                <a:gd name="T78" fmla="+- 0 1163 614"/>
                                <a:gd name="T79" fmla="*/ 1163 h 691"/>
                                <a:gd name="T80" fmla="+- 0 10301 9793"/>
                                <a:gd name="T81" fmla="*/ T80 w 535"/>
                                <a:gd name="T82" fmla="+- 0 1147 614"/>
                                <a:gd name="T83" fmla="*/ 1147 h 691"/>
                                <a:gd name="T84" fmla="+- 0 10074 9793"/>
                                <a:gd name="T85" fmla="*/ T84 w 535"/>
                                <a:gd name="T86" fmla="+- 0 1147 614"/>
                                <a:gd name="T87" fmla="*/ 1147 h 691"/>
                                <a:gd name="T88" fmla="+- 0 10049 9793"/>
                                <a:gd name="T89" fmla="*/ T88 w 535"/>
                                <a:gd name="T90" fmla="+- 0 1147 614"/>
                                <a:gd name="T91" fmla="*/ 1147 h 691"/>
                                <a:gd name="T92" fmla="+- 0 9992 9793"/>
                                <a:gd name="T93" fmla="*/ T92 w 535"/>
                                <a:gd name="T94" fmla="+- 0 1122 614"/>
                                <a:gd name="T95" fmla="*/ 1122 h 691"/>
                                <a:gd name="T96" fmla="+- 0 9955 9793"/>
                                <a:gd name="T97" fmla="*/ T96 w 535"/>
                                <a:gd name="T98" fmla="+- 0 1064 614"/>
                                <a:gd name="T99" fmla="*/ 1064 h 691"/>
                                <a:gd name="T100" fmla="+- 0 9948 9793"/>
                                <a:gd name="T101" fmla="*/ T100 w 535"/>
                                <a:gd name="T102" fmla="+- 0 1029 614"/>
                                <a:gd name="T103" fmla="*/ 1029 h 691"/>
                                <a:gd name="T104" fmla="+- 0 9949 9793"/>
                                <a:gd name="T105" fmla="*/ T104 w 535"/>
                                <a:gd name="T106" fmla="+- 0 889 614"/>
                                <a:gd name="T107" fmla="*/ 889 h 691"/>
                                <a:gd name="T108" fmla="+- 0 9966 9793"/>
                                <a:gd name="T109" fmla="*/ T108 w 535"/>
                                <a:gd name="T110" fmla="+- 0 826 614"/>
                                <a:gd name="T111" fmla="*/ 826 h 691"/>
                                <a:gd name="T112" fmla="+- 0 10009 9793"/>
                                <a:gd name="T113" fmla="*/ T112 w 535"/>
                                <a:gd name="T114" fmla="+- 0 783 614"/>
                                <a:gd name="T115" fmla="*/ 783 h 691"/>
                                <a:gd name="T116" fmla="+- 0 10049 9793"/>
                                <a:gd name="T117" fmla="*/ T116 w 535"/>
                                <a:gd name="T118" fmla="+- 0 770 614"/>
                                <a:gd name="T119" fmla="*/ 770 h 691"/>
                                <a:gd name="T120" fmla="+- 0 10301 9793"/>
                                <a:gd name="T121" fmla="*/ T120 w 535"/>
                                <a:gd name="T122" fmla="+- 0 770 614"/>
                                <a:gd name="T123" fmla="*/ 770 h 691"/>
                                <a:gd name="T124" fmla="+- 0 10293 9793"/>
                                <a:gd name="T125" fmla="*/ T124 w 535"/>
                                <a:gd name="T126" fmla="+- 0 754 614"/>
                                <a:gd name="T127" fmla="*/ 754 h 691"/>
                                <a:gd name="T128" fmla="+- 0 10243 9793"/>
                                <a:gd name="T129" fmla="*/ T128 w 535"/>
                                <a:gd name="T130" fmla="+- 0 689 614"/>
                                <a:gd name="T131" fmla="*/ 689 h 691"/>
                                <a:gd name="T132" fmla="+- 0 10195 9793"/>
                                <a:gd name="T133" fmla="*/ T132 w 535"/>
                                <a:gd name="T134" fmla="+- 0 651 614"/>
                                <a:gd name="T135" fmla="*/ 651 h 691"/>
                                <a:gd name="T136" fmla="+- 0 10136 9793"/>
                                <a:gd name="T137" fmla="*/ T136 w 535"/>
                                <a:gd name="T138" fmla="+- 0 625 614"/>
                                <a:gd name="T139" fmla="*/ 625 h 691"/>
                                <a:gd name="T140" fmla="+- 0 10062 9793"/>
                                <a:gd name="T141" fmla="*/ T140 w 535"/>
                                <a:gd name="T142" fmla="+- 0 614 614"/>
                                <a:gd name="T143" fmla="*/ 614 h 691"/>
                                <a:gd name="T144" fmla="+- 0 10060 9793"/>
                                <a:gd name="T145" fmla="*/ T144 w 535"/>
                                <a:gd name="T146" fmla="+- 0 614 614"/>
                                <a:gd name="T147" fmla="*/ 614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267" y="0"/>
                                  </a:moveTo>
                                  <a:lnTo>
                                    <a:pt x="206" y="6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38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37" y="553"/>
                                  </a:lnTo>
                                  <a:lnTo>
                                    <a:pt x="87" y="617"/>
                                  </a:lnTo>
                                  <a:lnTo>
                                    <a:pt x="135" y="654"/>
                                  </a:lnTo>
                                  <a:lnTo>
                                    <a:pt x="194" y="679"/>
                                  </a:lnTo>
                                  <a:lnTo>
                                    <a:pt x="267" y="690"/>
                                  </a:lnTo>
                                  <a:lnTo>
                                    <a:pt x="288" y="689"/>
                                  </a:lnTo>
                                  <a:lnTo>
                                    <a:pt x="347" y="678"/>
                                  </a:lnTo>
                                  <a:lnTo>
                                    <a:pt x="403" y="652"/>
                                  </a:lnTo>
                                  <a:lnTo>
                                    <a:pt x="465" y="598"/>
                                  </a:lnTo>
                                  <a:lnTo>
                                    <a:pt x="500" y="549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256" y="53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162" y="450"/>
                                  </a:lnTo>
                                  <a:lnTo>
                                    <a:pt x="155" y="415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56" y="156"/>
                                  </a:lnTo>
                                  <a:lnTo>
                                    <a:pt x="508" y="156"/>
                                  </a:lnTo>
                                  <a:lnTo>
                                    <a:pt x="500" y="140"/>
                                  </a:lnTo>
                                  <a:lnTo>
                                    <a:pt x="450" y="75"/>
                                  </a:lnTo>
                                  <a:lnTo>
                                    <a:pt x="402" y="37"/>
                                  </a:lnTo>
                                  <a:lnTo>
                                    <a:pt x="343" y="11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16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172 9793"/>
                                <a:gd name="T1" fmla="*/ T0 w 535"/>
                                <a:gd name="T2" fmla="+- 0 1026 614"/>
                                <a:gd name="T3" fmla="*/ 1026 h 691"/>
                                <a:gd name="T4" fmla="+- 0 10156 9793"/>
                                <a:gd name="T5" fmla="*/ T4 w 535"/>
                                <a:gd name="T6" fmla="+- 0 1087 614"/>
                                <a:gd name="T7" fmla="*/ 1087 h 691"/>
                                <a:gd name="T8" fmla="+- 0 10114 9793"/>
                                <a:gd name="T9" fmla="*/ T8 w 535"/>
                                <a:gd name="T10" fmla="+- 0 1132 614"/>
                                <a:gd name="T11" fmla="*/ 1132 h 691"/>
                                <a:gd name="T12" fmla="+- 0 10074 9793"/>
                                <a:gd name="T13" fmla="*/ T12 w 535"/>
                                <a:gd name="T14" fmla="+- 0 1147 614"/>
                                <a:gd name="T15" fmla="*/ 1147 h 691"/>
                                <a:gd name="T16" fmla="+- 0 10301 9793"/>
                                <a:gd name="T17" fmla="*/ T16 w 535"/>
                                <a:gd name="T18" fmla="+- 0 1147 614"/>
                                <a:gd name="T19" fmla="*/ 1147 h 691"/>
                                <a:gd name="T20" fmla="+- 0 10321 9793"/>
                                <a:gd name="T21" fmla="*/ T20 w 535"/>
                                <a:gd name="T22" fmla="+- 0 1084 614"/>
                                <a:gd name="T23" fmla="*/ 1084 h 691"/>
                                <a:gd name="T24" fmla="+- 0 10327 9793"/>
                                <a:gd name="T25" fmla="*/ T24 w 535"/>
                                <a:gd name="T26" fmla="+- 0 1029 614"/>
                                <a:gd name="T27" fmla="*/ 1029 h 691"/>
                                <a:gd name="T28" fmla="+- 0 10172 9793"/>
                                <a:gd name="T29" fmla="*/ T28 w 535"/>
                                <a:gd name="T30" fmla="+- 0 1026 614"/>
                                <a:gd name="T31" fmla="*/ 1026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379" y="412"/>
                                  </a:moveTo>
                                  <a:lnTo>
                                    <a:pt x="363" y="473"/>
                                  </a:lnTo>
                                  <a:lnTo>
                                    <a:pt x="321" y="518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508" y="533"/>
                                  </a:lnTo>
                                  <a:lnTo>
                                    <a:pt x="528" y="470"/>
                                  </a:lnTo>
                                  <a:lnTo>
                                    <a:pt x="534" y="415"/>
                                  </a:lnTo>
                                  <a:lnTo>
                                    <a:pt x="37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15"/>
                          <wps:cNvSpPr>
                            <a:spLocks/>
                          </wps:cNvSpPr>
                          <wps:spPr bwMode="auto">
                            <a:xfrm>
                              <a:off x="9793" y="614"/>
                              <a:ext cx="535" cy="691"/>
                            </a:xfrm>
                            <a:custGeom>
                              <a:avLst/>
                              <a:gdLst>
                                <a:gd name="T0" fmla="+- 0 10301 9793"/>
                                <a:gd name="T1" fmla="*/ T0 w 535"/>
                                <a:gd name="T2" fmla="+- 0 770 614"/>
                                <a:gd name="T3" fmla="*/ 770 h 691"/>
                                <a:gd name="T4" fmla="+- 0 10049 9793"/>
                                <a:gd name="T5" fmla="*/ T4 w 535"/>
                                <a:gd name="T6" fmla="+- 0 770 614"/>
                                <a:gd name="T7" fmla="*/ 770 h 691"/>
                                <a:gd name="T8" fmla="+- 0 10074 9793"/>
                                <a:gd name="T9" fmla="*/ T8 w 535"/>
                                <a:gd name="T10" fmla="+- 0 771 614"/>
                                <a:gd name="T11" fmla="*/ 771 h 691"/>
                                <a:gd name="T12" fmla="+- 0 10092 9793"/>
                                <a:gd name="T13" fmla="*/ T12 w 535"/>
                                <a:gd name="T14" fmla="+- 0 774 614"/>
                                <a:gd name="T15" fmla="*/ 774 h 691"/>
                                <a:gd name="T16" fmla="+- 0 10146 9793"/>
                                <a:gd name="T17" fmla="*/ T16 w 535"/>
                                <a:gd name="T18" fmla="+- 0 815 614"/>
                                <a:gd name="T19" fmla="*/ 815 h 691"/>
                                <a:gd name="T20" fmla="+- 0 10170 9793"/>
                                <a:gd name="T21" fmla="*/ T20 w 535"/>
                                <a:gd name="T22" fmla="+- 0 873 614"/>
                                <a:gd name="T23" fmla="*/ 873 h 691"/>
                                <a:gd name="T24" fmla="+- 0 10172 9793"/>
                                <a:gd name="T25" fmla="*/ T24 w 535"/>
                                <a:gd name="T26" fmla="+- 0 889 614"/>
                                <a:gd name="T27" fmla="*/ 889 h 691"/>
                                <a:gd name="T28" fmla="+- 0 10327 9793"/>
                                <a:gd name="T29" fmla="*/ T28 w 535"/>
                                <a:gd name="T30" fmla="+- 0 892 614"/>
                                <a:gd name="T31" fmla="*/ 892 h 691"/>
                                <a:gd name="T32" fmla="+- 0 10321 9793"/>
                                <a:gd name="T33" fmla="*/ T32 w 535"/>
                                <a:gd name="T34" fmla="+- 0 831 614"/>
                                <a:gd name="T35" fmla="*/ 831 h 691"/>
                                <a:gd name="T36" fmla="+- 0 10302 9793"/>
                                <a:gd name="T37" fmla="*/ T36 w 535"/>
                                <a:gd name="T38" fmla="+- 0 773 614"/>
                                <a:gd name="T39" fmla="*/ 773 h 691"/>
                                <a:gd name="T40" fmla="+- 0 10301 9793"/>
                                <a:gd name="T41" fmla="*/ T40 w 535"/>
                                <a:gd name="T42" fmla="+- 0 770 614"/>
                                <a:gd name="T43" fmla="*/ 770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5" h="691">
                                  <a:moveTo>
                                    <a:pt x="508" y="156"/>
                                  </a:moveTo>
                                  <a:lnTo>
                                    <a:pt x="256" y="156"/>
                                  </a:lnTo>
                                  <a:lnTo>
                                    <a:pt x="281" y="157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353" y="201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534" y="278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09" y="159"/>
                                  </a:lnTo>
                                  <a:lnTo>
                                    <a:pt x="50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1"/>
                        <wpg:cNvGrpSpPr>
                          <a:grpSpLocks/>
                        </wpg:cNvGrpSpPr>
                        <wpg:grpSpPr bwMode="auto">
                          <a:xfrm>
                            <a:off x="10301" y="614"/>
                            <a:ext cx="528" cy="690"/>
                            <a:chOff x="10301" y="614"/>
                            <a:chExt cx="528" cy="690"/>
                          </a:xfrm>
                        </wpg:grpSpPr>
                        <wps:wsp>
                          <wps:cNvPr id="198" name="Freeform 113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456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301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487 10301"/>
                                <a:gd name="T9" fmla="*/ T8 w 528"/>
                                <a:gd name="T10" fmla="+- 0 958 614"/>
                                <a:gd name="T11" fmla="*/ 958 h 690"/>
                                <a:gd name="T12" fmla="+- 0 10487 10301"/>
                                <a:gd name="T13" fmla="*/ T12 w 528"/>
                                <a:gd name="T14" fmla="+- 0 1303 614"/>
                                <a:gd name="T15" fmla="*/ 1303 h 690"/>
                                <a:gd name="T16" fmla="+- 0 10643 10301"/>
                                <a:gd name="T17" fmla="*/ T16 w 528"/>
                                <a:gd name="T18" fmla="+- 0 1303 614"/>
                                <a:gd name="T19" fmla="*/ 1303 h 690"/>
                                <a:gd name="T20" fmla="+- 0 10643 10301"/>
                                <a:gd name="T21" fmla="*/ T20 w 528"/>
                                <a:gd name="T22" fmla="+- 0 958 614"/>
                                <a:gd name="T23" fmla="*/ 958 h 690"/>
                                <a:gd name="T24" fmla="+- 0 10720 10301"/>
                                <a:gd name="T25" fmla="*/ T24 w 528"/>
                                <a:gd name="T26" fmla="+- 0 814 614"/>
                                <a:gd name="T27" fmla="*/ 814 h 690"/>
                                <a:gd name="T28" fmla="+- 0 10565 10301"/>
                                <a:gd name="T29" fmla="*/ T28 w 528"/>
                                <a:gd name="T30" fmla="+- 0 814 614"/>
                                <a:gd name="T31" fmla="*/ 814 h 690"/>
                                <a:gd name="T32" fmla="+- 0 10456 10301"/>
                                <a:gd name="T33" fmla="*/ T32 w 528"/>
                                <a:gd name="T34" fmla="+- 0 614 614"/>
                                <a:gd name="T35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1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689"/>
                                  </a:lnTo>
                                  <a:lnTo>
                                    <a:pt x="342" y="689"/>
                                  </a:lnTo>
                                  <a:lnTo>
                                    <a:pt x="342" y="344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12"/>
                          <wps:cNvSpPr>
                            <a:spLocks/>
                          </wps:cNvSpPr>
                          <wps:spPr bwMode="auto">
                            <a:xfrm>
                              <a:off x="10301" y="614"/>
                              <a:ext cx="528" cy="690"/>
                            </a:xfrm>
                            <a:custGeom>
                              <a:avLst/>
                              <a:gdLst>
                                <a:gd name="T0" fmla="+- 0 10828 10301"/>
                                <a:gd name="T1" fmla="*/ T0 w 528"/>
                                <a:gd name="T2" fmla="+- 0 614 614"/>
                                <a:gd name="T3" fmla="*/ 614 h 690"/>
                                <a:gd name="T4" fmla="+- 0 10672 10301"/>
                                <a:gd name="T5" fmla="*/ T4 w 528"/>
                                <a:gd name="T6" fmla="+- 0 614 614"/>
                                <a:gd name="T7" fmla="*/ 614 h 690"/>
                                <a:gd name="T8" fmla="+- 0 10565 10301"/>
                                <a:gd name="T9" fmla="*/ T8 w 528"/>
                                <a:gd name="T10" fmla="+- 0 814 614"/>
                                <a:gd name="T11" fmla="*/ 814 h 690"/>
                                <a:gd name="T12" fmla="+- 0 10720 10301"/>
                                <a:gd name="T13" fmla="*/ T12 w 528"/>
                                <a:gd name="T14" fmla="+- 0 814 614"/>
                                <a:gd name="T15" fmla="*/ 814 h 690"/>
                                <a:gd name="T16" fmla="+- 0 10828 10301"/>
                                <a:gd name="T17" fmla="*/ T16 w 528"/>
                                <a:gd name="T18" fmla="+- 0 614 614"/>
                                <a:gd name="T19" fmla="*/ 614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690">
                                  <a:moveTo>
                                    <a:pt x="527" y="0"/>
                                  </a:moveTo>
                                  <a:lnTo>
                                    <a:pt x="371" y="0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09"/>
                        <wpg:cNvGrpSpPr>
                          <a:grpSpLocks/>
                        </wpg:cNvGrpSpPr>
                        <wpg:grpSpPr bwMode="auto">
                          <a:xfrm>
                            <a:off x="10876" y="1035"/>
                            <a:ext cx="156" cy="268"/>
                            <a:chOff x="10876" y="1035"/>
                            <a:chExt cx="156" cy="268"/>
                          </a:xfrm>
                        </wpg:grpSpPr>
                        <wps:wsp>
                          <wps:cNvPr id="201" name="Freeform 110"/>
                          <wps:cNvSpPr>
                            <a:spLocks/>
                          </wps:cNvSpPr>
                          <wps:spPr bwMode="auto">
                            <a:xfrm>
                              <a:off x="10876" y="1035"/>
                              <a:ext cx="156" cy="268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156"/>
                                <a:gd name="T2" fmla="+- 0 1303 1035"/>
                                <a:gd name="T3" fmla="*/ 1303 h 268"/>
                                <a:gd name="T4" fmla="+- 0 11032 10876"/>
                                <a:gd name="T5" fmla="*/ T4 w 156"/>
                                <a:gd name="T6" fmla="+- 0 1303 1035"/>
                                <a:gd name="T7" fmla="*/ 1303 h 268"/>
                                <a:gd name="T8" fmla="+- 0 11032 10876"/>
                                <a:gd name="T9" fmla="*/ T8 w 156"/>
                                <a:gd name="T10" fmla="+- 0 1035 1035"/>
                                <a:gd name="T11" fmla="*/ 1035 h 268"/>
                                <a:gd name="T12" fmla="+- 0 10876 10876"/>
                                <a:gd name="T13" fmla="*/ T12 w 156"/>
                                <a:gd name="T14" fmla="+- 0 1035 1035"/>
                                <a:gd name="T15" fmla="*/ 1035 h 268"/>
                                <a:gd name="T16" fmla="+- 0 10876 10876"/>
                                <a:gd name="T17" fmla="*/ T16 w 156"/>
                                <a:gd name="T18" fmla="+- 0 1303 1035"/>
                                <a:gd name="T19" fmla="*/ 1303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68">
                                  <a:moveTo>
                                    <a:pt x="0" y="268"/>
                                  </a:moveTo>
                                  <a:lnTo>
                                    <a:pt x="156" y="26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07"/>
                        <wpg:cNvGrpSpPr>
                          <a:grpSpLocks/>
                        </wpg:cNvGrpSpPr>
                        <wpg:grpSpPr bwMode="auto">
                          <a:xfrm>
                            <a:off x="10876" y="881"/>
                            <a:ext cx="353" cy="154"/>
                            <a:chOff x="10876" y="881"/>
                            <a:chExt cx="353" cy="154"/>
                          </a:xfrm>
                        </wpg:grpSpPr>
                        <wps:wsp>
                          <wps:cNvPr id="203" name="Freeform 108"/>
                          <wps:cNvSpPr>
                            <a:spLocks/>
                          </wps:cNvSpPr>
                          <wps:spPr bwMode="auto">
                            <a:xfrm>
                              <a:off x="10876" y="881"/>
                              <a:ext cx="353" cy="154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353"/>
                                <a:gd name="T2" fmla="+- 0 1035 881"/>
                                <a:gd name="T3" fmla="*/ 1035 h 154"/>
                                <a:gd name="T4" fmla="+- 0 11229 10876"/>
                                <a:gd name="T5" fmla="*/ T4 w 353"/>
                                <a:gd name="T6" fmla="+- 0 1035 881"/>
                                <a:gd name="T7" fmla="*/ 1035 h 154"/>
                                <a:gd name="T8" fmla="+- 0 11229 10876"/>
                                <a:gd name="T9" fmla="*/ T8 w 353"/>
                                <a:gd name="T10" fmla="+- 0 881 881"/>
                                <a:gd name="T11" fmla="*/ 881 h 154"/>
                                <a:gd name="T12" fmla="+- 0 10876 10876"/>
                                <a:gd name="T13" fmla="*/ T12 w 353"/>
                                <a:gd name="T14" fmla="+- 0 881 881"/>
                                <a:gd name="T15" fmla="*/ 881 h 154"/>
                                <a:gd name="T16" fmla="+- 0 10876 10876"/>
                                <a:gd name="T17" fmla="*/ T16 w 353"/>
                                <a:gd name="T18" fmla="+- 0 1035 881"/>
                                <a:gd name="T19" fmla="*/ 103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154">
                                  <a:moveTo>
                                    <a:pt x="0" y="154"/>
                                  </a:moveTo>
                                  <a:lnTo>
                                    <a:pt x="353" y="154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05"/>
                        <wpg:cNvGrpSpPr>
                          <a:grpSpLocks/>
                        </wpg:cNvGrpSpPr>
                        <wpg:grpSpPr bwMode="auto">
                          <a:xfrm>
                            <a:off x="10876" y="769"/>
                            <a:ext cx="156" cy="112"/>
                            <a:chOff x="10876" y="769"/>
                            <a:chExt cx="156" cy="112"/>
                          </a:xfrm>
                        </wpg:grpSpPr>
                        <wps:wsp>
                          <wps:cNvPr id="205" name="Freeform 106"/>
                          <wps:cNvSpPr>
                            <a:spLocks/>
                          </wps:cNvSpPr>
                          <wps:spPr bwMode="auto">
                            <a:xfrm>
                              <a:off x="10876" y="769"/>
                              <a:ext cx="156" cy="112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156"/>
                                <a:gd name="T2" fmla="+- 0 881 769"/>
                                <a:gd name="T3" fmla="*/ 881 h 112"/>
                                <a:gd name="T4" fmla="+- 0 11032 10876"/>
                                <a:gd name="T5" fmla="*/ T4 w 156"/>
                                <a:gd name="T6" fmla="+- 0 881 769"/>
                                <a:gd name="T7" fmla="*/ 881 h 112"/>
                                <a:gd name="T8" fmla="+- 0 11032 10876"/>
                                <a:gd name="T9" fmla="*/ T8 w 156"/>
                                <a:gd name="T10" fmla="+- 0 769 769"/>
                                <a:gd name="T11" fmla="*/ 769 h 112"/>
                                <a:gd name="T12" fmla="+- 0 10876 10876"/>
                                <a:gd name="T13" fmla="*/ T12 w 156"/>
                                <a:gd name="T14" fmla="+- 0 769 769"/>
                                <a:gd name="T15" fmla="*/ 769 h 112"/>
                                <a:gd name="T16" fmla="+- 0 10876 10876"/>
                                <a:gd name="T17" fmla="*/ T16 w 156"/>
                                <a:gd name="T18" fmla="+- 0 881 769"/>
                                <a:gd name="T19" fmla="*/ 8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112">
                                  <a:moveTo>
                                    <a:pt x="0" y="112"/>
                                  </a:moveTo>
                                  <a:lnTo>
                                    <a:pt x="156" y="1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03"/>
                        <wpg:cNvGrpSpPr>
                          <a:grpSpLocks/>
                        </wpg:cNvGrpSpPr>
                        <wpg:grpSpPr bwMode="auto">
                          <a:xfrm>
                            <a:off x="10876" y="613"/>
                            <a:ext cx="423" cy="156"/>
                            <a:chOff x="10876" y="613"/>
                            <a:chExt cx="423" cy="156"/>
                          </a:xfrm>
                        </wpg:grpSpPr>
                        <wps:wsp>
                          <wps:cNvPr id="207" name="Freeform 104"/>
                          <wps:cNvSpPr>
                            <a:spLocks/>
                          </wps:cNvSpPr>
                          <wps:spPr bwMode="auto">
                            <a:xfrm>
                              <a:off x="10876" y="613"/>
                              <a:ext cx="423" cy="156"/>
                            </a:xfrm>
                            <a:custGeom>
                              <a:avLst/>
                              <a:gdLst>
                                <a:gd name="T0" fmla="+- 0 10876 10876"/>
                                <a:gd name="T1" fmla="*/ T0 w 423"/>
                                <a:gd name="T2" fmla="+- 0 769 613"/>
                                <a:gd name="T3" fmla="*/ 769 h 156"/>
                                <a:gd name="T4" fmla="+- 0 11299 10876"/>
                                <a:gd name="T5" fmla="*/ T4 w 423"/>
                                <a:gd name="T6" fmla="+- 0 769 613"/>
                                <a:gd name="T7" fmla="*/ 769 h 156"/>
                                <a:gd name="T8" fmla="+- 0 11299 10876"/>
                                <a:gd name="T9" fmla="*/ T8 w 423"/>
                                <a:gd name="T10" fmla="+- 0 613 613"/>
                                <a:gd name="T11" fmla="*/ 613 h 156"/>
                                <a:gd name="T12" fmla="+- 0 10876 10876"/>
                                <a:gd name="T13" fmla="*/ T12 w 423"/>
                                <a:gd name="T14" fmla="+- 0 613 613"/>
                                <a:gd name="T15" fmla="*/ 613 h 156"/>
                                <a:gd name="T16" fmla="+- 0 10876 10876"/>
                                <a:gd name="T17" fmla="*/ T16 w 423"/>
                                <a:gd name="T18" fmla="+- 0 769 613"/>
                                <a:gd name="T19" fmla="*/ 76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56">
                                  <a:moveTo>
                                    <a:pt x="0" y="156"/>
                                  </a:moveTo>
                                  <a:lnTo>
                                    <a:pt x="423" y="156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01"/>
                        <wpg:cNvGrpSpPr>
                          <a:grpSpLocks/>
                        </wpg:cNvGrpSpPr>
                        <wpg:grpSpPr bwMode="auto">
                          <a:xfrm>
                            <a:off x="8976" y="621"/>
                            <a:ext cx="472" cy="472"/>
                            <a:chOff x="8976" y="621"/>
                            <a:chExt cx="472" cy="472"/>
                          </a:xfrm>
                        </wpg:grpSpPr>
                        <wps:wsp>
                          <wps:cNvPr id="209" name="Freeform 102"/>
                          <wps:cNvSpPr>
                            <a:spLocks/>
                          </wps:cNvSpPr>
                          <wps:spPr bwMode="auto">
                            <a:xfrm>
                              <a:off x="8976" y="621"/>
                              <a:ext cx="472" cy="472"/>
                            </a:xfrm>
                            <a:custGeom>
                              <a:avLst/>
                              <a:gdLst>
                                <a:gd name="T0" fmla="+- 0 9448 8976"/>
                                <a:gd name="T1" fmla="*/ T0 w 472"/>
                                <a:gd name="T2" fmla="+- 0 621 621"/>
                                <a:gd name="T3" fmla="*/ 621 h 472"/>
                                <a:gd name="T4" fmla="+- 0 9172 8976"/>
                                <a:gd name="T5" fmla="*/ T4 w 472"/>
                                <a:gd name="T6" fmla="+- 0 621 621"/>
                                <a:gd name="T7" fmla="*/ 621 h 472"/>
                                <a:gd name="T8" fmla="+- 0 8976 8976"/>
                                <a:gd name="T9" fmla="*/ T8 w 472"/>
                                <a:gd name="T10" fmla="+- 0 817 621"/>
                                <a:gd name="T11" fmla="*/ 817 h 472"/>
                                <a:gd name="T12" fmla="+- 0 8976 8976"/>
                                <a:gd name="T13" fmla="*/ T12 w 472"/>
                                <a:gd name="T14" fmla="+- 0 1093 621"/>
                                <a:gd name="T15" fmla="*/ 1093 h 472"/>
                                <a:gd name="T16" fmla="+- 0 9310 8976"/>
                                <a:gd name="T17" fmla="*/ T16 w 472"/>
                                <a:gd name="T18" fmla="+- 0 955 621"/>
                                <a:gd name="T19" fmla="*/ 955 h 472"/>
                                <a:gd name="T20" fmla="+- 0 9448 8976"/>
                                <a:gd name="T21" fmla="*/ T20 w 472"/>
                                <a:gd name="T22" fmla="+- 0 621 621"/>
                                <a:gd name="T23" fmla="*/ 621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2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99"/>
                        <wpg:cNvGrpSpPr>
                          <a:grpSpLocks/>
                        </wpg:cNvGrpSpPr>
                        <wpg:grpSpPr bwMode="auto">
                          <a:xfrm>
                            <a:off x="9310" y="817"/>
                            <a:ext cx="334" cy="472"/>
                            <a:chOff x="9310" y="817"/>
                            <a:chExt cx="334" cy="472"/>
                          </a:xfrm>
                        </wpg:grpSpPr>
                        <wps:wsp>
                          <wps:cNvPr id="211" name="Freeform 100"/>
                          <wps:cNvSpPr>
                            <a:spLocks/>
                          </wps:cNvSpPr>
                          <wps:spPr bwMode="auto">
                            <a:xfrm>
                              <a:off x="9310" y="817"/>
                              <a:ext cx="334" cy="472"/>
                            </a:xfrm>
                            <a:custGeom>
                              <a:avLst/>
                              <a:gdLst>
                                <a:gd name="T0" fmla="+- 0 9644 9310"/>
                                <a:gd name="T1" fmla="*/ T0 w 334"/>
                                <a:gd name="T2" fmla="+- 0 817 817"/>
                                <a:gd name="T3" fmla="*/ 817 h 472"/>
                                <a:gd name="T4" fmla="+- 0 9310 9310"/>
                                <a:gd name="T5" fmla="*/ T4 w 334"/>
                                <a:gd name="T6" fmla="+- 0 955 817"/>
                                <a:gd name="T7" fmla="*/ 955 h 472"/>
                                <a:gd name="T8" fmla="+- 0 9448 9310"/>
                                <a:gd name="T9" fmla="*/ T8 w 334"/>
                                <a:gd name="T10" fmla="+- 0 1289 817"/>
                                <a:gd name="T11" fmla="*/ 1289 h 472"/>
                                <a:gd name="T12" fmla="+- 0 9644 9310"/>
                                <a:gd name="T13" fmla="*/ T12 w 334"/>
                                <a:gd name="T14" fmla="+- 0 1093 817"/>
                                <a:gd name="T15" fmla="*/ 1093 h 472"/>
                                <a:gd name="T16" fmla="+- 0 9644 9310"/>
                                <a:gd name="T17" fmla="*/ T16 w 334"/>
                                <a:gd name="T18" fmla="+- 0 817 817"/>
                                <a:gd name="T19" fmla="*/ 81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" h="472">
                                  <a:moveTo>
                                    <a:pt x="334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38" y="472"/>
                                  </a:lnTo>
                                  <a:lnTo>
                                    <a:pt x="334" y="276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C31E5" id="Group 98" o:spid="_x0000_s1026" style="position:absolute;margin-left:385.55pt;margin-top:0;width:209.75pt;height:105.1pt;z-index:1312;mso-position-horizontal-relative:page;mso-position-vertical-relative:page" coordorigin="7711" coordsize="4195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">
                <v:group id="Group 132" o:spid="_x0000_s1027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34" o:spid="_x0000_s1028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cQsIA&#10;AADcAAAADwAAAGRycy9kb3ducmV2LnhtbERPyWrDMBC9B/IPYgK9JXJbGgc3SiiGQG8lznKeWhNb&#10;1BoZSY3dfH1UKPQ2j7fOejvaTlzJB+NYweMiA0FcO224UXA87OYrECEia+wck4IfCrDdTCdrLLQb&#10;eE/XKjYihXAoUEEbY19IGeqWLIaF64kTd3HeYkzQN1J7HFK47eRTli2lRcOpocWeypbqr+rbKvjw&#10;+5fR7MpTX13s8PzpyvNtZZR6mI1vryAijfFf/Od+12l+nsPvM+k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NxCwgAAANwAAAAPAAAAAAAAAAAAAAAAAJgCAABkcnMvZG93&#10;bnJldi54bWxQSwUGAAAAAAQABAD1AAAAhwMAAAAA&#10;" path="m4195,1872r-2624,l4195,2102r,-230xe" fillcolor="#f0534d" stroked="f">
                    <v:path arrowok="t" o:connecttype="custom" o:connectlocs="4195,1872;1571,1872;4195,2102;4195,1872" o:connectangles="0,0,0,0"/>
                  </v:shape>
                  <v:shape id="Freeform 133" o:spid="_x0000_s1029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IMMQA&#10;AADcAAAADwAAAGRycy9kb3ducmV2LnhtbESPQU/DMAyF70j7D5GRuLEUEDB1y6ap0iRu08rgbBqv&#10;jdY4VRLWsl+PD0jcbL3n9z6vNpPv1YVicoENPMwLUMRNsI5bA8f33f0CVMrIFvvAZOCHEmzWs5sV&#10;ljaMfKBLnVslIZxKNNDlPJRap6Yjj2keBmLRTiF6zLLGVtuIo4T7Xj8WxYv26FgaOhyo6qg519/e&#10;wD4enie3qz6G+uTHp69QfV4Xzpi722m7BJVpyv/mv+s3K/iv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SDDEAAAA3AAAAA8AAAAAAAAAAAAAAAAAmAIAAGRycy9k&#10;b3ducmV2LnhtbFBLBQYAAAAABAAEAPUAAACJAwAAAAA=&#10;" path="m4195,l,,1571,1873r2624,-1l4195,xe" fillcolor="#f0534d" stroked="f">
                    <v:path arrowok="t" o:connecttype="custom" o:connectlocs="4195,0;0,0;1571,1873;4195,1872;4195,0" o:connectangles="0,0,0,0,0"/>
                  </v:shape>
                </v:group>
                <v:group id="Group 128" o:spid="_x0000_s1030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1" o:spid="_x0000_s1031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+y8YA&#10;AADcAAAADwAAAGRycy9kb3ducmV2LnhtbESPQWvCQBCF7wX/wzJCL0U3zaFIdJWiCMUipVGkvQ3Z&#10;aRLMzobsmsR/3zkUepvhvXnvm9VmdI3qqQu1ZwPP8wQUceFtzaWB82k/W4AKEdli45kM3CnAZj15&#10;WGFm/cCf1OexVBLCIUMDVYxtpnUoKnIY5r4lFu3Hdw6jrF2pbYeDhLtGp0nyoh3WLA0VtrStqLjm&#10;N2fg/Zzi4ePp0veYDt909Ceff+2MeZyOr0tQkcb4b/67frO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D+y8YAAADcAAAADwAAAAAAAAAAAAAAAACYAgAAZHJz&#10;L2Rvd25yZXYueG1sUEsFBgAAAAAEAAQA9QAAAIsDAAAAAA==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  </v:shape>
                  <v:shape id="Freeform 130" o:spid="_x0000_s1032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bUMMA&#10;AADcAAAADwAAAGRycy9kb3ducmV2LnhtbERPTWvCQBC9F/wPyxS8lLoxB5HUVUpFEEWkiZR6G7Jj&#10;EpqdDdk1if/eFQre5vE+Z7EaTC06al1lWcF0EoEgzq2uuFBwyjbvcxDOI2usLZOCGzlYLUcvC0y0&#10;7fmbutQXIoSwS1BB6X2TSOnykgy6iW2IA3exrUEfYFtI3WIfwk0t4yiaSYMVh4YSG/oqKf9Lr0bB&#10;/hTj7vj203UY92c62Mymv2ulxq/D5wcIT4N/iv/dWx3mz6fweCZ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xbUMMAAADcAAAADwAAAAAAAAAAAAAAAACYAgAAZHJzL2Rv&#10;d25yZXYueG1sUEsFBgAAAAAEAAQA9QAAAIgDAAAAAA==&#10;" path="m379,412r-16,61l321,518r-40,15l508,533r20,-63l534,415,379,412xe" fillcolor="black" stroked="f">
                    <v:path arrowok="t" o:connecttype="custom" o:connectlocs="379,1026;363,1087;321,1132;281,1147;508,1147;528,1084;534,1029;379,1026" o:connectangles="0,0,0,0,0,0,0,0"/>
                  </v:shape>
                  <v:shape id="Freeform 129" o:spid="_x0000_s1033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FJ8MA&#10;AADcAAAADwAAAGRycy9kb3ducmV2LnhtbERPTWvCQBC9F/wPywheSt2Yg0iajUhFkEqRRil6G7Jj&#10;EpqdDdltkv57Vyj0No/3Oel6NI3oqXO1ZQWLeQSCuLC65lLB+bR7WYFwHlljY5kU/JKDdTZ5SjHR&#10;duBP6nNfihDCLkEFlfdtIqUrKjLo5rYlDtzNdgZ9gF0pdYdDCDeNjKNoKQ3WHBoqbOmtouI7/zEK&#10;DucY34/PX32P8XClD3uy+WWr1Gw6bl5BeBr9v/jPvddh/iqGx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FJ8MAAADcAAAADwAAAAAAAAAAAAAAAACYAgAAZHJzL2Rv&#10;d25yZXYueG1sUEsFBgAAAAAEAAQA9QAAAIgDAAAAAA==&#10;" path="m508,156r-252,l281,157r18,3l353,201r24,58l379,275r155,3l528,217,509,159r-1,-3xe" fillcolor="black" stroked="f">
                    <v:path arrowok="t" o:connecttype="custom" o:connectlocs="508,770;256,770;281,771;299,774;353,815;377,873;379,889;534,892;528,831;509,773;508,770" o:connectangles="0,0,0,0,0,0,0,0,0,0,0"/>
                  </v:shape>
                </v:group>
                <v:group id="Group 125" o:spid="_x0000_s1034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27" o:spid="_x0000_s1035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bu8AA&#10;AADcAAAADwAAAGRycy9kb3ducmV2LnhtbERPzYrCMBC+C/sOYYS9aaqIaLepyKKsF0GrDzA0Y1u2&#10;mZQk2vr2RljY23x8v5NtBtOKBznfWFYwmyYgiEurG64UXC/7yQqED8gaW8uk4EkeNvnHKMNU257P&#10;9ChCJWII+xQV1CF0qZS+rMmgn9qOOHI36wyGCF0ltcM+hptWzpNkKQ02HBtq7Oi7pvK3uBsFh95d&#10;dUE7xMXsVB2ft/Xlpw1KfY6H7ReIQEP4F/+5DzrOXy3g/Uy8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gbu8AAAADcAAAADwAAAAAAAAAAAAAAAACYAgAAZHJzL2Rvd25y&#10;ZXYueG1sUEsFBgAAAAAEAAQA9QAAAIUDAAAAAA==&#10;" path="m155,l,,186,344r,345l342,689r,-345l419,200r-155,l155,xe" fillcolor="black" stroked="f">
                    <v:path arrowok="t" o:connecttype="custom" o:connectlocs="155,614;0,614;186,958;186,1303;342,1303;342,958;419,814;264,814;155,614" o:connectangles="0,0,0,0,0,0,0,0,0"/>
                  </v:shape>
                  <v:shape id="Freeform 126" o:spid="_x0000_s1036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+IMAA&#10;AADcAAAADwAAAGRycy9kb3ducmV2LnhtbERPzYrCMBC+C/sOYQRvmiqrdLtGWWQXvQhafYChGdti&#10;MylJ1ta3N4LgbT6+31mue9OIGzlfW1YwnSQgiAuray4VnE9/4xSED8gaG8uk4E4e1quPwRIzbTs+&#10;0i0PpYgh7DNUUIXQZlL6oiKDfmJb4shdrDMYInSl1A67GG4aOUuShTRYc2yosKVNRcU1/zcKdp07&#10;65x+ET+nh3J/v3ydtk1QajTsf75BBOrDW/xy73Scn87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S+IMAAAADcAAAADwAAAAAAAAAAAAAAAACYAgAAZHJzL2Rvd25y&#10;ZXYueG1sUEsFBgAAAAAEAAQA9QAAAIUDAAAAAA==&#10;" path="m527,l371,,264,200r155,l527,xe" fillcolor="black" stroked="f">
                    <v:path arrowok="t" o:connecttype="custom" o:connectlocs="527,614;371,614;264,814;419,814;527,614" o:connectangles="0,0,0,0,0"/>
                  </v:shape>
                </v:group>
                <v:group id="Group 123" o:spid="_x0000_s1037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24" o:spid="_x0000_s1038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A4cMA&#10;AADcAAAADwAAAGRycy9kb3ducmV2LnhtbERPTWvCQBC9F/wPywi91Y09mBBdxUiKhZZCYvE8ZMck&#10;mJ0N2Y2m/fXdQqG3ebzP2ewm04kbDa61rGC5iEAQV1a3XCv4PL08JSCcR9bYWSYFX+Rgt509bDDV&#10;9s4F3UpfixDCLkUFjfd9KqWrGjLoFrYnDtzFDgZ9gEMt9YD3EG46+RxFK2mw5dDQYE+HhqprORoF&#10;p3OmXVy443f+MU5vY3Z9L8pcqcf5tF+D8DT5f/Gf+1WH+UkM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PA4cMAAADcAAAADwAAAAAAAAAAAAAAAACYAgAAZHJzL2Rv&#10;d25yZXYueG1sUEsFBgAAAAAEAAQA9QAAAIgDAAAAAA==&#10;" path="m472,l196,,,196,,472,334,334,472,xe" fillcolor="black" stroked="f">
                    <v:path arrowok="t" o:connecttype="custom" o:connectlocs="472,621;196,621;0,817;0,1093;334,955;472,621" o:connectangles="0,0,0,0,0,0"/>
                  </v:shape>
                </v:group>
                <v:group id="Group 121" o:spid="_x0000_s1039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22" o:spid="_x0000_s1040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WkcUA&#10;AADcAAAADwAAAGRycy9kb3ducmV2LnhtbESPQWsCMRCF74X+hzAFbzW7Fct2NSulIogXqS3U47AZ&#10;k8XNZLuJuv57Uyh4m+G9982b+WJwrThTHxrPCvJxBoK49rpho+D7a/VcgAgRWWPrmRRcKcCienyY&#10;Y6n9hT/pvItGJAiHEhXYGLtSylBbchjGviNO2sH3DmNaeyN1j5cEd618ybJX6bDhdMFiRx+W6uPu&#10;5BLF/m69qZd5t47m52Q3k/20mCg1ehreZyAiDfFu/k+vdapfvMHfM2kC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taRxQAAANwAAAAPAAAAAAAAAAAAAAAAAJgCAABkcnMv&#10;ZG93bnJldi54bWxQSwUGAAAAAAQABAD1AAAAigMAAAAA&#10;" path="m334,l,138,138,472,334,276,334,xe" fillcolor="black" stroked="f">
                    <v:path arrowok="t" o:connecttype="custom" o:connectlocs="334,817;0,955;138,1289;334,1093;334,817" o:connectangles="0,0,0,0,0"/>
                  </v:shape>
                </v:group>
                <v:group id="Group 118" o:spid="_x0000_s1041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20" o:spid="_x0000_s1042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2QsMA&#10;AADcAAAADwAAAGRycy9kb3ducmV2LnhtbERPS2rDMBDdF3oHMYXsGjldhNSNYkwTkyxCoakPMFhT&#10;y9gaGUuN7Zw+KhS6m8f7zjabbCeuNPjGsYLVMgFBXDndcK2g/CqeNyB8QNbYOSYFM3nIdo8PW0y1&#10;G/mTrpdQixjCPkUFJoQ+ldJXhiz6peuJI/ftBoshwqGWesAxhttOviTJWlpsODYY7OndUNVefqwC&#10;GvNj0d72JzOXYS5vh+SjOLdKLZ6m/A1EoCn8i//cJx3nv67g95l4gd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/2QsMAAADcAAAADwAAAAAAAAAAAAAAAACYAgAAZHJzL2Rv&#10;d25yZXYueG1sUEsFBgAAAAAEAAQA9QAAAIgDAAAAAA==&#10;" path="m3737,1872r-2166,l4195,2102,3737,1872e" fillcolor="#f0534d" stroked="f">
                    <v:path arrowok="t" o:connecttype="custom" o:connectlocs="3737,1872;1571,1872;4195,2102;3737,1872" o:connectangles="0,0,0,0"/>
                  </v:shape>
                  <v:shape id="Freeform 119" o:spid="_x0000_s1043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oNcMA&#10;AADcAAAADwAAAGRycy9kb3ducmV2LnhtbERPS2rDMBDdF3IHMYXuGrlZhMaNYkwTkyxKIakPMFhT&#10;y9gaGUuJ7Zy+KhS6m8f7zjabbCduNPjGsYKXZQKCuHK64VpB+VU8v4LwAVlj55gUzOQh2y0etphq&#10;N/KZbpdQixjCPkUFJoQ+ldJXhiz6peuJI/ftBoshwqGWesAxhttOrpJkLS02HBsM9vRuqGovV6uA&#10;xvxYtPf9ycxlmMv7IfksPlqlnh6n/A1EoCn8i//cJx3nb1b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1oNcMAAADcAAAADwAAAAAAAAAAAAAAAACYAgAAZHJzL2Rv&#10;d25yZXYueG1sUEsFBgAAAAAEAAQA9QAAAIgDAAAAAA==&#10;" path="m,l1571,1873r2166,-1l,e" fillcolor="#f0534d" stroked="f">
                    <v:path arrowok="t" o:connecttype="custom" o:connectlocs="0,0;1571,1873;3737,1872;0,0" o:connectangles="0,0,0,0"/>
                  </v:shape>
                </v:group>
                <v:group id="Group 114" o:spid="_x0000_s1044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17" o:spid="_x0000_s1045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uFcQA&#10;AADcAAAADwAAAGRycy9kb3ducmV2LnhtbERPTWvCQBC9F/oflil4kbppKGJTVxGLUCoiJiL2NmSn&#10;SWh2NmS3Sfz3riD0No/3OfPlYGrRUesqywpeJhEI4tzqigsFx2zzPAPhPLLG2jIpuJCD5eLxYY6J&#10;tj0fqEt9IUIIuwQVlN43iZQuL8mgm9iGOHA/tjXoA2wLqVvsQ7ipZRxFU2mw4tBQYkPrkvLf9M8o&#10;2B5j/NqPT12Hcf9NO5vZ9Pyh1OhpWL2D8DT4f/Hd/anD/LdXuD0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bhXEAAAA3AAAAA8AAAAAAAAAAAAAAAAAmAIAAGRycy9k&#10;b3ducmV2LnhtbFBLBQYAAAAABAAEAPUAAACJAwAAAAA=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  </v:shape>
                  <v:shape id="Freeform 116" o:spid="_x0000_s1046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LjsQA&#10;AADcAAAADwAAAGRycy9kb3ducmV2LnhtbERPTWvCQBC9F/oflil4kbppoGJTVxGLUCoiJiL2NmSn&#10;SWh2NmS3Sfz3riD0No/3OfPlYGrRUesqywpeJhEI4tzqigsFx2zzPAPhPLLG2jIpuJCD5eLxYY6J&#10;tj0fqEt9IUIIuwQVlN43iZQuL8mgm9iGOHA/tjXoA2wLqVvsQ7ipZRxFU2mw4tBQYkPrkvLf9M8o&#10;2B5j/NqPT12Hcf9NO5vZ9Pyh1OhpWL2D8DT4f/Hd/anD/LdXuD0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y47EAAAA3AAAAA8AAAAAAAAAAAAAAAAAmAIAAGRycy9k&#10;b3ducmV2LnhtbFBLBQYAAAAABAAEAPUAAACJAwAAAAA=&#10;" path="m379,412r-16,61l321,518r-40,15l508,533r20,-63l534,415,379,412xe" fillcolor="black" stroked="f">
                    <v:path arrowok="t" o:connecttype="custom" o:connectlocs="379,1026;363,1087;321,1132;281,1147;508,1147;528,1084;534,1029;379,1026" o:connectangles="0,0,0,0,0,0,0,0"/>
                  </v:shape>
                  <v:shape id="Freeform 115" o:spid="_x0000_s1047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V+cQA&#10;AADcAAAADwAAAGRycy9kb3ducmV2LnhtbERPTWvCQBC9C/0PyxR6kboxB7HRTSiVQlGKGKXU25Cd&#10;JqHZ2ZDdJvHfuwXB2zze56yz0TSip87VlhXMZxEI4sLqmksFp+P78xKE88gaG8uk4EIOsvRhssZE&#10;24EP1Oe+FCGEXYIKKu/bREpXVGTQzWxLHLgf2xn0AXal1B0OIdw0Mo6ihTRYc2iosKW3iorf/M8o&#10;2J1i3O6nX32P8XCmT3u0+fdGqafH8XUFwtPo7+Kb+0OH+S8L+H8mX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VfnEAAAA3AAAAA8AAAAAAAAAAAAAAAAAmAIAAGRycy9k&#10;b3ducmV2LnhtbFBLBQYAAAAABAAEAPUAAACJAwAAAAA=&#10;" path="m508,156r-252,l281,157r18,3l353,201r24,58l379,275r155,3l528,217,509,159r-1,-3xe" fillcolor="black" stroked="f">
                    <v:path arrowok="t" o:connecttype="custom" o:connectlocs="508,770;256,770;281,771;299,774;353,815;377,873;379,889;534,892;528,831;509,773;508,770" o:connectangles="0,0,0,0,0,0,0,0,0,0,0"/>
                  </v:shape>
                </v:group>
                <v:group id="Group 111" o:spid="_x0000_s1048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13" o:spid="_x0000_s1049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HY8MA&#10;AADcAAAADwAAAGRycy9kb3ducmV2LnhtbESPQWvCQBCF7wX/wzJCb3WjFKnRVUQUvRRs9AcM2TEJ&#10;ZmfD7mriv+8cCr3N8N68981qM7hWPSnExrOB6SQDRVx623Bl4Ho5fHyBignZYuuZDLwowmY9elth&#10;bn3PP/QsUqUkhGOOBuqUulzrWNbkME58RyzazQeHSdZQaRuwl3DX6lmWzbXDhqWhxo52NZX34uEM&#10;nPpwtQXtET+n5+r7dVtcjm0y5n08bJegEg3p3/x3fbKCvxB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HY8MAAADcAAAADwAAAAAAAAAAAAAAAACYAgAAZHJzL2Rv&#10;d25yZXYueG1sUEsFBgAAAAAEAAQA9QAAAIgDAAAAAA==&#10;" path="m155,l,,186,344r,345l342,689r,-345l419,200r-155,l155,xe" fillcolor="black" stroked="f">
                    <v:path arrowok="t" o:connecttype="custom" o:connectlocs="155,614;0,614;186,958;186,1303;342,1303;342,958;419,814;264,814;155,614" o:connectangles="0,0,0,0,0,0,0,0,0"/>
                  </v:shape>
                  <v:shape id="Freeform 112" o:spid="_x0000_s1050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i+MEA&#10;AADcAAAADwAAAGRycy9kb3ducmV2LnhtbERPS2rDMBDdF3oHMYHsGtmhlNqNEkJJqDeFxskBBmti&#10;m1ojIyn+3D4KFLqbx/vOZjeZTgzkfGtZQbpKQBBXVrdcK7icjy/vIHxA1thZJgUzedhtn582mGs7&#10;8omGMtQihrDPUUETQp9L6auGDPqV7Ykjd7XOYIjQ1VI7HGO46eQ6Sd6kwZZjQ4M9fTZU/ZY3o6AY&#10;3UWXdEB8TX/q7/manb+6oNRyMe0/QASawr/4z13oOD/L4PFMvE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IvjBAAAA3AAAAA8AAAAAAAAAAAAAAAAAmAIAAGRycy9kb3du&#10;cmV2LnhtbFBLBQYAAAAABAAEAPUAAACGAwAAAAA=&#10;" path="m527,l371,,264,200r155,l527,xe" fillcolor="black" stroked="f">
                    <v:path arrowok="t" o:connecttype="custom" o:connectlocs="527,614;371,614;264,814;419,814;527,614" o:connectangles="0,0,0,0,0"/>
                  </v:shape>
                </v:group>
                <v:group id="Group 109" o:spid="_x0000_s1051" style="position:absolute;left:10876;top:1035;width:156;height:268" coordorigin="10876,1035" coordsize="15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10" o:spid="_x0000_s1052" style="position:absolute;left:10876;top:1035;width:156;height:268;visibility:visible;mso-wrap-style:square;v-text-anchor:top" coordsize="15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0y8QA&#10;AADcAAAADwAAAGRycy9kb3ducmV2LnhtbESPQWsCMRSE7wX/Q3iCt5rsImJXo4hSKIIFreD1sXlu&#10;Fjcvyybq2l/fFAo9DjPzDbNY9a4Rd+pC7VlDNlYgiEtvaq40nL7eX2cgQkQ22HgmDU8KsFoOXhZY&#10;GP/gA92PsRIJwqFADTbGtpAylJYchrFviZN38Z3DmGRXSdPhI8FdI3OlptJhzWnBYksbS+X1eHMa&#10;trzJ93TOPrNJOzsf7G7r39S31qNhv56DiNTH//Bf+8NoyFUG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MvEAAAA3AAAAA8AAAAAAAAAAAAAAAAAmAIAAGRycy9k&#10;b3ducmV2LnhtbFBLBQYAAAAABAAEAPUAAACJAwAAAAA=&#10;" path="m,268r156,l156,,,,,268xe" fillcolor="black" stroked="f">
                    <v:path arrowok="t" o:connecttype="custom" o:connectlocs="0,1303;156,1303;156,1035;0,1035;0,1303" o:connectangles="0,0,0,0,0"/>
                  </v:shape>
                </v:group>
                <v:group id="Group 107" o:spid="_x0000_s1053" style="position:absolute;left:10876;top:881;width:353;height:154" coordorigin="10876,881" coordsize="3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8" o:spid="_x0000_s1054" style="position:absolute;left:10876;top:881;width:353;height:154;visibility:visible;mso-wrap-style:square;v-text-anchor:top" coordsize="3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upsYA&#10;AADcAAAADwAAAGRycy9kb3ducmV2LnhtbESP0UoDMRRE3wv+Q7hCX4pNrFRlbVq0UNAXS2s/4Lq5&#10;bpbd3CybdJv2641Q8HGYmTPMYpVcKwbqQ+1Zw/1UgSAuvam50nD42tw9gwgR2WDrmTScKcBqeTNa&#10;YGH8iXc07GMlMoRDgRpsjF0hZSgtOQxT3xFn78f3DmOWfSVNj6cMd62cKfUoHdacFyx2tLZUNvuj&#10;03Cxh/VuMnx+8Pf2KW0vb02aq0br8W16fQERKcX/8LX9bjTM1AP8nc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DupsYAAADcAAAADwAAAAAAAAAAAAAAAACYAgAAZHJz&#10;L2Rvd25yZXYueG1sUEsFBgAAAAAEAAQA9QAAAIsDAAAAAA==&#10;" path="m,154r353,l353,,,,,154xe" fillcolor="black" stroked="f">
                    <v:path arrowok="t" o:connecttype="custom" o:connectlocs="0,1035;353,1035;353,881;0,881;0,1035" o:connectangles="0,0,0,0,0"/>
                  </v:shape>
                </v:group>
                <v:group id="Group 105" o:spid="_x0000_s1055" style="position:absolute;left:10876;top:769;width:156;height:112" coordorigin="10876,769" coordsize="15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06" o:spid="_x0000_s1056" style="position:absolute;left:10876;top:769;width:156;height:112;visibility:visible;mso-wrap-style:square;v-text-anchor:top" coordsize="15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WxsQA&#10;AADcAAAADwAAAGRycy9kb3ducmV2LnhtbESPS2vDMBCE74X+B7GF3BopIX3gRDalYMghh+bRQ2+L&#10;tbFFrJWxlNj591Eg0OMwM98wq2J0rbhQH6xnDbOpAkFceWO51nDYl6+fIEJENth6Jg1XClDkz08r&#10;zIwfeEuXXaxFgnDIUEMTY5dJGaqGHIap74iTd/S9w5hkX0vT45DgrpVzpd6lQ8tpocGOvhuqTruz&#10;0xBsyQs3fPzUv3avFtsYyvFvo/XkZfxagog0xv/wo702GubqDe5n0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lsbEAAAA3AAAAA8AAAAAAAAAAAAAAAAAmAIAAGRycy9k&#10;b3ducmV2LnhtbFBLBQYAAAAABAAEAPUAAACJAwAAAAA=&#10;" path="m,112r156,l156,,,,,112xe" fillcolor="black" stroked="f">
                    <v:path arrowok="t" o:connecttype="custom" o:connectlocs="0,881;156,881;156,769;0,769;0,881" o:connectangles="0,0,0,0,0"/>
                  </v:shape>
                </v:group>
                <v:group id="Group 103" o:spid="_x0000_s1057" style="position:absolute;left:10876;top:613;width:423;height:156" coordorigin="10876,613" coordsize="42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04" o:spid="_x0000_s1058" style="position:absolute;left:10876;top:613;width:423;height:156;visibility:visible;mso-wrap-style:square;v-text-anchor:top" coordsize="4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YesQA&#10;AADcAAAADwAAAGRycy9kb3ducmV2LnhtbESP0WoCMRRE3wv+Q7iCbzWrFrVbo4gg6kMFVz/gsrnd&#10;3bq5WZKoa7/eFAQfh5k5w8wWranFlZyvLCsY9BMQxLnVFRcKTsf1+xSED8gaa8uk4E4eFvPO2wxT&#10;bW98oGsWChEh7FNUUIbQpFL6vCSDvm8b4uj9WGcwROkKqR3eItzUcpgkY2mw4rhQYkOrkvJzdjEK&#10;pvZ7Qx+j099mv99l2af0+Ou8Ur1uu/wCEagNr/CzvdUKhskE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GHrEAAAA3AAAAA8AAAAAAAAAAAAAAAAAmAIAAGRycy9k&#10;b3ducmV2LnhtbFBLBQYAAAAABAAEAPUAAACJAwAAAAA=&#10;" path="m,156r423,l423,,,,,156xe" fillcolor="black" stroked="f">
                    <v:path arrowok="t" o:connecttype="custom" o:connectlocs="0,769;423,769;423,613;0,613;0,769" o:connectangles="0,0,0,0,0"/>
                  </v:shape>
                </v:group>
                <v:group id="Group 101" o:spid="_x0000_s1059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02" o:spid="_x0000_s1060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TLsUA&#10;AADcAAAADwAAAGRycy9kb3ducmV2LnhtbESPQWvCQBSE70L/w/IKvemmHlqNrqLF0oIiJBHPj+wz&#10;CWbfhuxG0/56VxA8DjPzDTNf9qYWF2pdZVnB+ygCQZxbXXGh4JB9DycgnEfWWFsmBX/kYLl4Gcwx&#10;1vbKCV1SX4gAYRejgtL7JpbS5SUZdCPbEAfvZFuDPsi2kLrFa4CbWo6j6EMarDgslNjQV0n5Oe2M&#10;guy41u4zcT//m33Xb7v1eZekG6XeXvvVDISn3j/Dj/avVjCOp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pMuxQAAANwAAAAPAAAAAAAAAAAAAAAAAJgCAABkcnMv&#10;ZG93bnJldi54bWxQSwUGAAAAAAQABAD1AAAAigMAAAAA&#10;" path="m472,l196,,,196,,472,334,334,472,xe" fillcolor="black" stroked="f">
                    <v:path arrowok="t" o:connecttype="custom" o:connectlocs="472,621;196,621;0,817;0,1093;334,955;472,621" o:connectangles="0,0,0,0,0,0"/>
                  </v:shape>
                </v:group>
                <v:group id="Group 99" o:spid="_x0000_s1061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00" o:spid="_x0000_s1062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ubMMA&#10;AADcAAAADwAAAGRycy9kb3ducmV2LnhtbESPQWsCMRSE74X+h/AKvdXsKsqyGqW0FMSLqIV6fGye&#10;yeLmZbuJuv57Iwgeh5n5hpkteteIM3Wh9qwgH2QgiCuvazYKfnc/HwWIEJE1Np5JwZUCLOavLzMs&#10;tb/whs7baESCcChRgY2xLaUMlSWHYeBb4uQdfOcwJtkZqTu8JLhr5DDLJtJhzWnBYktflqrj9uQS&#10;xf6vvam+83YZzd/Jrkb7cTFS6v2t/5yCiNTHZ/jRXmoFwzyH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ubMMAAADcAAAADwAAAAAAAAAAAAAAAACYAgAAZHJzL2Rv&#10;d25yZXYueG1sUEsFBgAAAAAEAAQA9QAAAIgDAAAAAA==&#10;" path="m334,l,138,138,472,334,276,334,xe" fillcolor="black" stroked="f">
                    <v:path arrowok="t" o:connecttype="custom" o:connectlocs="334,817;0,955;138,1289;334,1093;334,8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1336" behindDoc="0" locked="0" layoutInCell="1" allowOverlap="1" wp14:anchorId="06686642" wp14:editId="2A3240BF">
            <wp:simplePos x="0" y="0"/>
            <wp:positionH relativeFrom="page">
              <wp:posOffset>5429885</wp:posOffset>
            </wp:positionH>
            <wp:positionV relativeFrom="page">
              <wp:posOffset>9810115</wp:posOffset>
            </wp:positionV>
            <wp:extent cx="2129790" cy="882015"/>
            <wp:effectExtent l="0" t="0" r="3810" b="0"/>
            <wp:wrapNone/>
            <wp:docPr id="174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29DEC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1C9162F8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1C68AF94" w14:textId="7E9D8429" w:rsidR="000D18F8" w:rsidRPr="000D18F8" w:rsidRDefault="000D18F8" w:rsidP="000D18F8">
      <w:pPr>
        <w:rPr>
          <w:rFonts w:ascii="Arial Black" w:hAnsi="Arial Black"/>
          <w:b/>
          <w:color w:val="FF0000"/>
          <w:sz w:val="40"/>
          <w:szCs w:val="40"/>
        </w:rPr>
      </w:pPr>
      <w:r w:rsidRPr="000D18F8">
        <w:rPr>
          <w:rFonts w:ascii="Arial Black" w:hAnsi="Arial Black"/>
          <w:b/>
          <w:color w:val="FF0000"/>
          <w:sz w:val="40"/>
          <w:szCs w:val="40"/>
        </w:rPr>
        <w:t>YOUR APPLIC</w:t>
      </w:r>
      <w:bookmarkStart w:id="0" w:name="_GoBack"/>
      <w:bookmarkEnd w:id="0"/>
      <w:r w:rsidRPr="000D18F8">
        <w:rPr>
          <w:rFonts w:ascii="Arial Black" w:hAnsi="Arial Black"/>
          <w:b/>
          <w:color w:val="FF0000"/>
          <w:sz w:val="40"/>
          <w:szCs w:val="40"/>
        </w:rPr>
        <w:t xml:space="preserve">ATION FORM </w:t>
      </w:r>
    </w:p>
    <w:p w14:paraId="7BE408AF" w14:textId="77777777" w:rsidR="000D18F8" w:rsidRPr="000D18F8" w:rsidRDefault="000D18F8" w:rsidP="000D18F8">
      <w:pPr>
        <w:rPr>
          <w:rFonts w:ascii="Arial Narrow" w:hAnsi="Arial Narrow"/>
          <w:sz w:val="30"/>
        </w:rPr>
      </w:pPr>
    </w:p>
    <w:p w14:paraId="42FFF753" w14:textId="77248FD0" w:rsidR="00A477CC" w:rsidRDefault="006D0F20" w:rsidP="000D18F8">
      <w:pPr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/>
          <w:spacing w:val="-7"/>
          <w:w w:val="105"/>
          <w:sz w:val="30"/>
        </w:rPr>
        <w:t>You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spacing w:val="-2"/>
          <w:w w:val="105"/>
          <w:sz w:val="30"/>
        </w:rPr>
        <w:t>mus</w:t>
      </w:r>
      <w:r>
        <w:rPr>
          <w:rFonts w:ascii="Arial Narrow"/>
          <w:spacing w:val="-1"/>
          <w:w w:val="105"/>
          <w:sz w:val="30"/>
        </w:rPr>
        <w:t>t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spacing w:val="-2"/>
          <w:w w:val="105"/>
          <w:sz w:val="30"/>
        </w:rPr>
        <w:t>a</w:t>
      </w:r>
      <w:r>
        <w:rPr>
          <w:rFonts w:ascii="Arial Narrow"/>
          <w:spacing w:val="-1"/>
          <w:w w:val="105"/>
          <w:sz w:val="30"/>
        </w:rPr>
        <w:t>tt</w:t>
      </w:r>
      <w:r>
        <w:rPr>
          <w:rFonts w:ascii="Arial Narrow"/>
          <w:spacing w:val="-2"/>
          <w:w w:val="105"/>
          <w:sz w:val="30"/>
        </w:rPr>
        <w:t>ach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the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following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inf</w:t>
      </w:r>
      <w:r>
        <w:rPr>
          <w:rFonts w:ascii="Arial Narrow"/>
          <w:spacing w:val="-2"/>
          <w:w w:val="105"/>
          <w:sz w:val="30"/>
        </w:rPr>
        <w:t>orma</w:t>
      </w:r>
      <w:r>
        <w:rPr>
          <w:rFonts w:ascii="Arial Narrow"/>
          <w:spacing w:val="-1"/>
          <w:w w:val="105"/>
          <w:sz w:val="30"/>
        </w:rPr>
        <w:t>tion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below</w:t>
      </w:r>
      <w:r>
        <w:rPr>
          <w:rFonts w:ascii="Arial Narrow"/>
          <w:spacing w:val="-8"/>
          <w:w w:val="105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to</w:t>
      </w:r>
      <w:r>
        <w:rPr>
          <w:rFonts w:ascii="Arial Narrow"/>
          <w:spacing w:val="-7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the</w:t>
      </w:r>
      <w:r>
        <w:rPr>
          <w:rFonts w:ascii="Arial Narrow"/>
          <w:spacing w:val="49"/>
          <w:w w:val="106"/>
          <w:sz w:val="30"/>
        </w:rPr>
        <w:t xml:space="preserve"> </w:t>
      </w:r>
      <w:r>
        <w:rPr>
          <w:rFonts w:ascii="Arial Narrow"/>
          <w:spacing w:val="-4"/>
          <w:w w:val="105"/>
          <w:sz w:val="30"/>
        </w:rPr>
        <w:t>CREATE</w:t>
      </w:r>
      <w:r>
        <w:rPr>
          <w:rFonts w:ascii="Arial Narrow"/>
          <w:spacing w:val="-22"/>
          <w:w w:val="105"/>
          <w:sz w:val="30"/>
        </w:rPr>
        <w:t xml:space="preserve"> </w:t>
      </w:r>
      <w:r>
        <w:rPr>
          <w:rFonts w:ascii="Arial Narrow"/>
          <w:spacing w:val="-6"/>
          <w:w w:val="105"/>
          <w:sz w:val="30"/>
        </w:rPr>
        <w:t>Y</w:t>
      </w:r>
      <w:r>
        <w:rPr>
          <w:rFonts w:ascii="Arial Narrow"/>
          <w:spacing w:val="-5"/>
          <w:w w:val="105"/>
          <w:sz w:val="30"/>
        </w:rPr>
        <w:t>our</w:t>
      </w:r>
      <w:r>
        <w:rPr>
          <w:rFonts w:ascii="Arial Narrow"/>
          <w:spacing w:val="-21"/>
          <w:w w:val="105"/>
          <w:sz w:val="30"/>
        </w:rPr>
        <w:t xml:space="preserve"> </w:t>
      </w:r>
      <w:r>
        <w:rPr>
          <w:rFonts w:ascii="Arial Narrow"/>
          <w:spacing w:val="-3"/>
          <w:w w:val="105"/>
          <w:sz w:val="30"/>
        </w:rPr>
        <w:t>F</w:t>
      </w:r>
      <w:r>
        <w:rPr>
          <w:rFonts w:ascii="Arial Narrow"/>
          <w:spacing w:val="-2"/>
          <w:w w:val="105"/>
          <w:sz w:val="30"/>
        </w:rPr>
        <w:t>utur</w:t>
      </w:r>
      <w:r>
        <w:rPr>
          <w:rFonts w:ascii="Arial Narrow"/>
          <w:spacing w:val="-3"/>
          <w:w w:val="105"/>
          <w:sz w:val="30"/>
        </w:rPr>
        <w:t>e</w:t>
      </w:r>
      <w:r>
        <w:rPr>
          <w:rFonts w:ascii="Arial Narrow"/>
          <w:spacing w:val="-21"/>
          <w:w w:val="105"/>
          <w:sz w:val="30"/>
        </w:rPr>
        <w:t xml:space="preserve"> </w:t>
      </w:r>
      <w:r>
        <w:rPr>
          <w:rFonts w:ascii="Arial Narrow"/>
          <w:spacing w:val="-2"/>
          <w:w w:val="105"/>
          <w:sz w:val="30"/>
        </w:rPr>
        <w:t>Gr</w:t>
      </w:r>
      <w:r>
        <w:rPr>
          <w:rFonts w:ascii="Arial Narrow"/>
          <w:spacing w:val="-1"/>
          <w:w w:val="105"/>
          <w:sz w:val="30"/>
        </w:rPr>
        <w:t>ant</w:t>
      </w:r>
      <w:r>
        <w:rPr>
          <w:rFonts w:ascii="Arial Narrow"/>
          <w:spacing w:val="-22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Application</w:t>
      </w:r>
      <w:r>
        <w:rPr>
          <w:rFonts w:ascii="Arial Narrow"/>
          <w:spacing w:val="-21"/>
          <w:w w:val="105"/>
          <w:sz w:val="30"/>
        </w:rPr>
        <w:t xml:space="preserve"> </w:t>
      </w:r>
      <w:r w:rsidR="000D18F8">
        <w:rPr>
          <w:rFonts w:ascii="Arial Narrow"/>
          <w:spacing w:val="-21"/>
          <w:w w:val="105"/>
          <w:sz w:val="30"/>
        </w:rPr>
        <w:br/>
      </w:r>
      <w:r>
        <w:rPr>
          <w:rFonts w:ascii="Arial Narrow"/>
          <w:spacing w:val="-2"/>
          <w:w w:val="105"/>
          <w:sz w:val="30"/>
        </w:rPr>
        <w:t>F</w:t>
      </w:r>
      <w:r>
        <w:rPr>
          <w:rFonts w:ascii="Arial Narrow"/>
          <w:spacing w:val="-1"/>
          <w:w w:val="105"/>
          <w:sz w:val="30"/>
        </w:rPr>
        <w:t>orm</w:t>
      </w:r>
      <w:r>
        <w:rPr>
          <w:rFonts w:ascii="Arial Narrow"/>
          <w:spacing w:val="-22"/>
          <w:w w:val="105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to</w:t>
      </w:r>
      <w:r>
        <w:rPr>
          <w:rFonts w:ascii="Arial Narrow"/>
          <w:spacing w:val="-21"/>
          <w:w w:val="105"/>
          <w:sz w:val="30"/>
        </w:rPr>
        <w:t xml:space="preserve"> </w:t>
      </w:r>
      <w:r>
        <w:rPr>
          <w:rFonts w:ascii="Arial Narrow"/>
          <w:spacing w:val="-2"/>
          <w:w w:val="105"/>
          <w:sz w:val="30"/>
        </w:rPr>
        <w:t>ensure</w:t>
      </w:r>
      <w:r>
        <w:rPr>
          <w:rFonts w:ascii="Arial Narrow"/>
          <w:spacing w:val="-21"/>
          <w:w w:val="105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that</w:t>
      </w:r>
      <w:r>
        <w:rPr>
          <w:rFonts w:ascii="Arial Narrow"/>
          <w:spacing w:val="37"/>
          <w:w w:val="128"/>
          <w:sz w:val="30"/>
        </w:rPr>
        <w:t xml:space="preserve"> </w:t>
      </w:r>
      <w:r>
        <w:rPr>
          <w:rFonts w:ascii="Arial Narrow"/>
          <w:spacing w:val="-1"/>
          <w:w w:val="105"/>
          <w:sz w:val="30"/>
        </w:rPr>
        <w:t>your</w:t>
      </w:r>
      <w:r>
        <w:rPr>
          <w:rFonts w:ascii="Arial Narrow"/>
          <w:spacing w:val="-33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application</w:t>
      </w:r>
      <w:r>
        <w:rPr>
          <w:rFonts w:ascii="Arial Narrow"/>
          <w:spacing w:val="-32"/>
          <w:w w:val="105"/>
          <w:sz w:val="30"/>
        </w:rPr>
        <w:t xml:space="preserve"> </w:t>
      </w:r>
      <w:r>
        <w:rPr>
          <w:rFonts w:ascii="Arial Narrow"/>
          <w:w w:val="105"/>
          <w:sz w:val="30"/>
        </w:rPr>
        <w:t>is</w:t>
      </w:r>
      <w:r>
        <w:rPr>
          <w:rFonts w:ascii="Arial Narrow"/>
          <w:spacing w:val="-33"/>
          <w:w w:val="105"/>
          <w:sz w:val="30"/>
        </w:rPr>
        <w:t xml:space="preserve"> </w:t>
      </w:r>
      <w:r>
        <w:rPr>
          <w:rFonts w:ascii="Arial Narrow"/>
          <w:spacing w:val="-2"/>
          <w:w w:val="105"/>
          <w:sz w:val="30"/>
        </w:rPr>
        <w:t>comple</w:t>
      </w:r>
      <w:r>
        <w:rPr>
          <w:rFonts w:ascii="Arial Narrow"/>
          <w:spacing w:val="-1"/>
          <w:w w:val="105"/>
          <w:sz w:val="30"/>
        </w:rPr>
        <w:t>t</w:t>
      </w:r>
      <w:r>
        <w:rPr>
          <w:rFonts w:ascii="Arial Narrow"/>
          <w:spacing w:val="-2"/>
          <w:w w:val="105"/>
          <w:sz w:val="30"/>
        </w:rPr>
        <w:t>e:</w:t>
      </w:r>
    </w:p>
    <w:p w14:paraId="0EC655E4" w14:textId="77777777" w:rsidR="00A477CC" w:rsidRDefault="006D0F20">
      <w:pPr>
        <w:numPr>
          <w:ilvl w:val="0"/>
          <w:numId w:val="3"/>
        </w:numPr>
        <w:tabs>
          <w:tab w:val="left" w:pos="454"/>
        </w:tabs>
        <w:spacing w:before="103"/>
        <w:ind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you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applying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Driving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essons,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 w:rsidRPr="00E10CCF">
        <w:rPr>
          <w:rFonts w:ascii="Arial Narrow" w:eastAsia="Arial Narrow" w:hAnsi="Arial Narrow" w:cs="Arial Narrow"/>
          <w:b/>
          <w:sz w:val="20"/>
          <w:szCs w:val="20"/>
        </w:rPr>
        <w:t>Learner’s</w:t>
      </w:r>
      <w:r w:rsidRPr="00E10CCF">
        <w:rPr>
          <w:rFonts w:ascii="Arial Narrow" w:eastAsia="Arial Narrow" w:hAnsi="Arial Narrow" w:cs="Arial Narrow"/>
          <w:b/>
          <w:spacing w:val="5"/>
          <w:sz w:val="20"/>
          <w:szCs w:val="20"/>
        </w:rPr>
        <w:t xml:space="preserve"> </w:t>
      </w:r>
      <w:r w:rsidRPr="00E10CCF">
        <w:rPr>
          <w:rFonts w:ascii="Arial Narrow" w:eastAsia="Arial Narrow" w:hAnsi="Arial Narrow" w:cs="Arial Narrow"/>
          <w:b/>
          <w:spacing w:val="-2"/>
          <w:sz w:val="20"/>
          <w:szCs w:val="20"/>
        </w:rPr>
        <w:t>P</w:t>
      </w:r>
      <w:r w:rsidRPr="00E10CCF">
        <w:rPr>
          <w:rFonts w:ascii="Arial Narrow" w:eastAsia="Arial Narrow" w:hAnsi="Arial Narrow" w:cs="Arial Narrow"/>
          <w:b/>
          <w:spacing w:val="-1"/>
          <w:sz w:val="20"/>
          <w:szCs w:val="20"/>
        </w:rPr>
        <w:t>ermit</w:t>
      </w:r>
      <w:r w:rsidRPr="00E10CCF">
        <w:rPr>
          <w:rFonts w:ascii="Arial Narrow" w:eastAsia="Arial Narrow" w:hAnsi="Arial Narrow" w:cs="Arial Narrow"/>
          <w:b/>
          <w:spacing w:val="5"/>
          <w:sz w:val="20"/>
          <w:szCs w:val="20"/>
        </w:rPr>
        <w:t xml:space="preserve"> </w:t>
      </w:r>
      <w:r w:rsidRPr="00E10CCF">
        <w:rPr>
          <w:rFonts w:ascii="Arial Narrow" w:eastAsia="Arial Narrow" w:hAnsi="Arial Narrow" w:cs="Arial Narrow"/>
          <w:b/>
          <w:sz w:val="20"/>
          <w:szCs w:val="20"/>
        </w:rPr>
        <w:t>is</w:t>
      </w:r>
      <w:r w:rsidRPr="00E10CCF">
        <w:rPr>
          <w:rFonts w:ascii="Arial Narrow" w:eastAsia="Arial Narrow" w:hAnsi="Arial Narrow" w:cs="Arial Narrow"/>
          <w:b/>
          <w:spacing w:val="5"/>
          <w:sz w:val="20"/>
          <w:szCs w:val="20"/>
        </w:rPr>
        <w:t xml:space="preserve"> </w:t>
      </w:r>
      <w:r w:rsidRPr="00E10CCF">
        <w:rPr>
          <w:rFonts w:ascii="Arial Narrow" w:eastAsia="Arial Narrow" w:hAnsi="Arial Narrow" w:cs="Arial Narrow"/>
          <w:b/>
          <w:spacing w:val="-1"/>
          <w:sz w:val="20"/>
          <w:szCs w:val="20"/>
        </w:rPr>
        <w:t>requir</w:t>
      </w:r>
      <w:r w:rsidRPr="00E10CCF">
        <w:rPr>
          <w:rFonts w:ascii="Arial Narrow" w:eastAsia="Arial Narrow" w:hAnsi="Arial Narrow" w:cs="Arial Narrow"/>
          <w:b/>
          <w:spacing w:val="-2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.</w:t>
      </w:r>
    </w:p>
    <w:p w14:paraId="69D9D362" w14:textId="77777777" w:rsidR="00A477CC" w:rsidRDefault="006D0F20">
      <w:pPr>
        <w:numPr>
          <w:ilvl w:val="0"/>
          <w:numId w:val="3"/>
        </w:numPr>
        <w:tabs>
          <w:tab w:val="left" w:pos="454"/>
        </w:tabs>
        <w:spacing w:before="103" w:line="287" w:lineRule="auto"/>
        <w:ind w:right="3003" w:hanging="283"/>
        <w:rPr>
          <w:rFonts w:ascii="Arial Narrow" w:eastAsia="Arial Narrow" w:hAnsi="Arial Narrow" w:cs="Arial Narrow"/>
          <w:sz w:val="20"/>
          <w:szCs w:val="20"/>
        </w:rPr>
      </w:pPr>
      <w:r w:rsidRPr="00E10CCF">
        <w:rPr>
          <w:rFonts w:ascii="Arial Narrow"/>
          <w:b/>
          <w:spacing w:val="-4"/>
          <w:sz w:val="20"/>
          <w:u w:val="single"/>
        </w:rPr>
        <w:t>Two</w:t>
      </w:r>
      <w:r w:rsidRPr="00E10CCF">
        <w:rPr>
          <w:rFonts w:ascii="Arial Narrow"/>
          <w:b/>
          <w:spacing w:val="-1"/>
          <w:sz w:val="20"/>
        </w:rPr>
        <w:t xml:space="preserve"> written personal</w:t>
      </w:r>
      <w:r w:rsidRPr="00E10CCF">
        <w:rPr>
          <w:rFonts w:ascii="Arial Narrow"/>
          <w:b/>
          <w:sz w:val="20"/>
        </w:rPr>
        <w:t xml:space="preserve"> </w:t>
      </w:r>
      <w:r w:rsidRPr="00E10CCF">
        <w:rPr>
          <w:rFonts w:ascii="Arial Narrow"/>
          <w:b/>
          <w:spacing w:val="-1"/>
          <w:sz w:val="20"/>
        </w:rPr>
        <w:t>reference</w:t>
      </w:r>
      <w:r w:rsidRPr="00E10CCF">
        <w:rPr>
          <w:rFonts w:ascii="Arial Narrow"/>
          <w:b/>
          <w:spacing w:val="-2"/>
          <w:sz w:val="20"/>
        </w:rPr>
        <w:t>s</w:t>
      </w:r>
      <w:r>
        <w:rPr>
          <w:rFonts w:ascii="Arial Narrow"/>
          <w:spacing w:val="-2"/>
          <w:sz w:val="20"/>
        </w:rPr>
        <w:t>.</w:t>
      </w:r>
      <w:r>
        <w:rPr>
          <w:rFonts w:ascii="Arial Narrow"/>
          <w:spacing w:val="-1"/>
          <w:sz w:val="20"/>
        </w:rPr>
        <w:t xml:space="preserve"> </w:t>
      </w:r>
      <w:r>
        <w:rPr>
          <w:rFonts w:ascii="Arial Narrow"/>
          <w:sz w:val="20"/>
        </w:rPr>
        <w:t xml:space="preserve">These </w:t>
      </w:r>
      <w:r>
        <w:rPr>
          <w:rFonts w:ascii="Arial Narrow"/>
          <w:spacing w:val="-1"/>
          <w:sz w:val="20"/>
        </w:rPr>
        <w:t xml:space="preserve">may </w:t>
      </w:r>
      <w:r>
        <w:rPr>
          <w:rFonts w:ascii="Arial Narrow"/>
          <w:sz w:val="20"/>
        </w:rPr>
        <w:t xml:space="preserve">be </w:t>
      </w:r>
      <w:r>
        <w:rPr>
          <w:rFonts w:ascii="Arial Narrow"/>
          <w:spacing w:val="-1"/>
          <w:sz w:val="20"/>
        </w:rPr>
        <w:t xml:space="preserve">from </w:t>
      </w:r>
      <w:r>
        <w:rPr>
          <w:rFonts w:ascii="Arial Narrow"/>
          <w:sz w:val="20"/>
        </w:rPr>
        <w:t xml:space="preserve">a </w:t>
      </w:r>
      <w:r>
        <w:rPr>
          <w:rFonts w:ascii="Arial Narrow"/>
          <w:spacing w:val="-3"/>
          <w:sz w:val="20"/>
        </w:rPr>
        <w:t>Teacher</w:t>
      </w:r>
      <w:r>
        <w:rPr>
          <w:rFonts w:ascii="Arial Narrow"/>
          <w:spacing w:val="-5"/>
          <w:sz w:val="20"/>
        </w:rPr>
        <w:t>,</w:t>
      </w:r>
      <w:r>
        <w:rPr>
          <w:rFonts w:ascii="Arial Narrow"/>
          <w:spacing w:val="-1"/>
          <w:sz w:val="20"/>
        </w:rPr>
        <w:t xml:space="preserve"> </w:t>
      </w:r>
      <w:r>
        <w:rPr>
          <w:rFonts w:ascii="Arial Narrow"/>
          <w:sz w:val="20"/>
        </w:rPr>
        <w:t xml:space="preserve">Case </w:t>
      </w:r>
      <w:r>
        <w:rPr>
          <w:rFonts w:ascii="Arial Narrow"/>
          <w:spacing w:val="-3"/>
          <w:sz w:val="20"/>
        </w:rPr>
        <w:t>W</w:t>
      </w:r>
      <w:r>
        <w:rPr>
          <w:rFonts w:ascii="Arial Narrow"/>
          <w:spacing w:val="-2"/>
          <w:sz w:val="20"/>
        </w:rPr>
        <w:t>orker</w:t>
      </w:r>
      <w:r>
        <w:rPr>
          <w:rFonts w:ascii="Arial Narrow"/>
          <w:spacing w:val="-4"/>
          <w:sz w:val="20"/>
        </w:rPr>
        <w:t>,</w:t>
      </w:r>
      <w:r>
        <w:rPr>
          <w:rFonts w:ascii="Arial Narrow"/>
          <w:spacing w:val="-1"/>
          <w:sz w:val="20"/>
        </w:rPr>
        <w:t xml:space="preserve"> </w:t>
      </w:r>
      <w:r>
        <w:rPr>
          <w:rFonts w:ascii="Arial Narrow"/>
          <w:spacing w:val="-3"/>
          <w:sz w:val="20"/>
        </w:rPr>
        <w:t>CREA</w:t>
      </w:r>
      <w:r>
        <w:rPr>
          <w:rFonts w:ascii="Arial Narrow"/>
          <w:spacing w:val="-2"/>
          <w:sz w:val="20"/>
        </w:rPr>
        <w:t>TE</w:t>
      </w:r>
      <w:r>
        <w:rPr>
          <w:rFonts w:ascii="Arial Narrow"/>
          <w:sz w:val="20"/>
        </w:rPr>
        <w:t xml:space="preserve"> </w:t>
      </w:r>
      <w:r>
        <w:rPr>
          <w:rFonts w:ascii="Arial Narrow"/>
          <w:spacing w:val="-3"/>
          <w:sz w:val="20"/>
        </w:rPr>
        <w:t>W</w:t>
      </w:r>
      <w:r>
        <w:rPr>
          <w:rFonts w:ascii="Arial Narrow"/>
          <w:spacing w:val="-2"/>
          <w:sz w:val="20"/>
        </w:rPr>
        <w:t>orker</w:t>
      </w:r>
      <w:r>
        <w:rPr>
          <w:rFonts w:ascii="Arial Narrow"/>
          <w:spacing w:val="-4"/>
          <w:sz w:val="20"/>
        </w:rPr>
        <w:t>,</w:t>
      </w:r>
      <w:r>
        <w:rPr>
          <w:rFonts w:ascii="Arial Narrow"/>
          <w:spacing w:val="-1"/>
          <w:sz w:val="20"/>
        </w:rPr>
        <w:t xml:space="preserve"> </w:t>
      </w:r>
      <w:r>
        <w:rPr>
          <w:rFonts w:ascii="Arial Narrow"/>
          <w:spacing w:val="-2"/>
          <w:sz w:val="20"/>
        </w:rPr>
        <w:t>Employer</w:t>
      </w:r>
      <w:r>
        <w:rPr>
          <w:rFonts w:ascii="Arial Narrow"/>
          <w:spacing w:val="-4"/>
          <w:sz w:val="20"/>
        </w:rPr>
        <w:t>,</w:t>
      </w:r>
      <w:r>
        <w:rPr>
          <w:rFonts w:ascii="Arial Narrow"/>
          <w:spacing w:val="71"/>
          <w:w w:val="61"/>
          <w:sz w:val="20"/>
        </w:rPr>
        <w:t xml:space="preserve"> </w:t>
      </w:r>
      <w:r>
        <w:rPr>
          <w:rFonts w:ascii="Arial Narrow"/>
          <w:spacing w:val="-1"/>
          <w:sz w:val="20"/>
        </w:rPr>
        <w:t>former</w:t>
      </w:r>
      <w:r>
        <w:rPr>
          <w:rFonts w:ascii="Arial Narrow"/>
          <w:spacing w:val="6"/>
          <w:sz w:val="20"/>
        </w:rPr>
        <w:t xml:space="preserve"> </w:t>
      </w:r>
      <w:proofErr w:type="spellStart"/>
      <w:r>
        <w:rPr>
          <w:rFonts w:ascii="Arial Narrow"/>
          <w:spacing w:val="-2"/>
          <w:sz w:val="20"/>
        </w:rPr>
        <w:t>Car</w:t>
      </w:r>
      <w:r>
        <w:rPr>
          <w:rFonts w:ascii="Arial Narrow"/>
          <w:spacing w:val="-1"/>
          <w:sz w:val="20"/>
        </w:rPr>
        <w:t>er</w:t>
      </w:r>
      <w:proofErr w:type="spellEnd"/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z w:val="20"/>
        </w:rPr>
        <w:t>or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z w:val="20"/>
        </w:rPr>
        <w:t>Case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3"/>
          <w:sz w:val="20"/>
        </w:rPr>
        <w:t>W</w:t>
      </w:r>
      <w:r>
        <w:rPr>
          <w:rFonts w:ascii="Arial Narrow"/>
          <w:spacing w:val="-2"/>
          <w:sz w:val="20"/>
        </w:rPr>
        <w:t>orker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z w:val="20"/>
        </w:rPr>
        <w:t>or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1"/>
          <w:sz w:val="20"/>
        </w:rPr>
        <w:t>other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z w:val="20"/>
        </w:rPr>
        <w:t>adult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1"/>
          <w:sz w:val="20"/>
        </w:rPr>
        <w:t>that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1"/>
          <w:sz w:val="20"/>
        </w:rPr>
        <w:t>you</w:t>
      </w:r>
      <w:r>
        <w:rPr>
          <w:rFonts w:ascii="Arial Narrow"/>
          <w:spacing w:val="7"/>
          <w:sz w:val="20"/>
        </w:rPr>
        <w:t xml:space="preserve"> </w:t>
      </w:r>
      <w:r>
        <w:rPr>
          <w:rFonts w:ascii="Arial Narrow"/>
          <w:spacing w:val="-2"/>
          <w:sz w:val="20"/>
        </w:rPr>
        <w:t>selec</w:t>
      </w:r>
      <w:r>
        <w:rPr>
          <w:rFonts w:ascii="Arial Narrow"/>
          <w:spacing w:val="-1"/>
          <w:sz w:val="20"/>
        </w:rPr>
        <w:t>t</w:t>
      </w:r>
      <w:r>
        <w:rPr>
          <w:rFonts w:ascii="Arial Narrow"/>
          <w:spacing w:val="-2"/>
          <w:sz w:val="20"/>
        </w:rPr>
        <w:t>.</w:t>
      </w:r>
    </w:p>
    <w:p w14:paraId="648F4259" w14:textId="77777777" w:rsidR="00A477CC" w:rsidRDefault="006D0F20">
      <w:pPr>
        <w:numPr>
          <w:ilvl w:val="0"/>
          <w:numId w:val="3"/>
        </w:numPr>
        <w:tabs>
          <w:tab w:val="left" w:pos="454"/>
        </w:tabs>
        <w:spacing w:before="62"/>
        <w:ind w:hanging="283"/>
        <w:rPr>
          <w:rFonts w:ascii="Arial Narrow" w:eastAsia="Arial Narrow" w:hAnsi="Arial Narrow" w:cs="Arial Narrow"/>
          <w:sz w:val="20"/>
          <w:szCs w:val="20"/>
        </w:rPr>
      </w:pPr>
      <w:r w:rsidRPr="00E10CCF">
        <w:rPr>
          <w:rFonts w:ascii="Arial Narrow"/>
          <w:b/>
          <w:spacing w:val="-2"/>
          <w:w w:val="105"/>
          <w:sz w:val="20"/>
        </w:rPr>
        <w:t>W</w:t>
      </w:r>
      <w:r w:rsidRPr="00E10CCF">
        <w:rPr>
          <w:rFonts w:ascii="Arial Narrow"/>
          <w:b/>
          <w:spacing w:val="-1"/>
          <w:w w:val="105"/>
          <w:sz w:val="20"/>
        </w:rPr>
        <w:t>ritt</w:t>
      </w:r>
      <w:r w:rsidRPr="00E10CCF">
        <w:rPr>
          <w:rFonts w:ascii="Arial Narrow"/>
          <w:b/>
          <w:spacing w:val="-2"/>
          <w:w w:val="105"/>
          <w:sz w:val="20"/>
        </w:rPr>
        <w:t>en</w:t>
      </w:r>
      <w:r w:rsidRPr="00E10CCF">
        <w:rPr>
          <w:rFonts w:ascii="Arial Narrow"/>
          <w:b/>
          <w:spacing w:val="-14"/>
          <w:w w:val="105"/>
          <w:sz w:val="20"/>
        </w:rPr>
        <w:t xml:space="preserve"> </w:t>
      </w:r>
      <w:r w:rsidRPr="00E10CCF">
        <w:rPr>
          <w:rFonts w:ascii="Arial Narrow"/>
          <w:b/>
          <w:spacing w:val="-1"/>
          <w:w w:val="105"/>
          <w:sz w:val="20"/>
        </w:rPr>
        <w:t>quot</w:t>
      </w:r>
      <w:r w:rsidRPr="00E10CCF">
        <w:rPr>
          <w:rFonts w:ascii="Arial Narrow"/>
          <w:b/>
          <w:spacing w:val="-2"/>
          <w:w w:val="105"/>
          <w:sz w:val="20"/>
        </w:rPr>
        <w:t>a</w:t>
      </w:r>
      <w:r w:rsidRPr="00E10CCF">
        <w:rPr>
          <w:rFonts w:ascii="Arial Narrow"/>
          <w:b/>
          <w:spacing w:val="-1"/>
          <w:w w:val="105"/>
          <w:sz w:val="20"/>
        </w:rPr>
        <w:t>tions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for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equipment</w:t>
      </w:r>
      <w:r>
        <w:rPr>
          <w:rFonts w:ascii="Arial Narrow"/>
          <w:spacing w:val="-2"/>
          <w:w w:val="105"/>
          <w:sz w:val="20"/>
        </w:rPr>
        <w:t>,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cour</w:t>
      </w:r>
      <w:r>
        <w:rPr>
          <w:rFonts w:ascii="Arial Narrow"/>
          <w:spacing w:val="-2"/>
          <w:w w:val="105"/>
          <w:sz w:val="20"/>
        </w:rPr>
        <w:t>se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f</w:t>
      </w:r>
      <w:r>
        <w:rPr>
          <w:rFonts w:ascii="Arial Narrow"/>
          <w:spacing w:val="-2"/>
          <w:w w:val="105"/>
          <w:sz w:val="20"/>
        </w:rPr>
        <w:t>ees,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goods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or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services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that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support</w:t>
      </w:r>
      <w:r>
        <w:rPr>
          <w:rFonts w:ascii="Arial Narrow"/>
          <w:spacing w:val="-14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your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1"/>
          <w:w w:val="105"/>
          <w:sz w:val="20"/>
        </w:rPr>
        <w:t>grant</w:t>
      </w:r>
      <w:r>
        <w:rPr>
          <w:rFonts w:ascii="Arial Narrow"/>
          <w:spacing w:val="-13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application.</w:t>
      </w:r>
    </w:p>
    <w:p w14:paraId="66F131D0" w14:textId="77777777" w:rsidR="00A477CC" w:rsidRDefault="00A477CC">
      <w:pPr>
        <w:spacing w:before="8"/>
        <w:rPr>
          <w:rFonts w:ascii="Arial Narrow" w:eastAsia="Arial Narrow" w:hAnsi="Arial Narrow" w:cs="Arial Narrow"/>
        </w:rPr>
      </w:pPr>
    </w:p>
    <w:p w14:paraId="4E10DE77" w14:textId="53230B83" w:rsidR="00A477CC" w:rsidRDefault="004626FD">
      <w:pPr>
        <w:spacing w:line="20" w:lineRule="atLeast"/>
        <w:ind w:left="16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E27A96C" wp14:editId="0401C65A">
                <wp:extent cx="5088255" cy="12700"/>
                <wp:effectExtent l="0" t="1905" r="7620" b="4445"/>
                <wp:docPr id="1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12700"/>
                          <a:chOff x="0" y="0"/>
                          <a:chExt cx="8013" cy="20"/>
                        </a:xfrm>
                      </wpg:grpSpPr>
                      <wpg:grpSp>
                        <wpg:cNvPr id="172" name="Group 9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93" cy="2"/>
                            <a:chOff x="10" y="10"/>
                            <a:chExt cx="7993" cy="2"/>
                          </a:xfrm>
                        </wpg:grpSpPr>
                        <wps:wsp>
                          <wps:cNvPr id="173" name="Freeform 9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9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993"/>
                                <a:gd name="T2" fmla="+- 0 8003 10"/>
                                <a:gd name="T3" fmla="*/ T2 w 7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3">
                                  <a:moveTo>
                                    <a:pt x="0" y="0"/>
                                  </a:moveTo>
                                  <a:lnTo>
                                    <a:pt x="79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3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6D5C2C" id="Group 94" o:spid="_x0000_s1026" style="width:400.65pt;height:1pt;mso-position-horizontal-relative:char;mso-position-vertical-relative:line" coordsize="8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">
                <v:group id="Group 95" o:spid="_x0000_s1027" style="position:absolute;left:10;top:10;width:7993;height:2" coordorigin="10,10" coordsize="7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96" o:spid="_x0000_s1028" style="position:absolute;left:10;top:10;width:7993;height:2;visibility:visible;mso-wrap-style:square;v-text-anchor:top" coordsize="7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k9cEA&#10;AADcAAAADwAAAGRycy9kb3ducmV2LnhtbERPTWvCQBC9F/wPywi9NRsttCXNKiIWPDZpwOuQHZNg&#10;dnbJbmPMr+8WBG/zeJ+TbyfTi5EG31lWsEpSEMS11R03Cqqfr5cPED4ga+wtk4IbedhuFk85Ztpe&#10;uaCxDI2IIewzVNCG4DIpfd2SQZ9YRxy5sx0MhgiHRuoBrzHc9HKdpm/SYMexoUVH+5bqS/lrFHy7&#10;S1Vot65pbvA0zmV1OJUHpZ6X0+4TRKApPMR391HH+e+v8P9Mv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+pPXBAAAA3AAAAA8AAAAAAAAAAAAAAAAAmAIAAGRycy9kb3du&#10;cmV2LnhtbFBLBQYAAAAABAAEAPUAAACGAwAAAAA=&#10;" path="m,l7993,e" filled="f" strokecolor="#f0534d" strokeweight="1pt">
                    <v:path arrowok="t" o:connecttype="custom" o:connectlocs="0,0;7993,0" o:connectangles="0,0"/>
                  </v:shape>
                </v:group>
                <w10:anchorlock/>
              </v:group>
            </w:pict>
          </mc:Fallback>
        </mc:AlternateContent>
      </w:r>
    </w:p>
    <w:p w14:paraId="78335644" w14:textId="77777777" w:rsidR="00A477CC" w:rsidRDefault="00A477CC">
      <w:pPr>
        <w:spacing w:before="2"/>
        <w:rPr>
          <w:rFonts w:ascii="Arial Narrow" w:eastAsia="Arial Narrow" w:hAnsi="Arial Narrow" w:cs="Arial Narrow"/>
          <w:sz w:val="16"/>
          <w:szCs w:val="16"/>
        </w:rPr>
      </w:pPr>
    </w:p>
    <w:p w14:paraId="64816324" w14:textId="2119B6C4" w:rsidR="00A477CC" w:rsidRDefault="006D0F20">
      <w:pPr>
        <w:spacing w:line="180" w:lineRule="auto"/>
        <w:ind w:left="192" w:right="258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 xml:space="preserve">THE CLOSING DATE FOR THIS YEAR’S ROUND OF CREATE YOUR FUTURE GRANTS IS THURSDAY </w:t>
      </w:r>
      <w:r w:rsidR="008271E3"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>10</w:t>
      </w:r>
      <w:r w:rsidR="008271E3" w:rsidRPr="008271E3">
        <w:rPr>
          <w:rFonts w:ascii="Arial Black" w:eastAsia="Arial Black" w:hAnsi="Arial Black" w:cs="Arial Black"/>
          <w:b/>
          <w:bCs/>
          <w:color w:val="F0534D"/>
          <w:sz w:val="24"/>
          <w:szCs w:val="24"/>
          <w:vertAlign w:val="superscript"/>
        </w:rPr>
        <w:t>th</w:t>
      </w:r>
      <w:r w:rsidR="008271E3"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 xml:space="preserve"> of</w:t>
      </w:r>
      <w:r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 xml:space="preserve"> </w:t>
      </w:r>
      <w:r w:rsidR="008271E3"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>MAY 2019</w:t>
      </w:r>
      <w:r>
        <w:rPr>
          <w:rFonts w:ascii="Arial Black" w:eastAsia="Arial Black" w:hAnsi="Arial Black" w:cs="Arial Black"/>
          <w:b/>
          <w:bCs/>
          <w:color w:val="F0534D"/>
          <w:sz w:val="24"/>
          <w:szCs w:val="24"/>
        </w:rPr>
        <w:t xml:space="preserve"> AT 5PM.</w:t>
      </w:r>
    </w:p>
    <w:p w14:paraId="52C54068" w14:textId="77777777" w:rsidR="00A477CC" w:rsidRDefault="00A477CC">
      <w:pPr>
        <w:spacing w:before="5"/>
        <w:rPr>
          <w:rFonts w:ascii="Arial Black" w:eastAsia="Arial Black" w:hAnsi="Arial Black" w:cs="Arial Black"/>
          <w:b/>
          <w:bCs/>
          <w:sz w:val="11"/>
          <w:szCs w:val="11"/>
        </w:rPr>
      </w:pPr>
    </w:p>
    <w:p w14:paraId="7444B7EF" w14:textId="63E1029F" w:rsidR="00A477CC" w:rsidRDefault="004626FD">
      <w:pPr>
        <w:spacing w:line="20" w:lineRule="atLeast"/>
        <w:ind w:left="160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23C053C" wp14:editId="136D519F">
                <wp:extent cx="6317615" cy="12700"/>
                <wp:effectExtent l="0" t="7620" r="6985" b="8255"/>
                <wp:docPr id="1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7615" cy="12700"/>
                          <a:chOff x="0" y="0"/>
                          <a:chExt cx="9949" cy="20"/>
                        </a:xfrm>
                      </wpg:grpSpPr>
                      <wpg:grpSp>
                        <wpg:cNvPr id="169" name="Group 9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29" cy="2"/>
                            <a:chOff x="10" y="10"/>
                            <a:chExt cx="9929" cy="2"/>
                          </a:xfrm>
                        </wpg:grpSpPr>
                        <wps:wsp>
                          <wps:cNvPr id="170" name="Freeform 9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29"/>
                                <a:gd name="T2" fmla="+- 0 9939 10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3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4541EB" id="Group 91" o:spid="_x0000_s1026" style="width:497.45pt;height:1pt;mso-position-horizontal-relative:char;mso-position-vertical-relative:line" coordsize="99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">
                <v:group id="Group 92" o:spid="_x0000_s1027" style="position:absolute;left:10;top:10;width:9929;height:2" coordorigin="10,10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93" o:spid="_x0000_s1028" style="position:absolute;left:10;top:10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VPsgA&#10;AADcAAAADwAAAGRycy9kb3ducmV2LnhtbESPT0vDQBDF74LfYRmhF2k3LVLb2G2R2oIIUuwfvQ7Z&#10;MQlmZ+Putonf3jkI3mZ4b977zWLVu0ZdKMTas4HxKANFXHhbc2ngeNgOZ6BiQrbYeCYDPxRhtby+&#10;WmBufcdvdNmnUkkIxxwNVCm1udaxqMhhHPmWWLRPHxwmWUOpbcBOwl2jJ1k21Q5rloYKW1pXVHzt&#10;z87A9L2bT8LpaXO463ez293rS/3xjcYMbvrHB1CJ+vRv/rt+toJ/L/jyjE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RU+yAAAANwAAAAPAAAAAAAAAAAAAAAAAJgCAABk&#10;cnMvZG93bnJldi54bWxQSwUGAAAAAAQABAD1AAAAjQMAAAAA&#10;" path="m,l9929,e" filled="f" strokecolor="#f0534d" strokeweight="1pt">
                    <v:path arrowok="t" o:connecttype="custom" o:connectlocs="0,0;9929,0" o:connectangles="0,0"/>
                  </v:shape>
                </v:group>
                <w10:anchorlock/>
              </v:group>
            </w:pict>
          </mc:Fallback>
        </mc:AlternateContent>
      </w:r>
    </w:p>
    <w:p w14:paraId="0B514A15" w14:textId="77777777" w:rsidR="00A477CC" w:rsidRDefault="006D0F20">
      <w:pPr>
        <w:spacing w:before="171"/>
        <w:ind w:left="17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-6"/>
          <w:w w:val="105"/>
          <w:sz w:val="20"/>
        </w:rPr>
        <w:t>CREATE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7"/>
          <w:w w:val="105"/>
          <w:sz w:val="20"/>
        </w:rPr>
        <w:t>Y</w:t>
      </w:r>
      <w:r>
        <w:rPr>
          <w:rFonts w:ascii="Arial Narrow"/>
          <w:spacing w:val="-6"/>
          <w:w w:val="105"/>
          <w:sz w:val="20"/>
        </w:rPr>
        <w:t>our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F</w:t>
      </w:r>
      <w:r>
        <w:rPr>
          <w:rFonts w:ascii="Arial Narrow"/>
          <w:spacing w:val="-4"/>
          <w:w w:val="105"/>
          <w:sz w:val="20"/>
        </w:rPr>
        <w:t>utur</w:t>
      </w:r>
      <w:r>
        <w:rPr>
          <w:rFonts w:ascii="Arial Narrow"/>
          <w:spacing w:val="-5"/>
          <w:w w:val="105"/>
          <w:sz w:val="20"/>
        </w:rPr>
        <w:t>e</w:t>
      </w:r>
      <w:r>
        <w:rPr>
          <w:rFonts w:ascii="Arial Narrow"/>
          <w:spacing w:val="-22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Gr</w:t>
      </w:r>
      <w:r>
        <w:rPr>
          <w:rFonts w:ascii="Arial Narrow"/>
          <w:spacing w:val="-4"/>
          <w:w w:val="105"/>
          <w:sz w:val="20"/>
        </w:rPr>
        <w:t>ant</w:t>
      </w:r>
      <w:r>
        <w:rPr>
          <w:rFonts w:ascii="Arial Narrow"/>
          <w:spacing w:val="-5"/>
          <w:w w:val="105"/>
          <w:sz w:val="20"/>
        </w:rPr>
        <w:t>s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canno</w:t>
      </w:r>
      <w:r>
        <w:rPr>
          <w:rFonts w:ascii="Arial Narrow"/>
          <w:spacing w:val="-4"/>
          <w:w w:val="105"/>
          <w:sz w:val="20"/>
        </w:rPr>
        <w:t>t</w:t>
      </w:r>
      <w:r>
        <w:rPr>
          <w:rFonts w:ascii="Arial Narrow"/>
          <w:spacing w:val="-22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b</w:t>
      </w:r>
      <w:r>
        <w:rPr>
          <w:rFonts w:ascii="Arial Narrow"/>
          <w:spacing w:val="-3"/>
          <w:w w:val="105"/>
          <w:sz w:val="20"/>
        </w:rPr>
        <w:t>e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4"/>
          <w:w w:val="105"/>
          <w:sz w:val="20"/>
        </w:rPr>
        <w:t>used</w:t>
      </w:r>
      <w:r>
        <w:rPr>
          <w:rFonts w:ascii="Arial Narrow"/>
          <w:spacing w:val="-22"/>
          <w:w w:val="105"/>
          <w:sz w:val="20"/>
        </w:rPr>
        <w:t xml:space="preserve"> </w:t>
      </w:r>
      <w:r>
        <w:rPr>
          <w:rFonts w:ascii="Arial Narrow"/>
          <w:spacing w:val="-3"/>
          <w:w w:val="105"/>
          <w:sz w:val="20"/>
        </w:rPr>
        <w:t>t</w:t>
      </w:r>
      <w:r>
        <w:rPr>
          <w:rFonts w:ascii="Arial Narrow"/>
          <w:spacing w:val="-4"/>
          <w:w w:val="105"/>
          <w:sz w:val="20"/>
        </w:rPr>
        <w:t>o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co</w:t>
      </w:r>
      <w:r>
        <w:rPr>
          <w:rFonts w:ascii="Arial Narrow"/>
          <w:spacing w:val="-4"/>
          <w:w w:val="105"/>
          <w:sz w:val="20"/>
        </w:rPr>
        <w:t>v</w:t>
      </w:r>
      <w:r>
        <w:rPr>
          <w:rFonts w:ascii="Arial Narrow"/>
          <w:spacing w:val="-5"/>
          <w:w w:val="105"/>
          <w:sz w:val="20"/>
        </w:rPr>
        <w:t>er</w:t>
      </w:r>
      <w:r>
        <w:rPr>
          <w:rFonts w:ascii="Arial Narrow"/>
          <w:spacing w:val="-22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deb</w:t>
      </w:r>
      <w:r>
        <w:rPr>
          <w:rFonts w:ascii="Arial Narrow"/>
          <w:spacing w:val="-4"/>
          <w:w w:val="105"/>
          <w:sz w:val="20"/>
        </w:rPr>
        <w:t>t</w:t>
      </w:r>
      <w:r>
        <w:rPr>
          <w:rFonts w:ascii="Arial Narrow"/>
          <w:spacing w:val="-6"/>
          <w:w w:val="105"/>
          <w:sz w:val="20"/>
        </w:rPr>
        <w:t>s,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fine</w:t>
      </w:r>
      <w:r>
        <w:rPr>
          <w:rFonts w:ascii="Arial Narrow"/>
          <w:spacing w:val="-6"/>
          <w:w w:val="105"/>
          <w:sz w:val="20"/>
        </w:rPr>
        <w:t>s,</w:t>
      </w:r>
      <w:r>
        <w:rPr>
          <w:rFonts w:ascii="Arial Narrow"/>
          <w:spacing w:val="-22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or</w:t>
      </w:r>
      <w:r>
        <w:rPr>
          <w:rFonts w:ascii="Arial Narrow"/>
          <w:spacing w:val="-23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furnitur</w:t>
      </w:r>
      <w:r>
        <w:rPr>
          <w:rFonts w:ascii="Arial Narrow"/>
          <w:spacing w:val="-7"/>
          <w:w w:val="105"/>
          <w:sz w:val="20"/>
        </w:rPr>
        <w:t>e.</w:t>
      </w:r>
    </w:p>
    <w:p w14:paraId="4893BDA7" w14:textId="77777777" w:rsidR="00A477CC" w:rsidRDefault="006D0F20">
      <w:pPr>
        <w:spacing w:before="107"/>
        <w:ind w:left="170"/>
        <w:rPr>
          <w:rFonts w:ascii="Arial Narrow" w:eastAsia="Arial Narrow" w:hAnsi="Arial Narrow" w:cs="Arial Narrow"/>
          <w:sz w:val="20"/>
          <w:szCs w:val="20"/>
        </w:rPr>
      </w:pPr>
      <w:proofErr w:type="spellStart"/>
      <w:r>
        <w:rPr>
          <w:rFonts w:ascii="Arial Narrow"/>
          <w:spacing w:val="-5"/>
          <w:w w:val="105"/>
          <w:sz w:val="20"/>
        </w:rPr>
        <w:t>Organisa</w:t>
      </w:r>
      <w:r>
        <w:rPr>
          <w:rFonts w:ascii="Arial Narrow"/>
          <w:spacing w:val="-4"/>
          <w:w w:val="105"/>
          <w:sz w:val="20"/>
        </w:rPr>
        <w:t>tions</w:t>
      </w:r>
      <w:proofErr w:type="spellEnd"/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spacing w:val="-6"/>
          <w:w w:val="105"/>
          <w:sz w:val="20"/>
        </w:rPr>
        <w:t>CANNO</w:t>
      </w:r>
      <w:r>
        <w:rPr>
          <w:rFonts w:ascii="Arial Narrow"/>
          <w:spacing w:val="-5"/>
          <w:w w:val="105"/>
          <w:sz w:val="20"/>
        </w:rPr>
        <w:t>T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apply</w:t>
      </w:r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on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4"/>
          <w:w w:val="105"/>
          <w:sz w:val="20"/>
        </w:rPr>
        <w:t>b</w:t>
      </w:r>
      <w:r>
        <w:rPr>
          <w:rFonts w:ascii="Arial Narrow"/>
          <w:spacing w:val="-5"/>
          <w:w w:val="105"/>
          <w:sz w:val="20"/>
        </w:rPr>
        <w:t>ehalf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of</w:t>
      </w:r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w w:val="105"/>
          <w:sz w:val="20"/>
        </w:rPr>
        <w:t>a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4"/>
          <w:w w:val="105"/>
          <w:sz w:val="20"/>
        </w:rPr>
        <w:t>young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4"/>
          <w:w w:val="105"/>
          <w:sz w:val="20"/>
        </w:rPr>
        <w:t>p</w:t>
      </w:r>
      <w:r>
        <w:rPr>
          <w:rFonts w:ascii="Arial Narrow"/>
          <w:spacing w:val="-5"/>
          <w:w w:val="105"/>
          <w:sz w:val="20"/>
        </w:rPr>
        <w:t>erson</w:t>
      </w:r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spacing w:val="-3"/>
          <w:w w:val="105"/>
          <w:sz w:val="20"/>
        </w:rPr>
        <w:t>t</w:t>
      </w:r>
      <w:r>
        <w:rPr>
          <w:rFonts w:ascii="Arial Narrow"/>
          <w:spacing w:val="-4"/>
          <w:w w:val="105"/>
          <w:sz w:val="20"/>
        </w:rPr>
        <w:t>o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co</w:t>
      </w:r>
      <w:r>
        <w:rPr>
          <w:rFonts w:ascii="Arial Narrow"/>
          <w:spacing w:val="-4"/>
          <w:w w:val="105"/>
          <w:sz w:val="20"/>
        </w:rPr>
        <w:t>v</w:t>
      </w:r>
      <w:r>
        <w:rPr>
          <w:rFonts w:ascii="Arial Narrow"/>
          <w:spacing w:val="-5"/>
          <w:w w:val="105"/>
          <w:sz w:val="20"/>
        </w:rPr>
        <w:t>er</w:t>
      </w:r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accommoda</w:t>
      </w:r>
      <w:r>
        <w:rPr>
          <w:rFonts w:ascii="Arial Narrow"/>
          <w:spacing w:val="-4"/>
          <w:w w:val="105"/>
          <w:sz w:val="20"/>
        </w:rPr>
        <w:t>tion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2"/>
          <w:w w:val="105"/>
          <w:sz w:val="20"/>
        </w:rPr>
        <w:t>or</w:t>
      </w:r>
      <w:r>
        <w:rPr>
          <w:rFonts w:ascii="Arial Narrow"/>
          <w:spacing w:val="-19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deb</w:t>
      </w:r>
      <w:r>
        <w:rPr>
          <w:rFonts w:ascii="Arial Narrow"/>
          <w:spacing w:val="-4"/>
          <w:w w:val="105"/>
          <w:sz w:val="20"/>
        </w:rPr>
        <w:t>t</w:t>
      </w:r>
      <w:r>
        <w:rPr>
          <w:rFonts w:ascii="Arial Narrow"/>
          <w:spacing w:val="-20"/>
          <w:w w:val="105"/>
          <w:sz w:val="20"/>
        </w:rPr>
        <w:t xml:space="preserve"> </w:t>
      </w:r>
      <w:r>
        <w:rPr>
          <w:rFonts w:ascii="Arial Narrow"/>
          <w:spacing w:val="-5"/>
          <w:w w:val="105"/>
          <w:sz w:val="20"/>
        </w:rPr>
        <w:t>cos</w:t>
      </w:r>
      <w:r>
        <w:rPr>
          <w:rFonts w:ascii="Arial Narrow"/>
          <w:spacing w:val="-4"/>
          <w:w w:val="105"/>
          <w:sz w:val="20"/>
        </w:rPr>
        <w:t>t</w:t>
      </w:r>
      <w:r>
        <w:rPr>
          <w:rFonts w:ascii="Arial Narrow"/>
          <w:spacing w:val="-6"/>
          <w:w w:val="105"/>
          <w:sz w:val="20"/>
        </w:rPr>
        <w:t>s.</w:t>
      </w:r>
    </w:p>
    <w:p w14:paraId="66DF8815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  <w:sectPr w:rsidR="00A477CC" w:rsidSect="00967188">
          <w:headerReference w:type="default" r:id="rId17"/>
          <w:pgSz w:w="11910" w:h="16840"/>
          <w:pgMar w:top="1440" w:right="1440" w:bottom="1440" w:left="1440" w:header="384" w:footer="0" w:gutter="0"/>
          <w:cols w:space="720"/>
          <w:docGrid w:linePitch="299"/>
        </w:sectPr>
      </w:pPr>
    </w:p>
    <w:p w14:paraId="2874745B" w14:textId="16FCC0CF" w:rsidR="00A477CC" w:rsidRDefault="006D0F20">
      <w:pPr>
        <w:spacing w:before="157" w:line="143" w:lineRule="auto"/>
        <w:ind w:left="177" w:right="4688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/>
          <w:b/>
          <w:color w:val="148A8A"/>
          <w:sz w:val="40"/>
        </w:rPr>
        <w:lastRenderedPageBreak/>
        <w:t>201</w:t>
      </w:r>
      <w:r w:rsidR="00230FEA">
        <w:rPr>
          <w:rFonts w:ascii="Arial Black"/>
          <w:b/>
          <w:color w:val="148A8A"/>
          <w:sz w:val="40"/>
        </w:rPr>
        <w:t>9</w:t>
      </w:r>
      <w:r>
        <w:rPr>
          <w:rFonts w:ascii="Arial Black"/>
          <w:b/>
          <w:color w:val="148A8A"/>
          <w:sz w:val="40"/>
        </w:rPr>
        <w:t xml:space="preserve"> CREATE YOUR FUTURE GRANT APPLICATION FORM</w:t>
      </w:r>
    </w:p>
    <w:p w14:paraId="16A0A206" w14:textId="77777777" w:rsidR="00A477CC" w:rsidRDefault="00A477CC">
      <w:pPr>
        <w:spacing w:before="10"/>
        <w:rPr>
          <w:rFonts w:ascii="Arial Black" w:eastAsia="Arial Black" w:hAnsi="Arial Black" w:cs="Arial Black"/>
          <w:b/>
          <w:bCs/>
          <w:sz w:val="21"/>
          <w:szCs w:val="21"/>
        </w:rPr>
      </w:pPr>
    </w:p>
    <w:p w14:paraId="2B74874A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proofErr w:type="spellStart"/>
      <w:r w:rsidRPr="0019661E">
        <w:rPr>
          <w:rFonts w:asciiTheme="minorHAnsi" w:hAnsiTheme="minorHAnsi"/>
          <w:spacing w:val="-2"/>
          <w:w w:val="70"/>
          <w:sz w:val="20"/>
          <w:szCs w:val="20"/>
        </w:rPr>
        <w:t>clubCREATE</w:t>
      </w:r>
      <w:proofErr w:type="spellEnd"/>
      <w:r w:rsidRPr="0019661E">
        <w:rPr>
          <w:rFonts w:asciiTheme="minorHAnsi" w:hAnsiTheme="minorHAnsi"/>
          <w:spacing w:val="8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70"/>
          <w:sz w:val="20"/>
          <w:szCs w:val="20"/>
        </w:rPr>
        <w:t>Membership</w:t>
      </w:r>
      <w:r w:rsidRPr="0019661E">
        <w:rPr>
          <w:rFonts w:asciiTheme="minorHAnsi" w:hAnsiTheme="minorHAnsi"/>
          <w:spacing w:val="8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70"/>
          <w:sz w:val="20"/>
          <w:szCs w:val="20"/>
        </w:rPr>
        <w:t>Number</w:t>
      </w:r>
      <w:r w:rsidRPr="0019661E">
        <w:rPr>
          <w:rFonts w:asciiTheme="minorHAnsi" w:hAnsiTheme="minorHAnsi"/>
          <w:spacing w:val="8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7"/>
          <w:w w:val="70"/>
          <w:sz w:val="20"/>
          <w:szCs w:val="20"/>
        </w:rPr>
        <w:t>..............................................................................................................................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70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30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7"/>
          <w:w w:val="70"/>
          <w:sz w:val="20"/>
          <w:szCs w:val="20"/>
        </w:rPr>
        <w:t>................................</w:t>
      </w:r>
      <w:r w:rsidRPr="0019661E">
        <w:rPr>
          <w:rFonts w:asciiTheme="minorHAnsi" w:hAnsiTheme="minorHAnsi"/>
          <w:color w:val="808285"/>
          <w:w w:val="70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3076E3D2" w14:textId="77777777" w:rsidR="00A477CC" w:rsidRPr="0019661E" w:rsidRDefault="006D0F20" w:rsidP="0019661E">
      <w:pPr>
        <w:ind w:left="190"/>
        <w:rPr>
          <w:rFonts w:eastAsia="Arial Narrow" w:cs="Arial Narrow"/>
          <w:sz w:val="20"/>
          <w:szCs w:val="20"/>
        </w:rPr>
      </w:pPr>
      <w:r w:rsidRPr="0019661E">
        <w:rPr>
          <w:i/>
          <w:w w:val="105"/>
          <w:sz w:val="20"/>
          <w:szCs w:val="20"/>
        </w:rPr>
        <w:t>(If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you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2"/>
          <w:w w:val="105"/>
          <w:sz w:val="20"/>
          <w:szCs w:val="20"/>
        </w:rPr>
        <w:t>are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unsur</w:t>
      </w:r>
      <w:r w:rsidRPr="0019661E">
        <w:rPr>
          <w:i/>
          <w:spacing w:val="-2"/>
          <w:w w:val="105"/>
          <w:sz w:val="20"/>
          <w:szCs w:val="20"/>
        </w:rPr>
        <w:t>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of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this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numb</w:t>
      </w:r>
      <w:r w:rsidRPr="0019661E">
        <w:rPr>
          <w:i/>
          <w:spacing w:val="-2"/>
          <w:w w:val="105"/>
          <w:sz w:val="20"/>
          <w:szCs w:val="20"/>
        </w:rPr>
        <w:t>er,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please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cont</w:t>
      </w:r>
      <w:r w:rsidRPr="0019661E">
        <w:rPr>
          <w:i/>
          <w:spacing w:val="-2"/>
          <w:w w:val="105"/>
          <w:sz w:val="20"/>
          <w:szCs w:val="20"/>
        </w:rPr>
        <w:t>ac</w:t>
      </w:r>
      <w:r w:rsidRPr="0019661E">
        <w:rPr>
          <w:i/>
          <w:spacing w:val="-1"/>
          <w:w w:val="105"/>
          <w:sz w:val="20"/>
          <w:szCs w:val="20"/>
        </w:rPr>
        <w:t>t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1800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655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105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to</w:t>
      </w:r>
      <w:r w:rsidRPr="0019661E">
        <w:rPr>
          <w:i/>
          <w:spacing w:val="-10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speak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to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someone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2"/>
          <w:w w:val="105"/>
          <w:sz w:val="20"/>
          <w:szCs w:val="20"/>
        </w:rPr>
        <w:t>a</w:t>
      </w:r>
      <w:r w:rsidRPr="0019661E">
        <w:rPr>
          <w:i/>
          <w:spacing w:val="-1"/>
          <w:w w:val="105"/>
          <w:sz w:val="20"/>
          <w:szCs w:val="20"/>
        </w:rPr>
        <w:t>t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3"/>
          <w:w w:val="105"/>
          <w:sz w:val="20"/>
          <w:szCs w:val="20"/>
        </w:rPr>
        <w:t>CREATE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in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1"/>
          <w:w w:val="105"/>
          <w:sz w:val="20"/>
          <w:szCs w:val="20"/>
        </w:rPr>
        <w:t>your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2"/>
          <w:w w:val="105"/>
          <w:sz w:val="20"/>
          <w:szCs w:val="20"/>
        </w:rPr>
        <w:t>S</w:t>
      </w:r>
      <w:r w:rsidRPr="0019661E">
        <w:rPr>
          <w:i/>
          <w:spacing w:val="-1"/>
          <w:w w:val="105"/>
          <w:sz w:val="20"/>
          <w:szCs w:val="20"/>
        </w:rPr>
        <w:t>t</w:t>
      </w:r>
      <w:r w:rsidRPr="0019661E">
        <w:rPr>
          <w:i/>
          <w:spacing w:val="-2"/>
          <w:w w:val="105"/>
          <w:sz w:val="20"/>
          <w:szCs w:val="20"/>
        </w:rPr>
        <w:t>a</w:t>
      </w:r>
      <w:r w:rsidRPr="0019661E">
        <w:rPr>
          <w:i/>
          <w:spacing w:val="-1"/>
          <w:w w:val="105"/>
          <w:sz w:val="20"/>
          <w:szCs w:val="20"/>
        </w:rPr>
        <w:t>t</w:t>
      </w:r>
      <w:r w:rsidRPr="0019661E">
        <w:rPr>
          <w:i/>
          <w:spacing w:val="-2"/>
          <w:w w:val="105"/>
          <w:sz w:val="20"/>
          <w:szCs w:val="20"/>
        </w:rPr>
        <w:t>e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w w:val="105"/>
          <w:sz w:val="20"/>
          <w:szCs w:val="20"/>
        </w:rPr>
        <w:t>or</w:t>
      </w:r>
      <w:r w:rsidRPr="0019661E">
        <w:rPr>
          <w:i/>
          <w:spacing w:val="-11"/>
          <w:w w:val="105"/>
          <w:sz w:val="20"/>
          <w:szCs w:val="20"/>
        </w:rPr>
        <w:t xml:space="preserve"> </w:t>
      </w:r>
      <w:r w:rsidRPr="0019661E">
        <w:rPr>
          <w:i/>
          <w:spacing w:val="-2"/>
          <w:w w:val="105"/>
          <w:sz w:val="20"/>
          <w:szCs w:val="20"/>
        </w:rPr>
        <w:t>Territory)</w:t>
      </w:r>
    </w:p>
    <w:p w14:paraId="5C0EC322" w14:textId="77777777" w:rsidR="00A477CC" w:rsidRPr="0019661E" w:rsidRDefault="00A477CC" w:rsidP="0019661E">
      <w:pPr>
        <w:rPr>
          <w:rFonts w:eastAsia="Arial Narrow" w:cs="Arial Narrow"/>
          <w:i/>
          <w:sz w:val="20"/>
          <w:szCs w:val="20"/>
        </w:rPr>
      </w:pPr>
    </w:p>
    <w:p w14:paraId="3D60D302" w14:textId="77777777" w:rsidR="00A477CC" w:rsidRPr="0019661E" w:rsidRDefault="00A477CC" w:rsidP="0019661E">
      <w:pPr>
        <w:rPr>
          <w:rFonts w:eastAsia="Arial Narrow" w:cs="Arial Narrow"/>
          <w:i/>
          <w:sz w:val="20"/>
          <w:szCs w:val="20"/>
        </w:rPr>
      </w:pPr>
    </w:p>
    <w:p w14:paraId="468BBD88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spacing w:val="-1"/>
          <w:w w:val="65"/>
          <w:sz w:val="20"/>
          <w:szCs w:val="20"/>
        </w:rPr>
        <w:t>Full</w:t>
      </w:r>
      <w:r w:rsidRPr="0019661E">
        <w:rPr>
          <w:rFonts w:asciiTheme="minorHAnsi" w:hAnsiTheme="minorHAnsi"/>
          <w:spacing w:val="29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Name  </w:t>
      </w:r>
      <w:r w:rsidRPr="0019661E">
        <w:rPr>
          <w:rFonts w:asciiTheme="minorHAnsi" w:hAnsiTheme="minorHAnsi"/>
          <w:spacing w:val="7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 xml:space="preserve">.     </w:t>
      </w:r>
      <w:r w:rsidRPr="0019661E">
        <w:rPr>
          <w:rFonts w:asciiTheme="minorHAnsi" w:hAnsiTheme="minorHAnsi"/>
          <w:color w:val="808285"/>
          <w:spacing w:val="14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Date</w:t>
      </w:r>
      <w:r w:rsidRPr="0019661E">
        <w:rPr>
          <w:rFonts w:asciiTheme="minorHAnsi" w:hAnsiTheme="minorHAnsi"/>
          <w:spacing w:val="30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>of</w:t>
      </w:r>
      <w:r w:rsidRPr="0019661E">
        <w:rPr>
          <w:rFonts w:asciiTheme="minorHAnsi" w:hAnsiTheme="minorHAnsi"/>
          <w:spacing w:val="30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Birth  </w:t>
      </w:r>
      <w:r w:rsidRPr="0019661E">
        <w:rPr>
          <w:rFonts w:asciiTheme="minorHAnsi" w:hAnsiTheme="minorHAnsi"/>
          <w:spacing w:val="21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 xml:space="preserve">.     </w:t>
      </w:r>
      <w:r w:rsidRPr="0019661E">
        <w:rPr>
          <w:rFonts w:asciiTheme="minorHAnsi" w:hAnsiTheme="minorHAnsi"/>
          <w:color w:val="808285"/>
          <w:spacing w:val="6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Age</w:t>
      </w:r>
      <w:r w:rsidRPr="0019661E">
        <w:rPr>
          <w:rFonts w:asciiTheme="minorHAnsi" w:hAnsiTheme="minorHAnsi"/>
          <w:spacing w:val="32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79F2E105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75AF7C1E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spacing w:val="-1"/>
          <w:w w:val="60"/>
          <w:sz w:val="20"/>
          <w:szCs w:val="20"/>
        </w:rPr>
        <w:t>Address</w:t>
      </w:r>
      <w:r w:rsidRPr="0019661E">
        <w:rPr>
          <w:rFonts w:asciiTheme="minorHAnsi" w:hAnsiTheme="minorHAnsi"/>
          <w:w w:val="60"/>
          <w:sz w:val="20"/>
          <w:szCs w:val="20"/>
        </w:rPr>
        <w:t xml:space="preserve">                </w:t>
      </w:r>
      <w:r w:rsidRPr="0019661E">
        <w:rPr>
          <w:rFonts w:asciiTheme="minorHAnsi" w:hAnsiTheme="minorHAnsi"/>
          <w:spacing w:val="22"/>
          <w:w w:val="6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3"/>
          <w:w w:val="60"/>
          <w:sz w:val="20"/>
          <w:szCs w:val="20"/>
        </w:rPr>
        <w:t>..............................................................................................................................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0"/>
          <w:sz w:val="20"/>
          <w:szCs w:val="20"/>
        </w:rPr>
        <w:t xml:space="preserve">.         </w:t>
      </w:r>
      <w:r w:rsidRPr="0019661E">
        <w:rPr>
          <w:rFonts w:asciiTheme="minorHAnsi" w:hAnsiTheme="minorHAnsi"/>
          <w:color w:val="808285"/>
          <w:spacing w:val="2"/>
          <w:w w:val="6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3"/>
          <w:w w:val="60"/>
          <w:sz w:val="20"/>
          <w:szCs w:val="20"/>
        </w:rPr>
        <w:t>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0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68397C1D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005B5010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33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State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 xml:space="preserve">.  </w:t>
      </w:r>
      <w:r w:rsidRPr="0019661E">
        <w:rPr>
          <w:rFonts w:asciiTheme="minorHAnsi" w:hAnsiTheme="minorHAnsi"/>
          <w:color w:val="808285"/>
          <w:spacing w:val="4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 xml:space="preserve">Postcode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4A1B1C07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0D0F0473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spacing w:val="-1"/>
          <w:w w:val="70"/>
          <w:sz w:val="20"/>
          <w:szCs w:val="20"/>
        </w:rPr>
        <w:t>Preferred</w:t>
      </w:r>
      <w:r w:rsidRPr="0019661E">
        <w:rPr>
          <w:rFonts w:asciiTheme="minorHAnsi" w:hAnsiTheme="minorHAnsi"/>
          <w:spacing w:val="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70"/>
          <w:sz w:val="20"/>
          <w:szCs w:val="20"/>
        </w:rPr>
        <w:t>Contact</w:t>
      </w:r>
      <w:r w:rsidRPr="0019661E">
        <w:rPr>
          <w:rFonts w:asciiTheme="minorHAnsi" w:hAnsiTheme="minorHAnsi"/>
          <w:spacing w:val="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70"/>
          <w:sz w:val="20"/>
          <w:szCs w:val="20"/>
        </w:rPr>
        <w:t>Number</w:t>
      </w:r>
      <w:r w:rsidRPr="0019661E">
        <w:rPr>
          <w:rFonts w:asciiTheme="minorHAnsi" w:hAnsiTheme="minorHAnsi"/>
          <w:spacing w:val="2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7"/>
          <w:w w:val="70"/>
          <w:sz w:val="20"/>
          <w:szCs w:val="20"/>
        </w:rPr>
        <w:t>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70"/>
          <w:sz w:val="20"/>
          <w:szCs w:val="20"/>
        </w:rPr>
        <w:t xml:space="preserve">.  </w:t>
      </w:r>
      <w:r w:rsidRPr="0019661E">
        <w:rPr>
          <w:rFonts w:asciiTheme="minorHAnsi" w:hAnsiTheme="minorHAnsi"/>
          <w:color w:val="808285"/>
          <w:spacing w:val="16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70"/>
          <w:sz w:val="20"/>
          <w:szCs w:val="20"/>
        </w:rPr>
        <w:t>Contact</w:t>
      </w:r>
      <w:r w:rsidRPr="0019661E">
        <w:rPr>
          <w:rFonts w:asciiTheme="minorHAnsi" w:hAnsiTheme="minorHAnsi"/>
          <w:spacing w:val="5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70"/>
          <w:sz w:val="20"/>
          <w:szCs w:val="20"/>
        </w:rPr>
        <w:t>(Mobile)</w:t>
      </w:r>
      <w:r w:rsidRPr="0019661E">
        <w:rPr>
          <w:rFonts w:asciiTheme="minorHAnsi" w:hAnsiTheme="minorHAnsi"/>
          <w:spacing w:val="36"/>
          <w:w w:val="7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7"/>
          <w:w w:val="70"/>
          <w:sz w:val="20"/>
          <w:szCs w:val="20"/>
        </w:rPr>
        <w:t>.............................................................................</w:t>
      </w:r>
      <w:r w:rsidRPr="0019661E">
        <w:rPr>
          <w:rFonts w:asciiTheme="minorHAnsi" w:hAnsiTheme="minorHAnsi"/>
          <w:color w:val="808285"/>
          <w:w w:val="70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142A71B8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3B594D53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w w:val="60"/>
          <w:sz w:val="20"/>
          <w:szCs w:val="20"/>
        </w:rPr>
        <w:t xml:space="preserve">Email            </w:t>
      </w:r>
      <w:r w:rsidRPr="0019661E">
        <w:rPr>
          <w:rFonts w:asciiTheme="minorHAnsi" w:hAnsiTheme="minorHAnsi"/>
          <w:spacing w:val="2"/>
          <w:w w:val="6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3"/>
          <w:w w:val="60"/>
          <w:sz w:val="20"/>
          <w:szCs w:val="20"/>
        </w:rPr>
        <w:t>..............................................................................................................................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0"/>
          <w:sz w:val="20"/>
          <w:szCs w:val="20"/>
        </w:rPr>
        <w:t xml:space="preserve">.          </w:t>
      </w:r>
      <w:r w:rsidRPr="0019661E">
        <w:rPr>
          <w:rFonts w:asciiTheme="minorHAnsi" w:hAnsiTheme="minorHAnsi"/>
          <w:color w:val="808285"/>
          <w:spacing w:val="8"/>
          <w:w w:val="60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3"/>
          <w:w w:val="60"/>
          <w:sz w:val="20"/>
          <w:szCs w:val="20"/>
        </w:rPr>
        <w:t>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0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6BF84CCE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2FA76B01" w14:textId="18FB4A23" w:rsidR="00A477CC" w:rsidRPr="0019661E" w:rsidRDefault="004626FD" w:rsidP="0019661E">
      <w:pPr>
        <w:tabs>
          <w:tab w:val="left" w:pos="8783"/>
          <w:tab w:val="left" w:pos="9883"/>
        </w:tabs>
        <w:ind w:left="190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504" behindDoc="1" locked="0" layoutInCell="1" allowOverlap="1" wp14:anchorId="185725DB" wp14:editId="021FCCAA">
                <wp:simplePos x="0" y="0"/>
                <wp:positionH relativeFrom="page">
                  <wp:posOffset>5775325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12700" t="9525" r="10160" b="13335"/>
                <wp:wrapNone/>
                <wp:docPr id="16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9095" y="-30"/>
                          <a:chExt cx="264" cy="264"/>
                        </a:xfrm>
                      </wpg:grpSpPr>
                      <wps:wsp>
                        <wps:cNvPr id="167" name="Freeform 90"/>
                        <wps:cNvSpPr>
                          <a:spLocks/>
                        </wps:cNvSpPr>
                        <wps:spPr bwMode="auto">
                          <a:xfrm>
                            <a:off x="9095" y="-30"/>
                            <a:ext cx="264" cy="264"/>
                          </a:xfrm>
                          <a:custGeom>
                            <a:avLst/>
                            <a:gdLst>
                              <a:gd name="T0" fmla="+- 0 9095 9095"/>
                              <a:gd name="T1" fmla="*/ T0 w 264"/>
                              <a:gd name="T2" fmla="+- 0 234 -30"/>
                              <a:gd name="T3" fmla="*/ 234 h 264"/>
                              <a:gd name="T4" fmla="+- 0 9359 9095"/>
                              <a:gd name="T5" fmla="*/ T4 w 264"/>
                              <a:gd name="T6" fmla="+- 0 234 -30"/>
                              <a:gd name="T7" fmla="*/ 234 h 264"/>
                              <a:gd name="T8" fmla="+- 0 9359 9095"/>
                              <a:gd name="T9" fmla="*/ T8 w 264"/>
                              <a:gd name="T10" fmla="+- 0 -30 -30"/>
                              <a:gd name="T11" fmla="*/ -30 h 264"/>
                              <a:gd name="T12" fmla="+- 0 9095 9095"/>
                              <a:gd name="T13" fmla="*/ T12 w 264"/>
                              <a:gd name="T14" fmla="+- 0 -30 -30"/>
                              <a:gd name="T15" fmla="*/ -30 h 264"/>
                              <a:gd name="T16" fmla="+- 0 9095 909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67EF3" id="Group 89" o:spid="_x0000_s1026" style="position:absolute;margin-left:454.75pt;margin-top:-1.5pt;width:13.2pt;height:13.2pt;z-index:-12976;mso-position-horizontal-relative:page" coordorigin="909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">
                <v:shape id="Freeform 90" o:spid="_x0000_s1027" style="position:absolute;left:909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4fsIA&#10;AADcAAAADwAAAGRycy9kb3ducmV2LnhtbERP22rCQBB9F/oPyxT6phsrNRJdZSkICl5a9QOG7DQJ&#10;zc7G7FbTv3cFwbc5nOvMFp2txYVaXzlWMBwkIIhzZyouFJyOy/4EhA/IBmvHpOCfPCzmL70ZZsZd&#10;+Zsuh1CIGMI+QwVlCE0mpc9LsugHriGO3I9rLYYI20KaFq8x3NbyPUnG0mLFsaHEhj5Lyn8Pf1bB&#10;Zr/WhRmaj7Pe7LajdaLpK9VKvb12egoiUBee4od7ZeL8cQr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zh+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528" behindDoc="1" locked="0" layoutInCell="1" allowOverlap="1" wp14:anchorId="6253F3EF" wp14:editId="6D9EA33D">
                <wp:simplePos x="0" y="0"/>
                <wp:positionH relativeFrom="page">
                  <wp:posOffset>6473825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9525" r="6985" b="13335"/>
                <wp:wrapNone/>
                <wp:docPr id="16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10195" y="-30"/>
                          <a:chExt cx="264" cy="264"/>
                        </a:xfrm>
                      </wpg:grpSpPr>
                      <wps:wsp>
                        <wps:cNvPr id="165" name="Freeform 88"/>
                        <wps:cNvSpPr>
                          <a:spLocks/>
                        </wps:cNvSpPr>
                        <wps:spPr bwMode="auto">
                          <a:xfrm>
                            <a:off x="10195" y="-30"/>
                            <a:ext cx="264" cy="264"/>
                          </a:xfrm>
                          <a:custGeom>
                            <a:avLst/>
                            <a:gdLst>
                              <a:gd name="T0" fmla="+- 0 10195 10195"/>
                              <a:gd name="T1" fmla="*/ T0 w 264"/>
                              <a:gd name="T2" fmla="+- 0 234 -30"/>
                              <a:gd name="T3" fmla="*/ 234 h 264"/>
                              <a:gd name="T4" fmla="+- 0 10459 10195"/>
                              <a:gd name="T5" fmla="*/ T4 w 264"/>
                              <a:gd name="T6" fmla="+- 0 234 -30"/>
                              <a:gd name="T7" fmla="*/ 234 h 264"/>
                              <a:gd name="T8" fmla="+- 0 10459 10195"/>
                              <a:gd name="T9" fmla="*/ T8 w 264"/>
                              <a:gd name="T10" fmla="+- 0 -30 -30"/>
                              <a:gd name="T11" fmla="*/ -30 h 264"/>
                              <a:gd name="T12" fmla="+- 0 10195 10195"/>
                              <a:gd name="T13" fmla="*/ T12 w 264"/>
                              <a:gd name="T14" fmla="+- 0 -30 -30"/>
                              <a:gd name="T15" fmla="*/ -30 h 264"/>
                              <a:gd name="T16" fmla="+- 0 10195 1019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E4C9E" id="Group 87" o:spid="_x0000_s1026" style="position:absolute;margin-left:509.75pt;margin-top:-1.5pt;width:13.2pt;height:13.2pt;z-index:-12952;mso-position-horizontal-relative:page" coordorigin="1019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">
                <v:shape id="Freeform 88" o:spid="_x0000_s1027" style="position:absolute;left:1019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DksMA&#10;AADcAAAADwAAAGRycy9kb3ducmV2LnhtbERP22rCQBB9L/Qflin4phsVrUQ3YSkUKthaLx8wZMck&#10;NDsbs6vGv+8WhL7N4Vxnlfe2EVfqfO1YwXiUgCAunKm5VHA8vA8XIHxANtg4JgV38pBnz08rTI27&#10;8Y6u+1CKGMI+RQVVCG0qpS8qsuhHriWO3Ml1FkOEXSlNh7cYbhs5SZK5tFhzbKiwpbeKip/9xSrY&#10;bNe6NGMzO+vN1+d0nWj6ftVKDV56vQQRqA//4of7w8T58xn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kDks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z w:val="20"/>
          <w:szCs w:val="20"/>
        </w:rPr>
        <w:t>Is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ther</w:t>
      </w:r>
      <w:r w:rsidR="006D0F20" w:rsidRPr="0019661E">
        <w:rPr>
          <w:spacing w:val="-2"/>
          <w:sz w:val="20"/>
          <w:szCs w:val="20"/>
        </w:rPr>
        <w:t>e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a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secondary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person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such</w:t>
      </w:r>
      <w:r w:rsidR="006D0F20" w:rsidRPr="0019661E">
        <w:rPr>
          <w:spacing w:val="2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as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a</w:t>
      </w:r>
      <w:r w:rsidR="006D0F20" w:rsidRPr="0019661E">
        <w:rPr>
          <w:spacing w:val="1"/>
          <w:sz w:val="20"/>
          <w:szCs w:val="20"/>
        </w:rPr>
        <w:t xml:space="preserve"> </w:t>
      </w:r>
      <w:proofErr w:type="spellStart"/>
      <w:r w:rsidR="006D0F20" w:rsidRPr="0019661E">
        <w:rPr>
          <w:spacing w:val="-1"/>
          <w:sz w:val="20"/>
          <w:szCs w:val="20"/>
        </w:rPr>
        <w:t>carer</w:t>
      </w:r>
      <w:proofErr w:type="spellEnd"/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or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case</w:t>
      </w:r>
      <w:r w:rsidR="006D0F20" w:rsidRPr="0019661E">
        <w:rPr>
          <w:spacing w:val="2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worker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we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can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discuss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this</w:t>
      </w:r>
      <w:r w:rsidR="006D0F20" w:rsidRPr="0019661E">
        <w:rPr>
          <w:spacing w:val="1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applic</w:t>
      </w:r>
      <w:r w:rsidR="006D0F20" w:rsidRPr="0019661E">
        <w:rPr>
          <w:spacing w:val="-2"/>
          <w:sz w:val="20"/>
          <w:szCs w:val="20"/>
        </w:rPr>
        <w:t>a</w:t>
      </w:r>
      <w:r w:rsidR="006D0F20" w:rsidRPr="0019661E">
        <w:rPr>
          <w:spacing w:val="-1"/>
          <w:sz w:val="20"/>
          <w:szCs w:val="20"/>
        </w:rPr>
        <w:t>tion</w:t>
      </w:r>
      <w:r w:rsidR="006D0F20" w:rsidRPr="0019661E">
        <w:rPr>
          <w:spacing w:val="2"/>
          <w:sz w:val="20"/>
          <w:szCs w:val="20"/>
        </w:rPr>
        <w:t xml:space="preserve"> </w:t>
      </w:r>
      <w:r w:rsidR="006D0F20" w:rsidRPr="0019661E">
        <w:rPr>
          <w:spacing w:val="-2"/>
          <w:sz w:val="20"/>
          <w:szCs w:val="20"/>
        </w:rPr>
        <w:t>with</w:t>
      </w:r>
      <w:r w:rsidR="006D0F20" w:rsidRPr="0019661E">
        <w:rPr>
          <w:spacing w:val="-3"/>
          <w:sz w:val="20"/>
          <w:szCs w:val="20"/>
        </w:rPr>
        <w:t>?</w:t>
      </w:r>
      <w:r w:rsidR="006D0F20" w:rsidRPr="0019661E">
        <w:rPr>
          <w:spacing w:val="-3"/>
          <w:sz w:val="20"/>
          <w:szCs w:val="20"/>
        </w:rPr>
        <w:tab/>
      </w:r>
      <w:r w:rsidR="006D0F20" w:rsidRPr="0019661E">
        <w:rPr>
          <w:w w:val="90"/>
          <w:sz w:val="20"/>
          <w:szCs w:val="20"/>
        </w:rPr>
        <w:t>YES</w:t>
      </w:r>
      <w:r w:rsidR="006D0F20" w:rsidRPr="0019661E">
        <w:rPr>
          <w:w w:val="90"/>
          <w:sz w:val="20"/>
          <w:szCs w:val="20"/>
        </w:rPr>
        <w:tab/>
      </w:r>
      <w:r w:rsidR="006D0F20" w:rsidRPr="0019661E">
        <w:rPr>
          <w:sz w:val="20"/>
          <w:szCs w:val="20"/>
        </w:rPr>
        <w:t>NO</w:t>
      </w:r>
    </w:p>
    <w:p w14:paraId="44C0DC0E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35C6E4FF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2A4BD14C" w14:textId="77777777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w w:val="65"/>
          <w:sz w:val="20"/>
          <w:szCs w:val="20"/>
        </w:rPr>
        <w:t>(If</w:t>
      </w:r>
      <w:r w:rsidRPr="0019661E">
        <w:rPr>
          <w:rFonts w:asciiTheme="minorHAnsi" w:hAnsiTheme="minorHAnsi"/>
          <w:spacing w:val="42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yes,</w:t>
      </w:r>
      <w:r w:rsidRPr="0019661E">
        <w:rPr>
          <w:rFonts w:asciiTheme="minorHAnsi" w:hAnsiTheme="minorHAnsi"/>
          <w:spacing w:val="43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>please</w:t>
      </w:r>
      <w:r w:rsidRPr="0019661E">
        <w:rPr>
          <w:rFonts w:asciiTheme="minorHAnsi" w:hAnsiTheme="minorHAnsi"/>
          <w:spacing w:val="43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specify)</w:t>
      </w:r>
      <w:r w:rsidRPr="0019661E">
        <w:rPr>
          <w:rFonts w:asciiTheme="minorHAnsi" w:hAnsiTheme="minorHAnsi"/>
          <w:spacing w:val="43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Name  </w:t>
      </w:r>
      <w:r w:rsidRPr="0019661E">
        <w:rPr>
          <w:rFonts w:asciiTheme="minorHAnsi" w:hAnsiTheme="minorHAnsi"/>
          <w:spacing w:val="21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24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39A90F1A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4F51F389" w14:textId="77777777" w:rsidR="005E2B94" w:rsidRDefault="006D0F20" w:rsidP="0019661E">
      <w:pPr>
        <w:pStyle w:val="BodyText"/>
        <w:rPr>
          <w:rFonts w:asciiTheme="minorHAnsi" w:hAnsiTheme="minorHAnsi"/>
          <w:color w:val="808285"/>
          <w:w w:val="65"/>
          <w:sz w:val="20"/>
          <w:szCs w:val="20"/>
        </w:rPr>
      </w:pPr>
      <w:r w:rsidRPr="0019661E">
        <w:rPr>
          <w:rFonts w:asciiTheme="minorHAnsi" w:hAnsiTheme="minorHAnsi"/>
          <w:spacing w:val="-1"/>
          <w:w w:val="65"/>
          <w:sz w:val="20"/>
          <w:szCs w:val="20"/>
        </w:rPr>
        <w:t>Relationship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  </w:t>
      </w:r>
      <w:r w:rsidRPr="0019661E">
        <w:rPr>
          <w:rFonts w:asciiTheme="minorHAnsi" w:hAnsiTheme="minorHAnsi"/>
          <w:spacing w:val="15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to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  </w:t>
      </w:r>
      <w:r w:rsidRPr="0019661E">
        <w:rPr>
          <w:rFonts w:asciiTheme="minorHAnsi" w:hAnsiTheme="minorHAnsi"/>
          <w:spacing w:val="15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spacing w:val="-1"/>
          <w:w w:val="65"/>
          <w:sz w:val="20"/>
          <w:szCs w:val="20"/>
        </w:rPr>
        <w:t>you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    </w:t>
      </w:r>
      <w:r w:rsidRPr="0019661E">
        <w:rPr>
          <w:rFonts w:asciiTheme="minorHAnsi" w:hAnsiTheme="minorHAnsi"/>
          <w:spacing w:val="8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 xml:space="preserve">.        </w:t>
      </w:r>
    </w:p>
    <w:p w14:paraId="25B51EA8" w14:textId="50A751E2" w:rsidR="00A477CC" w:rsidRPr="0019661E" w:rsidRDefault="006D0F20" w:rsidP="0019661E">
      <w:pPr>
        <w:pStyle w:val="BodyText"/>
        <w:rPr>
          <w:rFonts w:asciiTheme="minorHAnsi" w:hAnsiTheme="minorHAnsi"/>
          <w:sz w:val="20"/>
          <w:szCs w:val="20"/>
        </w:rPr>
      </w:pPr>
      <w:r w:rsidRPr="0019661E">
        <w:rPr>
          <w:rFonts w:asciiTheme="minorHAnsi" w:hAnsiTheme="minorHAnsi"/>
          <w:spacing w:val="-1"/>
          <w:w w:val="65"/>
          <w:sz w:val="20"/>
          <w:szCs w:val="20"/>
        </w:rPr>
        <w:t>Contact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  </w:t>
      </w:r>
      <w:r w:rsidRPr="0019661E">
        <w:rPr>
          <w:rFonts w:asciiTheme="minorHAnsi" w:hAnsiTheme="minorHAnsi"/>
          <w:spacing w:val="15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w w:val="65"/>
          <w:sz w:val="20"/>
          <w:szCs w:val="20"/>
        </w:rPr>
        <w:t xml:space="preserve">Number   </w:t>
      </w:r>
      <w:r w:rsidRPr="0019661E">
        <w:rPr>
          <w:rFonts w:asciiTheme="minorHAnsi" w:hAnsiTheme="minorHAnsi"/>
          <w:spacing w:val="26"/>
          <w:w w:val="65"/>
          <w:sz w:val="20"/>
          <w:szCs w:val="20"/>
        </w:rPr>
        <w:t xml:space="preserve"> </w:t>
      </w:r>
      <w:r w:rsidRPr="0019661E">
        <w:rPr>
          <w:rFonts w:asciiTheme="minorHAnsi" w:hAnsiTheme="minorHAnsi"/>
          <w:color w:val="808285"/>
          <w:spacing w:val="25"/>
          <w:w w:val="65"/>
          <w:sz w:val="20"/>
          <w:szCs w:val="20"/>
        </w:rPr>
        <w:t>..............................................................................</w:t>
      </w:r>
      <w:r w:rsidRPr="0019661E">
        <w:rPr>
          <w:rFonts w:asciiTheme="minorHAnsi" w:hAnsiTheme="minorHAnsi"/>
          <w:color w:val="808285"/>
          <w:w w:val="65"/>
          <w:sz w:val="20"/>
          <w:szCs w:val="20"/>
        </w:rPr>
        <w:t>.</w:t>
      </w:r>
      <w:r w:rsidRPr="0019661E">
        <w:rPr>
          <w:rFonts w:asciiTheme="minorHAnsi" w:hAnsiTheme="minorHAnsi"/>
          <w:color w:val="808285"/>
          <w:spacing w:val="-4"/>
          <w:sz w:val="20"/>
          <w:szCs w:val="20"/>
        </w:rPr>
        <w:t xml:space="preserve"> </w:t>
      </w:r>
    </w:p>
    <w:p w14:paraId="3065CE13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4C9F8DD6" w14:textId="3BEA08B9" w:rsidR="00A477CC" w:rsidRPr="0019661E" w:rsidRDefault="004626FD" w:rsidP="0019661E">
      <w:pPr>
        <w:tabs>
          <w:tab w:val="left" w:pos="3123"/>
          <w:tab w:val="left" w:pos="5023"/>
        </w:tabs>
        <w:ind w:left="190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552" behindDoc="1" locked="0" layoutInCell="1" allowOverlap="1" wp14:anchorId="49C20C90" wp14:editId="7BCE7EF9">
                <wp:simplePos x="0" y="0"/>
                <wp:positionH relativeFrom="page">
                  <wp:posOffset>2181225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5080" r="13335" b="8255"/>
                <wp:wrapNone/>
                <wp:docPr id="16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3435" y="-30"/>
                          <a:chExt cx="264" cy="264"/>
                        </a:xfrm>
                      </wpg:grpSpPr>
                      <wps:wsp>
                        <wps:cNvPr id="163" name="Freeform 86"/>
                        <wps:cNvSpPr>
                          <a:spLocks/>
                        </wps:cNvSpPr>
                        <wps:spPr bwMode="auto">
                          <a:xfrm>
                            <a:off x="3435" y="-30"/>
                            <a:ext cx="264" cy="264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264"/>
                              <a:gd name="T2" fmla="+- 0 234 -30"/>
                              <a:gd name="T3" fmla="*/ 234 h 264"/>
                              <a:gd name="T4" fmla="+- 0 3699 3435"/>
                              <a:gd name="T5" fmla="*/ T4 w 264"/>
                              <a:gd name="T6" fmla="+- 0 234 -30"/>
                              <a:gd name="T7" fmla="*/ 234 h 264"/>
                              <a:gd name="T8" fmla="+- 0 3699 3435"/>
                              <a:gd name="T9" fmla="*/ T8 w 264"/>
                              <a:gd name="T10" fmla="+- 0 -30 -30"/>
                              <a:gd name="T11" fmla="*/ -30 h 264"/>
                              <a:gd name="T12" fmla="+- 0 3435 3435"/>
                              <a:gd name="T13" fmla="*/ T12 w 264"/>
                              <a:gd name="T14" fmla="+- 0 -30 -30"/>
                              <a:gd name="T15" fmla="*/ -30 h 264"/>
                              <a:gd name="T16" fmla="+- 0 3435 343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13D14" id="Group 85" o:spid="_x0000_s1026" style="position:absolute;margin-left:171.75pt;margin-top:-1.5pt;width:13.2pt;height:13.2pt;z-index:-12928;mso-position-horizontal-relative:page" coordorigin="343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">
                <v:shape id="Freeform 86" o:spid="_x0000_s1027" style="position:absolute;left:343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fcIA&#10;AADcAAAADwAAAGRycy9kb3ducmV2LnhtbERP24rCMBB9F/Yfwiz4pqnKulKNEhYEBV3XywcMzdiW&#10;bSa1idr9e7Mg+DaHc53ZorWVuFHjS8cKBv0EBHHmTMm5gtNx2ZuA8AHZYOWYFPyRh8X8rTPD1Lg7&#10;7+l2CLmIIexTVFCEUKdS+qwgi77vauLInV1jMUTY5NI0eI/htpLDJBlLiyXHhgJr+ioo+z1crYLN&#10;bq1zMzAfF7353o7WiaafT61U973VUxCB2vASP90rE+ePR/D/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D59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576" behindDoc="1" locked="0" layoutInCell="1" allowOverlap="1" wp14:anchorId="3468CA01" wp14:editId="2903EF40">
                <wp:simplePos x="0" y="0"/>
                <wp:positionH relativeFrom="page">
                  <wp:posOffset>3387725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5080" r="6985" b="8255"/>
                <wp:wrapNone/>
                <wp:docPr id="16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5335" y="-30"/>
                          <a:chExt cx="264" cy="264"/>
                        </a:xfrm>
                      </wpg:grpSpPr>
                      <wps:wsp>
                        <wps:cNvPr id="161" name="Freeform 84"/>
                        <wps:cNvSpPr>
                          <a:spLocks/>
                        </wps:cNvSpPr>
                        <wps:spPr bwMode="auto">
                          <a:xfrm>
                            <a:off x="5335" y="-30"/>
                            <a:ext cx="264" cy="264"/>
                          </a:xfrm>
                          <a:custGeom>
                            <a:avLst/>
                            <a:gdLst>
                              <a:gd name="T0" fmla="+- 0 5335 5335"/>
                              <a:gd name="T1" fmla="*/ T0 w 264"/>
                              <a:gd name="T2" fmla="+- 0 234 -30"/>
                              <a:gd name="T3" fmla="*/ 234 h 264"/>
                              <a:gd name="T4" fmla="+- 0 5599 5335"/>
                              <a:gd name="T5" fmla="*/ T4 w 264"/>
                              <a:gd name="T6" fmla="+- 0 234 -30"/>
                              <a:gd name="T7" fmla="*/ 234 h 264"/>
                              <a:gd name="T8" fmla="+- 0 5599 5335"/>
                              <a:gd name="T9" fmla="*/ T8 w 264"/>
                              <a:gd name="T10" fmla="+- 0 -30 -30"/>
                              <a:gd name="T11" fmla="*/ -30 h 264"/>
                              <a:gd name="T12" fmla="+- 0 5335 5335"/>
                              <a:gd name="T13" fmla="*/ T12 w 264"/>
                              <a:gd name="T14" fmla="+- 0 -30 -30"/>
                              <a:gd name="T15" fmla="*/ -30 h 264"/>
                              <a:gd name="T16" fmla="+- 0 5335 533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16A2F" id="Group 83" o:spid="_x0000_s1026" style="position:absolute;margin-left:266.75pt;margin-top:-1.5pt;width:13.2pt;height:13.2pt;z-index:-12904;mso-position-horizontal-relative:page" coordorigin="533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">
                <v:shape id="Freeform 84" o:spid="_x0000_s1027" style="position:absolute;left:533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FkcIA&#10;AADcAAAADwAAAGRycy9kb3ducmV2LnhtbERP22rCQBB9L/gPywh9002UqkRXWYSCgrb18gFDdkyC&#10;2dk0u9X0792C0Lc5nOssVp2txY1aXzlWkA4TEMS5MxUXCs6n98EMhA/IBmvHpOCXPKyWvZcFZsbd&#10;+UC3YyhEDGGfoYIyhCaT0uclWfRD1xBH7uJaiyHCtpCmxXsMt7UcJclEWqw4NpTY0Lqk/Hr8sQp2&#10;n1tdmNS8fevdx368TTR9TbVSr/1Oz0EE6sK/+OnemDh/ksLf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gWR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w w:val="105"/>
          <w:sz w:val="20"/>
          <w:szCs w:val="20"/>
        </w:rPr>
        <w:t>Do</w:t>
      </w:r>
      <w:r w:rsidR="006D0F20" w:rsidRPr="0019661E">
        <w:rPr>
          <w:spacing w:val="-13"/>
          <w:w w:val="105"/>
          <w:sz w:val="20"/>
          <w:szCs w:val="20"/>
        </w:rPr>
        <w:t xml:space="preserve"> </w:t>
      </w:r>
      <w:r w:rsidR="006D0F20" w:rsidRPr="0019661E">
        <w:rPr>
          <w:spacing w:val="-1"/>
          <w:w w:val="105"/>
          <w:sz w:val="20"/>
          <w:szCs w:val="20"/>
        </w:rPr>
        <w:t>you</w:t>
      </w:r>
      <w:r w:rsidR="006D0F20" w:rsidRPr="0019661E">
        <w:rPr>
          <w:spacing w:val="-12"/>
          <w:w w:val="105"/>
          <w:sz w:val="20"/>
          <w:szCs w:val="20"/>
        </w:rPr>
        <w:t xml:space="preserve"> </w:t>
      </w:r>
      <w:r w:rsidR="006D0F20" w:rsidRPr="0019661E">
        <w:rPr>
          <w:w w:val="105"/>
          <w:sz w:val="20"/>
          <w:szCs w:val="20"/>
        </w:rPr>
        <w:t>identify</w:t>
      </w:r>
      <w:r w:rsidR="006D0F20" w:rsidRPr="0019661E">
        <w:rPr>
          <w:spacing w:val="-12"/>
          <w:w w:val="105"/>
          <w:sz w:val="20"/>
          <w:szCs w:val="20"/>
        </w:rPr>
        <w:t xml:space="preserve"> </w:t>
      </w:r>
      <w:r w:rsidR="006D0F20" w:rsidRPr="0019661E">
        <w:rPr>
          <w:spacing w:val="-3"/>
          <w:w w:val="105"/>
          <w:sz w:val="20"/>
          <w:szCs w:val="20"/>
        </w:rPr>
        <w:t>as?</w:t>
      </w:r>
      <w:r w:rsidR="006D0F20" w:rsidRPr="0019661E">
        <w:rPr>
          <w:spacing w:val="-11"/>
          <w:w w:val="105"/>
          <w:sz w:val="20"/>
          <w:szCs w:val="20"/>
        </w:rPr>
        <w:t xml:space="preserve"> </w:t>
      </w:r>
      <w:r w:rsidR="006D0F20" w:rsidRPr="0019661E">
        <w:rPr>
          <w:i/>
          <w:w w:val="105"/>
          <w:sz w:val="20"/>
          <w:szCs w:val="20"/>
        </w:rPr>
        <w:t>(please</w:t>
      </w:r>
      <w:r w:rsidR="006D0F20" w:rsidRPr="0019661E">
        <w:rPr>
          <w:i/>
          <w:spacing w:val="-12"/>
          <w:w w:val="105"/>
          <w:sz w:val="20"/>
          <w:szCs w:val="20"/>
        </w:rPr>
        <w:t xml:space="preserve"> </w:t>
      </w:r>
      <w:r w:rsidR="006D0F20" w:rsidRPr="0019661E">
        <w:rPr>
          <w:i/>
          <w:w w:val="105"/>
          <w:sz w:val="20"/>
          <w:szCs w:val="20"/>
        </w:rPr>
        <w:t>tick)</w:t>
      </w:r>
      <w:r w:rsidR="006D0F20" w:rsidRPr="0019661E">
        <w:rPr>
          <w:i/>
          <w:w w:val="105"/>
          <w:sz w:val="20"/>
          <w:szCs w:val="20"/>
        </w:rPr>
        <w:tab/>
      </w:r>
      <w:r w:rsidR="006D0F20" w:rsidRPr="0019661E">
        <w:rPr>
          <w:sz w:val="20"/>
          <w:szCs w:val="20"/>
        </w:rPr>
        <w:t>Aboriginal</w:t>
      </w:r>
      <w:r w:rsidR="006D0F20" w:rsidRPr="0019661E">
        <w:rPr>
          <w:sz w:val="20"/>
          <w:szCs w:val="20"/>
        </w:rPr>
        <w:tab/>
      </w:r>
      <w:r w:rsidR="006D0F20" w:rsidRPr="0019661E">
        <w:rPr>
          <w:spacing w:val="-3"/>
          <w:w w:val="105"/>
          <w:sz w:val="20"/>
          <w:szCs w:val="20"/>
        </w:rPr>
        <w:t>Torr</w:t>
      </w:r>
      <w:r w:rsidR="006D0F20" w:rsidRPr="0019661E">
        <w:rPr>
          <w:spacing w:val="-4"/>
          <w:w w:val="105"/>
          <w:sz w:val="20"/>
          <w:szCs w:val="20"/>
        </w:rPr>
        <w:t>es</w:t>
      </w:r>
      <w:r w:rsidR="006D0F20" w:rsidRPr="0019661E">
        <w:rPr>
          <w:spacing w:val="-22"/>
          <w:w w:val="105"/>
          <w:sz w:val="20"/>
          <w:szCs w:val="20"/>
        </w:rPr>
        <w:t xml:space="preserve"> </w:t>
      </w:r>
      <w:r w:rsidR="006D0F20" w:rsidRPr="0019661E">
        <w:rPr>
          <w:spacing w:val="-2"/>
          <w:w w:val="105"/>
          <w:sz w:val="20"/>
          <w:szCs w:val="20"/>
        </w:rPr>
        <w:t>S</w:t>
      </w:r>
      <w:r w:rsidR="006D0F20" w:rsidRPr="0019661E">
        <w:rPr>
          <w:spacing w:val="-1"/>
          <w:w w:val="105"/>
          <w:sz w:val="20"/>
          <w:szCs w:val="20"/>
        </w:rPr>
        <w:t>trait</w:t>
      </w:r>
      <w:r w:rsidR="006D0F20" w:rsidRPr="0019661E">
        <w:rPr>
          <w:spacing w:val="-22"/>
          <w:w w:val="105"/>
          <w:sz w:val="20"/>
          <w:szCs w:val="20"/>
        </w:rPr>
        <w:t xml:space="preserve"> </w:t>
      </w:r>
      <w:r w:rsidR="006D0F20" w:rsidRPr="0019661E">
        <w:rPr>
          <w:w w:val="105"/>
          <w:sz w:val="20"/>
          <w:szCs w:val="20"/>
        </w:rPr>
        <w:t>Islander</w:t>
      </w:r>
    </w:p>
    <w:p w14:paraId="201129E7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4D81509E" w14:textId="6F975758" w:rsidR="00A477CC" w:rsidRPr="0019661E" w:rsidRDefault="004626FD" w:rsidP="0019661E">
      <w:pPr>
        <w:ind w:left="3123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331A4C19" wp14:editId="39DA3A4B">
                <wp:simplePos x="0" y="0"/>
                <wp:positionH relativeFrom="page">
                  <wp:posOffset>2181225</wp:posOffset>
                </wp:positionH>
                <wp:positionV relativeFrom="paragraph">
                  <wp:posOffset>33655</wp:posOffset>
                </wp:positionV>
                <wp:extent cx="167640" cy="167640"/>
                <wp:effectExtent l="9525" t="13970" r="13335" b="8890"/>
                <wp:wrapNone/>
                <wp:docPr id="15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3435" y="53"/>
                          <a:chExt cx="264" cy="264"/>
                        </a:xfrm>
                      </wpg:grpSpPr>
                      <wps:wsp>
                        <wps:cNvPr id="159" name="Freeform 82"/>
                        <wps:cNvSpPr>
                          <a:spLocks/>
                        </wps:cNvSpPr>
                        <wps:spPr bwMode="auto">
                          <a:xfrm>
                            <a:off x="3435" y="53"/>
                            <a:ext cx="264" cy="264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264"/>
                              <a:gd name="T2" fmla="+- 0 317 53"/>
                              <a:gd name="T3" fmla="*/ 317 h 264"/>
                              <a:gd name="T4" fmla="+- 0 3699 3435"/>
                              <a:gd name="T5" fmla="*/ T4 w 264"/>
                              <a:gd name="T6" fmla="+- 0 317 53"/>
                              <a:gd name="T7" fmla="*/ 317 h 264"/>
                              <a:gd name="T8" fmla="+- 0 3699 3435"/>
                              <a:gd name="T9" fmla="*/ T8 w 264"/>
                              <a:gd name="T10" fmla="+- 0 53 53"/>
                              <a:gd name="T11" fmla="*/ 53 h 264"/>
                              <a:gd name="T12" fmla="+- 0 3435 3435"/>
                              <a:gd name="T13" fmla="*/ T12 w 264"/>
                              <a:gd name="T14" fmla="+- 0 53 53"/>
                              <a:gd name="T15" fmla="*/ 53 h 264"/>
                              <a:gd name="T16" fmla="+- 0 3435 3435"/>
                              <a:gd name="T17" fmla="*/ T16 w 264"/>
                              <a:gd name="T18" fmla="+- 0 317 53"/>
                              <a:gd name="T19" fmla="*/ 31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1B8DE" id="Group 81" o:spid="_x0000_s1026" style="position:absolute;margin-left:171.75pt;margin-top:2.65pt;width:13.2pt;height:13.2pt;z-index:1528;mso-position-horizontal-relative:page" coordorigin="3435,53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">
                <v:shape id="Freeform 82" o:spid="_x0000_s1027" style="position:absolute;left:3435;top:53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DKsIA&#10;AADcAAAADwAAAGRycy9kb3ducmV2LnhtbERP22oCMRB9F/oPYYS+adaKt61RQkGo4KVVP2DYTHcX&#10;N5PtJtXt3xtB8G0O5zrzZWsrcaHGl44VDPoJCOLMmZJzBafjqjcF4QOywcoxKfgnD8vFS2eOqXFX&#10;/qbLIeQihrBPUUERQp1K6bOCLPq+q4kj9+MaiyHCJpemwWsMt5V8S5KxtFhybCiwpo+CsvPhzyrY&#10;7Nc6NwMz+tWb3Xa4TjR9TbRSr91Wv4MI1Ian+OH+NHH+aAb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MMqwgAAANwAAAAPAAAAAAAAAAAAAAAAAJgCAABkcnMvZG93&#10;bnJldi54bWxQSwUGAAAAAAQABAD1AAAAhwMAAAAA&#10;" path="m,264r264,l264,,,,,264xe" filled="f" strokecolor="#808285" strokeweight=".5pt">
                  <v:path arrowok="t" o:connecttype="custom" o:connectlocs="0,317;264,317;264,53;0,53;0,317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z w:val="20"/>
          <w:szCs w:val="20"/>
        </w:rPr>
        <w:t>Other</w:t>
      </w:r>
      <w:r w:rsidR="006D0F20" w:rsidRPr="0019661E">
        <w:rPr>
          <w:spacing w:val="13"/>
          <w:sz w:val="20"/>
          <w:szCs w:val="20"/>
        </w:rPr>
        <w:t xml:space="preserve"> </w:t>
      </w:r>
      <w:r w:rsidR="006D0F20" w:rsidRPr="0019661E">
        <w:rPr>
          <w:i/>
          <w:sz w:val="20"/>
          <w:szCs w:val="20"/>
        </w:rPr>
        <w:t>(please</w:t>
      </w:r>
      <w:r w:rsidR="006D0F20" w:rsidRPr="0019661E">
        <w:rPr>
          <w:i/>
          <w:spacing w:val="13"/>
          <w:sz w:val="20"/>
          <w:szCs w:val="20"/>
        </w:rPr>
        <w:t xml:space="preserve"> </w:t>
      </w:r>
      <w:r w:rsidR="006D0F20" w:rsidRPr="0019661E">
        <w:rPr>
          <w:i/>
          <w:spacing w:val="-1"/>
          <w:sz w:val="20"/>
          <w:szCs w:val="20"/>
        </w:rPr>
        <w:t>specify</w:t>
      </w:r>
      <w:r w:rsidR="005E2B94">
        <w:rPr>
          <w:i/>
          <w:spacing w:val="-1"/>
          <w:sz w:val="20"/>
          <w:szCs w:val="20"/>
        </w:rPr>
        <w:t xml:space="preserve"> </w:t>
      </w:r>
      <w:r w:rsidR="006D0F20" w:rsidRPr="0019661E">
        <w:rPr>
          <w:i/>
          <w:spacing w:val="-1"/>
          <w:sz w:val="20"/>
          <w:szCs w:val="20"/>
        </w:rPr>
        <w:t>)</w:t>
      </w:r>
      <w:r w:rsidR="005E2B94">
        <w:rPr>
          <w:i/>
          <w:spacing w:val="-1"/>
          <w:sz w:val="20"/>
          <w:szCs w:val="20"/>
        </w:rPr>
        <w:t>………………….....</w:t>
      </w:r>
    </w:p>
    <w:p w14:paraId="74FEA519" w14:textId="77777777" w:rsidR="00A477CC" w:rsidRPr="0019661E" w:rsidRDefault="00A477CC" w:rsidP="0019661E">
      <w:pPr>
        <w:rPr>
          <w:rFonts w:eastAsia="Arial Narrow" w:cs="Arial Narrow"/>
          <w:i/>
          <w:sz w:val="20"/>
          <w:szCs w:val="20"/>
        </w:rPr>
      </w:pPr>
    </w:p>
    <w:p w14:paraId="681098E8" w14:textId="44BDF0A6" w:rsidR="00A477CC" w:rsidRPr="0019661E" w:rsidRDefault="004626FD" w:rsidP="0019661E">
      <w:pPr>
        <w:tabs>
          <w:tab w:val="left" w:pos="5303"/>
          <w:tab w:val="left" w:pos="6843"/>
        </w:tabs>
        <w:ind w:left="190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624" behindDoc="1" locked="0" layoutInCell="1" allowOverlap="1" wp14:anchorId="12E63CB7" wp14:editId="27F8996D">
                <wp:simplePos x="0" y="0"/>
                <wp:positionH relativeFrom="page">
                  <wp:posOffset>3565525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12700" t="13335" r="10160" b="9525"/>
                <wp:wrapNone/>
                <wp:docPr id="15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5615" y="-30"/>
                          <a:chExt cx="264" cy="264"/>
                        </a:xfrm>
                      </wpg:grpSpPr>
                      <wps:wsp>
                        <wps:cNvPr id="157" name="Freeform 80"/>
                        <wps:cNvSpPr>
                          <a:spLocks/>
                        </wps:cNvSpPr>
                        <wps:spPr bwMode="auto">
                          <a:xfrm>
                            <a:off x="5615" y="-30"/>
                            <a:ext cx="264" cy="264"/>
                          </a:xfrm>
                          <a:custGeom>
                            <a:avLst/>
                            <a:gdLst>
                              <a:gd name="T0" fmla="+- 0 5615 5615"/>
                              <a:gd name="T1" fmla="*/ T0 w 264"/>
                              <a:gd name="T2" fmla="+- 0 234 -30"/>
                              <a:gd name="T3" fmla="*/ 234 h 264"/>
                              <a:gd name="T4" fmla="+- 0 5879 5615"/>
                              <a:gd name="T5" fmla="*/ T4 w 264"/>
                              <a:gd name="T6" fmla="+- 0 234 -30"/>
                              <a:gd name="T7" fmla="*/ 234 h 264"/>
                              <a:gd name="T8" fmla="+- 0 5879 5615"/>
                              <a:gd name="T9" fmla="*/ T8 w 264"/>
                              <a:gd name="T10" fmla="+- 0 -30 -30"/>
                              <a:gd name="T11" fmla="*/ -30 h 264"/>
                              <a:gd name="T12" fmla="+- 0 5615 5615"/>
                              <a:gd name="T13" fmla="*/ T12 w 264"/>
                              <a:gd name="T14" fmla="+- 0 -30 -30"/>
                              <a:gd name="T15" fmla="*/ -30 h 264"/>
                              <a:gd name="T16" fmla="+- 0 5615 561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ECC8F" id="Group 79" o:spid="_x0000_s1026" style="position:absolute;margin-left:280.75pt;margin-top:-1.5pt;width:13.2pt;height:13.2pt;z-index:-12856;mso-position-horizontal-relative:page" coordorigin="561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">
                <v:shape id="Freeform 80" o:spid="_x0000_s1027" style="position:absolute;left:561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yw8MA&#10;AADcAAAADwAAAGRycy9kb3ducmV2LnhtbERP22rCQBB9F/yHZYS+1Y2KTYluwiIUFGy91A8YstMk&#10;NDubZrea/n23UPBtDuc662KwrbhS7xvHCmbTBARx6UzDlYLL+8vjMwgfkA22jknBD3ko8vFojZlx&#10;Nz7R9RwqEUPYZ6igDqHLpPRlTRb91HXEkftwvcUQYV9J0+MthttWzpPkSVpsODbU2NGmpvLz/G0V&#10;7A87XZmZWX7p/dvrYpdoOqZaqYfJoFcgAg3hLv53b02cv0zh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vyw8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648" behindDoc="1" locked="0" layoutInCell="1" allowOverlap="1" wp14:anchorId="25B405F5" wp14:editId="30958037">
                <wp:simplePos x="0" y="0"/>
                <wp:positionH relativeFrom="page">
                  <wp:posOffset>4543425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13335" r="13335" b="9525"/>
                <wp:wrapNone/>
                <wp:docPr id="15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155" y="-30"/>
                          <a:chExt cx="264" cy="264"/>
                        </a:xfrm>
                      </wpg:grpSpPr>
                      <wps:wsp>
                        <wps:cNvPr id="155" name="Freeform 78"/>
                        <wps:cNvSpPr>
                          <a:spLocks/>
                        </wps:cNvSpPr>
                        <wps:spPr bwMode="auto">
                          <a:xfrm>
                            <a:off x="7155" y="-30"/>
                            <a:ext cx="264" cy="264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264"/>
                              <a:gd name="T2" fmla="+- 0 234 -30"/>
                              <a:gd name="T3" fmla="*/ 234 h 264"/>
                              <a:gd name="T4" fmla="+- 0 7419 7155"/>
                              <a:gd name="T5" fmla="*/ T4 w 264"/>
                              <a:gd name="T6" fmla="+- 0 234 -30"/>
                              <a:gd name="T7" fmla="*/ 234 h 264"/>
                              <a:gd name="T8" fmla="+- 0 7419 7155"/>
                              <a:gd name="T9" fmla="*/ T8 w 264"/>
                              <a:gd name="T10" fmla="+- 0 -30 -30"/>
                              <a:gd name="T11" fmla="*/ -30 h 264"/>
                              <a:gd name="T12" fmla="+- 0 7155 7155"/>
                              <a:gd name="T13" fmla="*/ T12 w 264"/>
                              <a:gd name="T14" fmla="+- 0 -30 -30"/>
                              <a:gd name="T15" fmla="*/ -30 h 264"/>
                              <a:gd name="T16" fmla="+- 0 7155 715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7EA6" id="Group 77" o:spid="_x0000_s1026" style="position:absolute;margin-left:357.75pt;margin-top:-1.5pt;width:13.2pt;height:13.2pt;z-index:-12832;mso-position-horizontal-relative:page" coordorigin="715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">
                <v:shape id="Freeform 78" o:spid="_x0000_s1027" style="position:absolute;left:715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JL8EA&#10;AADcAAAADwAAAGRycy9kb3ducmV2LnhtbERP22rCQBB9F/oPyxT6phstUYmusgiFCtb7BwzZMQlm&#10;Z9PsVtO/7xYE3+ZwrjNfdrYWN2p95VjBcJCAIM6dqbhQcD599KcgfEA2WDsmBb/kYbl46c0xM+7O&#10;B7odQyFiCPsMFZQhNJmUPi/Joh+4hjhyF9daDBG2hTQt3mO4reUoScbSYsWxocSGViXl1+OPVbDZ&#10;rXVhhib91pvt1/s60bSfaKXeXjs9AxGoC0/xw/1p4vw0hf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yS/BAAAA3AAAAA8AAAAAAAAAAAAAAAAAmAIAAGRycy9kb3du&#10;cmV2LnhtbFBLBQYAAAAABAAEAPUAAACGAwAAAAA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pacing w:val="-1"/>
          <w:sz w:val="20"/>
          <w:szCs w:val="20"/>
        </w:rPr>
        <w:t>Hav</w:t>
      </w:r>
      <w:r w:rsidR="006D0F20" w:rsidRPr="0019661E">
        <w:rPr>
          <w:spacing w:val="-2"/>
          <w:sz w:val="20"/>
          <w:szCs w:val="20"/>
        </w:rPr>
        <w:t>e</w:t>
      </w:r>
      <w:r w:rsidR="006D0F20" w:rsidRPr="0019661E">
        <w:rPr>
          <w:spacing w:val="6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you</w:t>
      </w:r>
      <w:r w:rsidR="006D0F20" w:rsidRPr="0019661E">
        <w:rPr>
          <w:spacing w:val="7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completed</w:t>
      </w:r>
      <w:r w:rsidR="006D0F20" w:rsidRPr="0019661E">
        <w:rPr>
          <w:spacing w:val="7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a</w:t>
      </w:r>
      <w:r w:rsidR="006D0F20" w:rsidRPr="0019661E">
        <w:rPr>
          <w:spacing w:val="7"/>
          <w:sz w:val="20"/>
          <w:szCs w:val="20"/>
        </w:rPr>
        <w:t xml:space="preserve"> </w:t>
      </w:r>
      <w:r w:rsidR="006D0F20" w:rsidRPr="0019661E">
        <w:rPr>
          <w:spacing w:val="-3"/>
          <w:sz w:val="20"/>
          <w:szCs w:val="20"/>
        </w:rPr>
        <w:t>CREA</w:t>
      </w:r>
      <w:r w:rsidR="006D0F20" w:rsidRPr="0019661E">
        <w:rPr>
          <w:spacing w:val="-2"/>
          <w:sz w:val="20"/>
          <w:szCs w:val="20"/>
        </w:rPr>
        <w:t>TE</w:t>
      </w:r>
      <w:r w:rsidR="006D0F20" w:rsidRPr="0019661E">
        <w:rPr>
          <w:spacing w:val="6"/>
          <w:sz w:val="20"/>
          <w:szCs w:val="20"/>
        </w:rPr>
        <w:t xml:space="preserve"> </w:t>
      </w:r>
      <w:r w:rsidR="006D0F20" w:rsidRPr="0019661E">
        <w:rPr>
          <w:spacing w:val="-4"/>
          <w:sz w:val="20"/>
          <w:szCs w:val="20"/>
        </w:rPr>
        <w:t>Y</w:t>
      </w:r>
      <w:r w:rsidR="006D0F20" w:rsidRPr="0019661E">
        <w:rPr>
          <w:spacing w:val="-3"/>
          <w:sz w:val="20"/>
          <w:szCs w:val="20"/>
        </w:rPr>
        <w:t>our</w:t>
      </w:r>
      <w:r w:rsidR="006D0F20" w:rsidRPr="0019661E">
        <w:rPr>
          <w:spacing w:val="7"/>
          <w:sz w:val="20"/>
          <w:szCs w:val="20"/>
        </w:rPr>
        <w:t xml:space="preserve"> </w:t>
      </w:r>
      <w:r w:rsidR="006D0F20" w:rsidRPr="0019661E">
        <w:rPr>
          <w:spacing w:val="-2"/>
          <w:sz w:val="20"/>
          <w:szCs w:val="20"/>
        </w:rPr>
        <w:t>F</w:t>
      </w:r>
      <w:r w:rsidR="006D0F20" w:rsidRPr="0019661E">
        <w:rPr>
          <w:spacing w:val="-1"/>
          <w:sz w:val="20"/>
          <w:szCs w:val="20"/>
        </w:rPr>
        <w:t>utur</w:t>
      </w:r>
      <w:r w:rsidR="006D0F20" w:rsidRPr="0019661E">
        <w:rPr>
          <w:spacing w:val="-2"/>
          <w:sz w:val="20"/>
          <w:szCs w:val="20"/>
        </w:rPr>
        <w:t>e</w:t>
      </w:r>
      <w:r w:rsidR="006D0F20" w:rsidRPr="0019661E">
        <w:rPr>
          <w:spacing w:val="7"/>
          <w:sz w:val="20"/>
          <w:szCs w:val="20"/>
        </w:rPr>
        <w:t xml:space="preserve"> </w:t>
      </w:r>
      <w:r w:rsidR="006D0F20" w:rsidRPr="0019661E">
        <w:rPr>
          <w:spacing w:val="-3"/>
          <w:sz w:val="20"/>
          <w:szCs w:val="20"/>
        </w:rPr>
        <w:t>W</w:t>
      </w:r>
      <w:r w:rsidR="005E2B94">
        <w:rPr>
          <w:spacing w:val="-2"/>
          <w:sz w:val="20"/>
          <w:szCs w:val="20"/>
        </w:rPr>
        <w:t>orkshop</w:t>
      </w:r>
      <w:r w:rsidR="006D0F20" w:rsidRPr="0019661E">
        <w:rPr>
          <w:spacing w:val="-3"/>
          <w:sz w:val="20"/>
          <w:szCs w:val="20"/>
        </w:rPr>
        <w:tab/>
      </w:r>
      <w:r w:rsidR="006D0F20" w:rsidRPr="0019661E">
        <w:rPr>
          <w:w w:val="90"/>
          <w:sz w:val="20"/>
          <w:szCs w:val="20"/>
        </w:rPr>
        <w:t>YES</w:t>
      </w:r>
      <w:r w:rsidR="006D0F20" w:rsidRPr="0019661E">
        <w:rPr>
          <w:w w:val="90"/>
          <w:sz w:val="20"/>
          <w:szCs w:val="20"/>
        </w:rPr>
        <w:tab/>
      </w:r>
      <w:r w:rsidR="006D0F20" w:rsidRPr="0019661E">
        <w:rPr>
          <w:sz w:val="20"/>
          <w:szCs w:val="20"/>
        </w:rPr>
        <w:t>NO</w:t>
      </w:r>
    </w:p>
    <w:p w14:paraId="5FC6DA9D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6ABDAD2C" w14:textId="14BB3BD2" w:rsidR="00A477CC" w:rsidRPr="0019661E" w:rsidRDefault="004626FD" w:rsidP="0019661E">
      <w:pPr>
        <w:tabs>
          <w:tab w:val="left" w:pos="4123"/>
          <w:tab w:val="left" w:pos="6843"/>
          <w:tab w:val="left" w:pos="9243"/>
        </w:tabs>
        <w:ind w:left="190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672" behindDoc="1" locked="0" layoutInCell="1" allowOverlap="1" wp14:anchorId="06555ACE" wp14:editId="4F128669">
                <wp:simplePos x="0" y="0"/>
                <wp:positionH relativeFrom="page">
                  <wp:posOffset>2816225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5715" r="6985" b="7620"/>
                <wp:wrapNone/>
                <wp:docPr id="15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-30"/>
                          <a:chExt cx="264" cy="264"/>
                        </a:xfrm>
                      </wpg:grpSpPr>
                      <wps:wsp>
                        <wps:cNvPr id="153" name="Freeform 76"/>
                        <wps:cNvSpPr>
                          <a:spLocks/>
                        </wps:cNvSpPr>
                        <wps:spPr bwMode="auto">
                          <a:xfrm>
                            <a:off x="4435" y="-30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234 -30"/>
                              <a:gd name="T3" fmla="*/ 234 h 264"/>
                              <a:gd name="T4" fmla="+- 0 4699 4435"/>
                              <a:gd name="T5" fmla="*/ T4 w 264"/>
                              <a:gd name="T6" fmla="+- 0 234 -30"/>
                              <a:gd name="T7" fmla="*/ 234 h 264"/>
                              <a:gd name="T8" fmla="+- 0 4699 4435"/>
                              <a:gd name="T9" fmla="*/ T8 w 264"/>
                              <a:gd name="T10" fmla="+- 0 -30 -30"/>
                              <a:gd name="T11" fmla="*/ -30 h 264"/>
                              <a:gd name="T12" fmla="+- 0 4435 4435"/>
                              <a:gd name="T13" fmla="*/ T12 w 264"/>
                              <a:gd name="T14" fmla="+- 0 -30 -30"/>
                              <a:gd name="T15" fmla="*/ -30 h 264"/>
                              <a:gd name="T16" fmla="+- 0 4435 443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42645" id="Group 75" o:spid="_x0000_s1026" style="position:absolute;margin-left:221.75pt;margin-top:-1.5pt;width:13.2pt;height:13.2pt;z-index:-12808;mso-position-horizontal-relative:page" coordorigin="443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">
                <v:shape id="Freeform 76" o:spid="_x0000_s1027" style="position:absolute;left:443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0wMMA&#10;AADcAAAADwAAAGRycy9kb3ducmV2LnhtbERP3WrCMBS+F3yHcITdramKc3SmJQiDCW469QEOzVlb&#10;bE5qk2n39stg4N35+H7PqhhsK67U+8axgmmSgiAunWm4UnA6vj4+g/AB2WDrmBT8kIciH49WmBl3&#10;40+6HkIlYgj7DBXUIXSZlL6syaJPXEccuS/XWwwR9pU0Pd5iuG3lLE2fpMWGY0ONHa1rKs+Hb6tg&#10;u9voykzN4qK3H+/zTappv9RKPUwG/QIi0BDu4n/3m4nzF3P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D0wM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696" behindDoc="1" locked="0" layoutInCell="1" allowOverlap="1" wp14:anchorId="1389394D" wp14:editId="2A485E2D">
                <wp:simplePos x="0" y="0"/>
                <wp:positionH relativeFrom="page">
                  <wp:posOffset>4543425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5715" r="13335" b="7620"/>
                <wp:wrapNone/>
                <wp:docPr id="15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155" y="-30"/>
                          <a:chExt cx="264" cy="264"/>
                        </a:xfrm>
                      </wpg:grpSpPr>
                      <wps:wsp>
                        <wps:cNvPr id="151" name="Freeform 74"/>
                        <wps:cNvSpPr>
                          <a:spLocks/>
                        </wps:cNvSpPr>
                        <wps:spPr bwMode="auto">
                          <a:xfrm>
                            <a:off x="7155" y="-30"/>
                            <a:ext cx="264" cy="264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264"/>
                              <a:gd name="T2" fmla="+- 0 234 -30"/>
                              <a:gd name="T3" fmla="*/ 234 h 264"/>
                              <a:gd name="T4" fmla="+- 0 7419 7155"/>
                              <a:gd name="T5" fmla="*/ T4 w 264"/>
                              <a:gd name="T6" fmla="+- 0 234 -30"/>
                              <a:gd name="T7" fmla="*/ 234 h 264"/>
                              <a:gd name="T8" fmla="+- 0 7419 7155"/>
                              <a:gd name="T9" fmla="*/ T8 w 264"/>
                              <a:gd name="T10" fmla="+- 0 -30 -30"/>
                              <a:gd name="T11" fmla="*/ -30 h 264"/>
                              <a:gd name="T12" fmla="+- 0 7155 7155"/>
                              <a:gd name="T13" fmla="*/ T12 w 264"/>
                              <a:gd name="T14" fmla="+- 0 -30 -30"/>
                              <a:gd name="T15" fmla="*/ -30 h 264"/>
                              <a:gd name="T16" fmla="+- 0 7155 715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39090" id="Group 73" o:spid="_x0000_s1026" style="position:absolute;margin-left:357.75pt;margin-top:-1.5pt;width:13.2pt;height:13.2pt;z-index:-12784;mso-position-horizontal-relative:page" coordorigin="715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">
                <v:shape id="Freeform 74" o:spid="_x0000_s1027" style="position:absolute;left:715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PLMIA&#10;AADcAAAADwAAAGRycy9kb3ducmV2LnhtbERP3WrCMBS+H/gO4QjeaVrFbVSjBGGgoNM5H+DQHNti&#10;c9I1Ubu3XwRhd+fj+z3zZWdrcaPWV44VpKMEBHHuTMWFgtP3x/AdhA/IBmvHpOCXPCwXvZc5Zsbd&#10;+Ytux1CIGMI+QwVlCE0mpc9LsuhHriGO3Nm1FkOEbSFNi/cYbms5TpJXabHi2FBiQ6uS8svxahVs&#10;9xtdmNRMf/T2czfZJJoOb1qpQb/TMxCBuvAvfrrXJs6fpvB4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s8s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720" behindDoc="1" locked="0" layoutInCell="1" allowOverlap="1" wp14:anchorId="1267F5C0" wp14:editId="01C47E3D">
                <wp:simplePos x="0" y="0"/>
                <wp:positionH relativeFrom="page">
                  <wp:posOffset>6067425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5715" r="13335" b="7620"/>
                <wp:wrapNone/>
                <wp:docPr id="14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9555" y="-30"/>
                          <a:chExt cx="264" cy="264"/>
                        </a:xfrm>
                      </wpg:grpSpPr>
                      <wps:wsp>
                        <wps:cNvPr id="149" name="Freeform 72"/>
                        <wps:cNvSpPr>
                          <a:spLocks/>
                        </wps:cNvSpPr>
                        <wps:spPr bwMode="auto">
                          <a:xfrm>
                            <a:off x="9555" y="-30"/>
                            <a:ext cx="264" cy="264"/>
                          </a:xfrm>
                          <a:custGeom>
                            <a:avLst/>
                            <a:gdLst>
                              <a:gd name="T0" fmla="+- 0 9555 9555"/>
                              <a:gd name="T1" fmla="*/ T0 w 264"/>
                              <a:gd name="T2" fmla="+- 0 234 -30"/>
                              <a:gd name="T3" fmla="*/ 234 h 264"/>
                              <a:gd name="T4" fmla="+- 0 9819 9555"/>
                              <a:gd name="T5" fmla="*/ T4 w 264"/>
                              <a:gd name="T6" fmla="+- 0 234 -30"/>
                              <a:gd name="T7" fmla="*/ 234 h 264"/>
                              <a:gd name="T8" fmla="+- 0 9819 9555"/>
                              <a:gd name="T9" fmla="*/ T8 w 264"/>
                              <a:gd name="T10" fmla="+- 0 -30 -30"/>
                              <a:gd name="T11" fmla="*/ -30 h 264"/>
                              <a:gd name="T12" fmla="+- 0 9555 9555"/>
                              <a:gd name="T13" fmla="*/ T12 w 264"/>
                              <a:gd name="T14" fmla="+- 0 -30 -30"/>
                              <a:gd name="T15" fmla="*/ -30 h 264"/>
                              <a:gd name="T16" fmla="+- 0 9555 955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3E954" id="Group 71" o:spid="_x0000_s1026" style="position:absolute;margin-left:477.75pt;margin-top:-1.5pt;width:13.2pt;height:13.2pt;z-index:-12760;mso-position-horizontal-relative:page" coordorigin="955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">
                <v:shape id="Freeform 72" o:spid="_x0000_s1027" style="position:absolute;left:955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V98MA&#10;AADcAAAADwAAAGRycy9kb3ducmV2LnhtbERP3WrCMBS+F/YO4Qx2Z1Odzq0zShgICrpNtwc4NGdt&#10;sTnpmqj17Y0geHc+vt8znXe2FkdqfeVYwSBJQRDnzlRcKPj9WfRfQfiAbLB2TArO5GE+e+hNMTPu&#10;xFs67kIhYgj7DBWUITSZlD4vyaJPXEMcuT/XWgwRtoU0LZ5iuK3lME1fpMWKY0OJDX2UlO93B6tg&#10;/bXShRmY8b9ef26eV6mm74lW6umx0+8gAnXhLr65lybOH73B9Zl4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V98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pacing w:val="-1"/>
          <w:sz w:val="20"/>
          <w:szCs w:val="20"/>
        </w:rPr>
        <w:t>Highe</w:t>
      </w:r>
      <w:r w:rsidR="006D0F20" w:rsidRPr="0019661E">
        <w:rPr>
          <w:spacing w:val="-2"/>
          <w:sz w:val="20"/>
          <w:szCs w:val="20"/>
        </w:rPr>
        <w:t>s</w:t>
      </w:r>
      <w:r w:rsidR="006D0F20" w:rsidRPr="0019661E">
        <w:rPr>
          <w:spacing w:val="-1"/>
          <w:sz w:val="20"/>
          <w:szCs w:val="20"/>
        </w:rPr>
        <w:t>t</w:t>
      </w:r>
      <w:r w:rsidR="006D0F20" w:rsidRPr="0019661E">
        <w:rPr>
          <w:spacing w:val="13"/>
          <w:sz w:val="20"/>
          <w:szCs w:val="20"/>
        </w:rPr>
        <w:t xml:space="preserve"> </w:t>
      </w:r>
      <w:r w:rsidR="006D0F20" w:rsidRPr="0019661E">
        <w:rPr>
          <w:spacing w:val="-2"/>
          <w:sz w:val="20"/>
          <w:szCs w:val="20"/>
        </w:rPr>
        <w:t>L</w:t>
      </w:r>
      <w:r w:rsidR="006D0F20" w:rsidRPr="0019661E">
        <w:rPr>
          <w:spacing w:val="-3"/>
          <w:sz w:val="20"/>
          <w:szCs w:val="20"/>
        </w:rPr>
        <w:t>e</w:t>
      </w:r>
      <w:r w:rsidR="006D0F20" w:rsidRPr="0019661E">
        <w:rPr>
          <w:spacing w:val="-2"/>
          <w:sz w:val="20"/>
          <w:szCs w:val="20"/>
        </w:rPr>
        <w:t>vel</w:t>
      </w:r>
      <w:r w:rsidR="006D0F20" w:rsidRPr="0019661E">
        <w:rPr>
          <w:spacing w:val="14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of</w:t>
      </w:r>
      <w:r w:rsidR="006D0F20" w:rsidRPr="0019661E">
        <w:rPr>
          <w:spacing w:val="13"/>
          <w:sz w:val="20"/>
          <w:szCs w:val="20"/>
        </w:rPr>
        <w:t xml:space="preserve"> </w:t>
      </w:r>
      <w:r w:rsidR="006D0F20" w:rsidRPr="0019661E">
        <w:rPr>
          <w:spacing w:val="-2"/>
          <w:sz w:val="20"/>
          <w:szCs w:val="20"/>
        </w:rPr>
        <w:t>E</w:t>
      </w:r>
      <w:r w:rsidR="006D0F20" w:rsidRPr="0019661E">
        <w:rPr>
          <w:spacing w:val="-1"/>
          <w:sz w:val="20"/>
          <w:szCs w:val="20"/>
        </w:rPr>
        <w:t>duc</w:t>
      </w:r>
      <w:r w:rsidR="006D0F20" w:rsidRPr="0019661E">
        <w:rPr>
          <w:spacing w:val="-2"/>
          <w:sz w:val="20"/>
          <w:szCs w:val="20"/>
        </w:rPr>
        <w:t>a</w:t>
      </w:r>
      <w:r w:rsidR="006D0F20" w:rsidRPr="0019661E">
        <w:rPr>
          <w:spacing w:val="-1"/>
          <w:sz w:val="20"/>
          <w:szCs w:val="20"/>
        </w:rPr>
        <w:t>tion</w:t>
      </w:r>
      <w:r w:rsidR="006D0F20" w:rsidRPr="0019661E">
        <w:rPr>
          <w:spacing w:val="-2"/>
          <w:sz w:val="20"/>
          <w:szCs w:val="20"/>
        </w:rPr>
        <w:t>?</w:t>
      </w:r>
      <w:r w:rsidR="006D0F20" w:rsidRPr="0019661E">
        <w:rPr>
          <w:spacing w:val="15"/>
          <w:sz w:val="20"/>
          <w:szCs w:val="20"/>
        </w:rPr>
        <w:t xml:space="preserve"> </w:t>
      </w:r>
      <w:r w:rsidR="006D0F20" w:rsidRPr="0019661E">
        <w:rPr>
          <w:i/>
          <w:sz w:val="20"/>
          <w:szCs w:val="20"/>
        </w:rPr>
        <w:t>(please</w:t>
      </w:r>
      <w:r w:rsidR="006D0F20" w:rsidRPr="0019661E">
        <w:rPr>
          <w:i/>
          <w:spacing w:val="14"/>
          <w:sz w:val="20"/>
          <w:szCs w:val="20"/>
        </w:rPr>
        <w:t xml:space="preserve"> </w:t>
      </w:r>
      <w:r w:rsidR="006D0F20" w:rsidRPr="0019661E">
        <w:rPr>
          <w:i/>
          <w:sz w:val="20"/>
          <w:szCs w:val="20"/>
        </w:rPr>
        <w:t>tick)</w:t>
      </w:r>
      <w:r w:rsidR="006D0F20" w:rsidRPr="0019661E">
        <w:rPr>
          <w:i/>
          <w:sz w:val="20"/>
          <w:szCs w:val="20"/>
        </w:rPr>
        <w:tab/>
      </w:r>
      <w:r w:rsidR="006D0F20" w:rsidRPr="0019661E">
        <w:rPr>
          <w:spacing w:val="-2"/>
          <w:sz w:val="20"/>
          <w:szCs w:val="20"/>
        </w:rPr>
        <w:t>P</w:t>
      </w:r>
      <w:r w:rsidR="006D0F20" w:rsidRPr="0019661E">
        <w:rPr>
          <w:spacing w:val="-1"/>
          <w:sz w:val="20"/>
          <w:szCs w:val="20"/>
        </w:rPr>
        <w:t>rimary</w:t>
      </w:r>
      <w:r w:rsidR="006D0F20" w:rsidRPr="0019661E">
        <w:rPr>
          <w:spacing w:val="5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School</w:t>
      </w:r>
      <w:r w:rsidR="006D0F20" w:rsidRPr="0019661E">
        <w:rPr>
          <w:sz w:val="20"/>
          <w:szCs w:val="20"/>
        </w:rPr>
        <w:tab/>
        <w:t>High</w:t>
      </w:r>
      <w:r w:rsidR="006D0F20" w:rsidRPr="0019661E">
        <w:rPr>
          <w:spacing w:val="13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School</w:t>
      </w:r>
      <w:r w:rsidR="006D0F20" w:rsidRPr="0019661E">
        <w:rPr>
          <w:sz w:val="20"/>
          <w:szCs w:val="20"/>
        </w:rPr>
        <w:tab/>
      </w:r>
      <w:r w:rsidR="006D0F20" w:rsidRPr="0019661E">
        <w:rPr>
          <w:spacing w:val="-3"/>
          <w:sz w:val="20"/>
          <w:szCs w:val="20"/>
        </w:rPr>
        <w:t>T</w:t>
      </w:r>
      <w:r w:rsidR="006D0F20" w:rsidRPr="0019661E">
        <w:rPr>
          <w:spacing w:val="-4"/>
          <w:sz w:val="20"/>
          <w:szCs w:val="20"/>
        </w:rPr>
        <w:t>AFE</w:t>
      </w:r>
    </w:p>
    <w:p w14:paraId="09A95FA8" w14:textId="499FD80B" w:rsidR="00A477CC" w:rsidRPr="0019661E" w:rsidRDefault="004626FD" w:rsidP="0019661E">
      <w:pPr>
        <w:tabs>
          <w:tab w:val="left" w:pos="6843"/>
        </w:tabs>
        <w:ind w:left="4123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394B71C2" wp14:editId="5EACB2EF">
                <wp:simplePos x="0" y="0"/>
                <wp:positionH relativeFrom="page">
                  <wp:posOffset>2816225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6350" t="9525" r="6985" b="13335"/>
                <wp:wrapNone/>
                <wp:docPr id="14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129"/>
                          <a:chExt cx="264" cy="264"/>
                        </a:xfrm>
                      </wpg:grpSpPr>
                      <wps:wsp>
                        <wps:cNvPr id="147" name="Freeform 70"/>
                        <wps:cNvSpPr>
                          <a:spLocks/>
                        </wps:cNvSpPr>
                        <wps:spPr bwMode="auto">
                          <a:xfrm>
                            <a:off x="4435" y="129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393 129"/>
                              <a:gd name="T3" fmla="*/ 393 h 264"/>
                              <a:gd name="T4" fmla="+- 0 4699 4435"/>
                              <a:gd name="T5" fmla="*/ T4 w 264"/>
                              <a:gd name="T6" fmla="+- 0 393 129"/>
                              <a:gd name="T7" fmla="*/ 393 h 264"/>
                              <a:gd name="T8" fmla="+- 0 4699 4435"/>
                              <a:gd name="T9" fmla="*/ T8 w 264"/>
                              <a:gd name="T10" fmla="+- 0 129 129"/>
                              <a:gd name="T11" fmla="*/ 129 h 264"/>
                              <a:gd name="T12" fmla="+- 0 4435 4435"/>
                              <a:gd name="T13" fmla="*/ T12 w 264"/>
                              <a:gd name="T14" fmla="+- 0 129 129"/>
                              <a:gd name="T15" fmla="*/ 129 h 264"/>
                              <a:gd name="T16" fmla="+- 0 4435 443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872B5" id="Group 69" o:spid="_x0000_s1026" style="position:absolute;margin-left:221.75pt;margin-top:6.45pt;width:13.2pt;height:13.2pt;z-index:1672;mso-position-horizontal-relative:page" coordorigin="443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">
                <v:shape id="Freeform 70" o:spid="_x0000_s1027" style="position:absolute;left:443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kHsIA&#10;AADcAAAADwAAAGRycy9kb3ducmV2LnhtbERP22oCMRB9L/QfwhR806y1VlmNEgRBQa23Dxg2092l&#10;m8l2E3X790YQ+jaHc53pvLWVuFLjS8cK+r0EBHHmTMm5gvNp2R2D8AHZYOWYFPyRh/ns9WWKqXE3&#10;PtD1GHIRQ9inqKAIoU6l9FlBFn3P1cSR+3aNxRBhk0vT4C2G20q+J8mntFhybCiwpkVB2c/xYhVs&#10;vtY6N30z/NWb3XawTjTtR1qpzlurJyACteFf/HSvTJz/MYL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mQewgAAANwAAAAPAAAAAAAAAAAAAAAAAJgCAABkcnMvZG93&#10;bnJldi54bWxQSwUGAAAAAAQABAD1AAAAhwMAAAAA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768" behindDoc="1" locked="0" layoutInCell="1" allowOverlap="1" wp14:anchorId="1E58035C" wp14:editId="55D9C745">
                <wp:simplePos x="0" y="0"/>
                <wp:positionH relativeFrom="page">
                  <wp:posOffset>4543425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9525" t="9525" r="13335" b="13335"/>
                <wp:wrapNone/>
                <wp:docPr id="1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155" y="129"/>
                          <a:chExt cx="264" cy="264"/>
                        </a:xfrm>
                      </wpg:grpSpPr>
                      <wps:wsp>
                        <wps:cNvPr id="145" name="Freeform 68"/>
                        <wps:cNvSpPr>
                          <a:spLocks/>
                        </wps:cNvSpPr>
                        <wps:spPr bwMode="auto">
                          <a:xfrm>
                            <a:off x="7155" y="129"/>
                            <a:ext cx="264" cy="264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264"/>
                              <a:gd name="T2" fmla="+- 0 393 129"/>
                              <a:gd name="T3" fmla="*/ 393 h 264"/>
                              <a:gd name="T4" fmla="+- 0 7419 7155"/>
                              <a:gd name="T5" fmla="*/ T4 w 264"/>
                              <a:gd name="T6" fmla="+- 0 393 129"/>
                              <a:gd name="T7" fmla="*/ 393 h 264"/>
                              <a:gd name="T8" fmla="+- 0 7419 7155"/>
                              <a:gd name="T9" fmla="*/ T8 w 264"/>
                              <a:gd name="T10" fmla="+- 0 129 129"/>
                              <a:gd name="T11" fmla="*/ 129 h 264"/>
                              <a:gd name="T12" fmla="+- 0 7155 7155"/>
                              <a:gd name="T13" fmla="*/ T12 w 264"/>
                              <a:gd name="T14" fmla="+- 0 129 129"/>
                              <a:gd name="T15" fmla="*/ 129 h 264"/>
                              <a:gd name="T16" fmla="+- 0 7155 715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0F9BD" id="Group 67" o:spid="_x0000_s1026" style="position:absolute;margin-left:357.75pt;margin-top:6.45pt;width:13.2pt;height:13.2pt;z-index:-12712;mso-position-horizontal-relative:page" coordorigin="715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">
                <v:shape id="Freeform 68" o:spid="_x0000_s1027" style="position:absolute;left:715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f8sIA&#10;AADcAAAADwAAAGRycy9kb3ducmV2LnhtbERP22oCMRB9F/oPYQq+1axVq2yNEgqCglpvHzBsprtL&#10;N5PtJur690Yo+DaHc53pvLWVuFDjS8cK+r0EBHHmTMm5gtNx8TYB4QOywcoxKbiRh/nspTPF1Lgr&#10;7+lyCLmIIexTVFCEUKdS+qwgi77nauLI/bjGYoiwyaVp8BrDbSXfk+RDWiw5NhRY01dB2e/hbBWs&#10;v1c6N30z+tPr7WawSjTtxlqp7murP0EEasNT/O9emjh/OIL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F/ywgAAANwAAAAPAAAAAAAAAAAAAAAAAJgCAABkcnMvZG93&#10;bnJldi54bWxQSwUGAAAAAAQABAD1AAAAhwMAAAAA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="005E2B94">
        <w:rPr>
          <w:spacing w:val="-1"/>
          <w:sz w:val="20"/>
          <w:szCs w:val="20"/>
        </w:rPr>
        <w:t>Certificate</w:t>
      </w:r>
      <w:r w:rsidR="006D0F20" w:rsidRPr="0019661E">
        <w:rPr>
          <w:spacing w:val="-1"/>
          <w:sz w:val="20"/>
          <w:szCs w:val="20"/>
        </w:rPr>
        <w:tab/>
      </w:r>
      <w:r w:rsidR="006D0F20" w:rsidRPr="0019661E">
        <w:rPr>
          <w:spacing w:val="-1"/>
          <w:w w:val="105"/>
          <w:sz w:val="20"/>
          <w:szCs w:val="20"/>
        </w:rPr>
        <w:t>Univ</w:t>
      </w:r>
      <w:r w:rsidR="006D0F20" w:rsidRPr="0019661E">
        <w:rPr>
          <w:spacing w:val="-2"/>
          <w:w w:val="105"/>
          <w:sz w:val="20"/>
          <w:szCs w:val="20"/>
        </w:rPr>
        <w:t>er</w:t>
      </w:r>
      <w:r w:rsidR="006D0F20" w:rsidRPr="0019661E">
        <w:rPr>
          <w:spacing w:val="-1"/>
          <w:w w:val="105"/>
          <w:sz w:val="20"/>
          <w:szCs w:val="20"/>
        </w:rPr>
        <w:t>sity</w:t>
      </w:r>
    </w:p>
    <w:p w14:paraId="41C76E5F" w14:textId="09696CE3" w:rsidR="00A477CC" w:rsidRPr="0019661E" w:rsidRDefault="004626FD" w:rsidP="0019661E">
      <w:pPr>
        <w:ind w:left="4123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318598C5" wp14:editId="1C2D1ACA">
                <wp:simplePos x="0" y="0"/>
                <wp:positionH relativeFrom="page">
                  <wp:posOffset>2816225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6350" t="12700" r="6985" b="10160"/>
                <wp:wrapNone/>
                <wp:docPr id="14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129"/>
                          <a:chExt cx="264" cy="264"/>
                        </a:xfrm>
                      </wpg:grpSpPr>
                      <wps:wsp>
                        <wps:cNvPr id="143" name="Freeform 66"/>
                        <wps:cNvSpPr>
                          <a:spLocks/>
                        </wps:cNvSpPr>
                        <wps:spPr bwMode="auto">
                          <a:xfrm>
                            <a:off x="4435" y="129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393 129"/>
                              <a:gd name="T3" fmla="*/ 393 h 264"/>
                              <a:gd name="T4" fmla="+- 0 4699 4435"/>
                              <a:gd name="T5" fmla="*/ T4 w 264"/>
                              <a:gd name="T6" fmla="+- 0 393 129"/>
                              <a:gd name="T7" fmla="*/ 393 h 264"/>
                              <a:gd name="T8" fmla="+- 0 4699 4435"/>
                              <a:gd name="T9" fmla="*/ T8 w 264"/>
                              <a:gd name="T10" fmla="+- 0 129 129"/>
                              <a:gd name="T11" fmla="*/ 129 h 264"/>
                              <a:gd name="T12" fmla="+- 0 4435 4435"/>
                              <a:gd name="T13" fmla="*/ T12 w 264"/>
                              <a:gd name="T14" fmla="+- 0 129 129"/>
                              <a:gd name="T15" fmla="*/ 129 h 264"/>
                              <a:gd name="T16" fmla="+- 0 4435 443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0B879" id="Group 65" o:spid="_x0000_s1026" style="position:absolute;margin-left:221.75pt;margin-top:6.45pt;width:13.2pt;height:13.2pt;z-index:1720;mso-position-horizontal-relative:page" coordorigin="443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">
                <v:shape id="Freeform 66" o:spid="_x0000_s1027" style="position:absolute;left:443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iHcMA&#10;AADcAAAADwAAAGRycy9kb3ducmV2LnhtbERP3WrCMBS+F3yHcITdzbTq5qjGEoTBBOc23QMcmmNb&#10;bE5qk2l9+2Uw8O58fL9nmfe2ERfqfO1YQTpOQBAXztRcKvg+vD6+gPAB2WDjmBTcyEO+Gg6WmBl3&#10;5S+67EMpYgj7DBVUIbSZlL6oyKIfu5Y4ckfXWQwRdqU0HV5juG3kJEmepcWaY0OFLa0rKk77H6tg&#10;+7HRpUnN01lvd+/TTaLpc66Vehj1egEiUB/u4n/3m4nzZ1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iHcMAAADcAAAADwAAAAAAAAAAAAAAAACYAgAAZHJzL2Rv&#10;d25yZXYueG1sUEsFBgAAAAAEAAQA9QAAAIgDAAAAAA==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w w:val="65"/>
          <w:sz w:val="20"/>
          <w:szCs w:val="20"/>
        </w:rPr>
        <w:t xml:space="preserve">Other     </w:t>
      </w:r>
      <w:r w:rsidR="006D0F20" w:rsidRPr="0019661E">
        <w:rPr>
          <w:i/>
          <w:w w:val="65"/>
          <w:sz w:val="20"/>
          <w:szCs w:val="20"/>
        </w:rPr>
        <w:t xml:space="preserve">(please    </w:t>
      </w:r>
      <w:r w:rsidR="006D0F20" w:rsidRPr="0019661E">
        <w:rPr>
          <w:i/>
          <w:spacing w:val="1"/>
          <w:w w:val="65"/>
          <w:sz w:val="20"/>
          <w:szCs w:val="20"/>
        </w:rPr>
        <w:t xml:space="preserve"> </w:t>
      </w:r>
      <w:r w:rsidR="006D0F20" w:rsidRPr="0019661E">
        <w:rPr>
          <w:i/>
          <w:spacing w:val="-1"/>
          <w:w w:val="65"/>
          <w:sz w:val="20"/>
          <w:szCs w:val="20"/>
        </w:rPr>
        <w:t>specify)</w:t>
      </w:r>
      <w:r w:rsidR="006D0F20" w:rsidRPr="0019661E">
        <w:rPr>
          <w:i/>
          <w:w w:val="65"/>
          <w:sz w:val="20"/>
          <w:szCs w:val="20"/>
        </w:rPr>
        <w:t xml:space="preserve">  </w:t>
      </w:r>
      <w:r w:rsidR="006D0F20" w:rsidRPr="0019661E">
        <w:rPr>
          <w:i/>
          <w:spacing w:val="22"/>
          <w:w w:val="65"/>
          <w:sz w:val="20"/>
          <w:szCs w:val="20"/>
        </w:rPr>
        <w:t xml:space="preserve"> </w:t>
      </w:r>
      <w:r w:rsidR="006D0F20" w:rsidRPr="0019661E">
        <w:rPr>
          <w:color w:val="808285"/>
          <w:spacing w:val="25"/>
          <w:w w:val="65"/>
          <w:sz w:val="20"/>
          <w:szCs w:val="20"/>
        </w:rPr>
        <w:t>....................................................................................................................</w:t>
      </w:r>
      <w:r w:rsidR="006D0F20" w:rsidRPr="0019661E">
        <w:rPr>
          <w:color w:val="808285"/>
          <w:w w:val="65"/>
          <w:sz w:val="20"/>
          <w:szCs w:val="20"/>
        </w:rPr>
        <w:t>.</w:t>
      </w:r>
      <w:r w:rsidR="006D0F20" w:rsidRPr="0019661E">
        <w:rPr>
          <w:color w:val="808285"/>
          <w:spacing w:val="-4"/>
          <w:sz w:val="20"/>
          <w:szCs w:val="20"/>
        </w:rPr>
        <w:t xml:space="preserve"> </w:t>
      </w:r>
    </w:p>
    <w:p w14:paraId="1AE21126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6DB8A216" w14:textId="25E32410" w:rsidR="00A477CC" w:rsidRPr="0019661E" w:rsidRDefault="004626FD" w:rsidP="0019661E">
      <w:pPr>
        <w:tabs>
          <w:tab w:val="left" w:pos="4123"/>
          <w:tab w:val="left" w:pos="6843"/>
          <w:tab w:val="left" w:pos="9243"/>
        </w:tabs>
        <w:ind w:left="190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816" behindDoc="1" locked="0" layoutInCell="1" allowOverlap="1" wp14:anchorId="6D4287D1" wp14:editId="1754A8F9">
                <wp:simplePos x="0" y="0"/>
                <wp:positionH relativeFrom="page">
                  <wp:posOffset>2816225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12700" r="6985" b="10160"/>
                <wp:wrapNone/>
                <wp:docPr id="14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-30"/>
                          <a:chExt cx="264" cy="264"/>
                        </a:xfrm>
                      </wpg:grpSpPr>
                      <wps:wsp>
                        <wps:cNvPr id="141" name="Freeform 64"/>
                        <wps:cNvSpPr>
                          <a:spLocks/>
                        </wps:cNvSpPr>
                        <wps:spPr bwMode="auto">
                          <a:xfrm>
                            <a:off x="4435" y="-30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234 -30"/>
                              <a:gd name="T3" fmla="*/ 234 h 264"/>
                              <a:gd name="T4" fmla="+- 0 4699 4435"/>
                              <a:gd name="T5" fmla="*/ T4 w 264"/>
                              <a:gd name="T6" fmla="+- 0 234 -30"/>
                              <a:gd name="T7" fmla="*/ 234 h 264"/>
                              <a:gd name="T8" fmla="+- 0 4699 4435"/>
                              <a:gd name="T9" fmla="*/ T8 w 264"/>
                              <a:gd name="T10" fmla="+- 0 -30 -30"/>
                              <a:gd name="T11" fmla="*/ -30 h 264"/>
                              <a:gd name="T12" fmla="+- 0 4435 4435"/>
                              <a:gd name="T13" fmla="*/ T12 w 264"/>
                              <a:gd name="T14" fmla="+- 0 -30 -30"/>
                              <a:gd name="T15" fmla="*/ -30 h 264"/>
                              <a:gd name="T16" fmla="+- 0 4435 443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1102" id="Group 63" o:spid="_x0000_s1026" style="position:absolute;margin-left:221.75pt;margin-top:-1.5pt;width:13.2pt;height:13.2pt;z-index:-12664;mso-position-horizontal-relative:page" coordorigin="443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">
                <v:shape id="Freeform 64" o:spid="_x0000_s1027" style="position:absolute;left:443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Z8cMA&#10;AADcAAAADwAAAGRycy9kb3ducmV2LnhtbERP3WrCMBS+F3yHcITdrWmdOumMEgaDCW5zugc4NMe2&#10;2JzUJtP69osw8O58fL9nseptI87U+dqxgixJQRAXztRcKvjZvz3OQfiAbLBxTAqu5GG1HA4WmBt3&#10;4W8670IpYgj7HBVUIbS5lL6oyKJPXEscuYPrLIYIu1KaDi8x3DZynKYzabHm2FBhS68VFcfdr1Ww&#10;+Vrr0mRmetKbz4+ndapp+6yVehj1+gVEoD7cxf/udxPnTzK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Z8c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840" behindDoc="1" locked="0" layoutInCell="1" allowOverlap="1" wp14:anchorId="2C615D5B" wp14:editId="4389D659">
                <wp:simplePos x="0" y="0"/>
                <wp:positionH relativeFrom="page">
                  <wp:posOffset>4543425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12700" r="13335" b="10160"/>
                <wp:wrapNone/>
                <wp:docPr id="13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155" y="-30"/>
                          <a:chExt cx="264" cy="264"/>
                        </a:xfrm>
                      </wpg:grpSpPr>
                      <wps:wsp>
                        <wps:cNvPr id="139" name="Freeform 62"/>
                        <wps:cNvSpPr>
                          <a:spLocks/>
                        </wps:cNvSpPr>
                        <wps:spPr bwMode="auto">
                          <a:xfrm>
                            <a:off x="7155" y="-30"/>
                            <a:ext cx="264" cy="264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264"/>
                              <a:gd name="T2" fmla="+- 0 234 -30"/>
                              <a:gd name="T3" fmla="*/ 234 h 264"/>
                              <a:gd name="T4" fmla="+- 0 7419 7155"/>
                              <a:gd name="T5" fmla="*/ T4 w 264"/>
                              <a:gd name="T6" fmla="+- 0 234 -30"/>
                              <a:gd name="T7" fmla="*/ 234 h 264"/>
                              <a:gd name="T8" fmla="+- 0 7419 7155"/>
                              <a:gd name="T9" fmla="*/ T8 w 264"/>
                              <a:gd name="T10" fmla="+- 0 -30 -30"/>
                              <a:gd name="T11" fmla="*/ -30 h 264"/>
                              <a:gd name="T12" fmla="+- 0 7155 7155"/>
                              <a:gd name="T13" fmla="*/ T12 w 264"/>
                              <a:gd name="T14" fmla="+- 0 -30 -30"/>
                              <a:gd name="T15" fmla="*/ -30 h 264"/>
                              <a:gd name="T16" fmla="+- 0 7155 715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D8B5" id="Group 61" o:spid="_x0000_s1026" style="position:absolute;margin-left:357.75pt;margin-top:-1.5pt;width:13.2pt;height:13.2pt;z-index:-12640;mso-position-horizontal-relative:page" coordorigin="715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">
                <v:shape id="Freeform 62" o:spid="_x0000_s1027" style="position:absolute;left:715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misMA&#10;AADcAAAADwAAAGRycy9kb3ducmV2LnhtbERP3WrCMBS+F3yHcITdzbSKm6vGEoTBBOc23QMcmmNb&#10;bE5qk2l9+2Uw8O58fL9nmfe2ERfqfO1YQTpOQBAXztRcKvg+vD7OQfiAbLBxTApu5CFfDQdLzIy7&#10;8hdd9qEUMYR9hgqqENpMSl9UZNGPXUscuaPrLIYIu1KaDq8x3DZykiRP0mLNsaHCltYVFaf9j1Ww&#10;/djo0qRmdtbb3ft0k2j6fNZKPYx6vQARqA938b/7zcT50x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cmis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864" behindDoc="1" locked="0" layoutInCell="1" allowOverlap="1" wp14:anchorId="2E472C6C" wp14:editId="2437DE87">
                <wp:simplePos x="0" y="0"/>
                <wp:positionH relativeFrom="page">
                  <wp:posOffset>6067425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9525" t="12700" r="13335" b="10160"/>
                <wp:wrapNone/>
                <wp:docPr id="13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9555" y="-30"/>
                          <a:chExt cx="264" cy="264"/>
                        </a:xfrm>
                      </wpg:grpSpPr>
                      <wps:wsp>
                        <wps:cNvPr id="137" name="Freeform 60"/>
                        <wps:cNvSpPr>
                          <a:spLocks/>
                        </wps:cNvSpPr>
                        <wps:spPr bwMode="auto">
                          <a:xfrm>
                            <a:off x="9555" y="-30"/>
                            <a:ext cx="264" cy="264"/>
                          </a:xfrm>
                          <a:custGeom>
                            <a:avLst/>
                            <a:gdLst>
                              <a:gd name="T0" fmla="+- 0 9555 9555"/>
                              <a:gd name="T1" fmla="*/ T0 w 264"/>
                              <a:gd name="T2" fmla="+- 0 234 -30"/>
                              <a:gd name="T3" fmla="*/ 234 h 264"/>
                              <a:gd name="T4" fmla="+- 0 9819 9555"/>
                              <a:gd name="T5" fmla="*/ T4 w 264"/>
                              <a:gd name="T6" fmla="+- 0 234 -30"/>
                              <a:gd name="T7" fmla="*/ 234 h 264"/>
                              <a:gd name="T8" fmla="+- 0 9819 9555"/>
                              <a:gd name="T9" fmla="*/ T8 w 264"/>
                              <a:gd name="T10" fmla="+- 0 -30 -30"/>
                              <a:gd name="T11" fmla="*/ -30 h 264"/>
                              <a:gd name="T12" fmla="+- 0 9555 9555"/>
                              <a:gd name="T13" fmla="*/ T12 w 264"/>
                              <a:gd name="T14" fmla="+- 0 -30 -30"/>
                              <a:gd name="T15" fmla="*/ -30 h 264"/>
                              <a:gd name="T16" fmla="+- 0 9555 955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4E3B8" id="Group 59" o:spid="_x0000_s1026" style="position:absolute;margin-left:477.75pt;margin-top:-1.5pt;width:13.2pt;height:13.2pt;z-index:-12616;mso-position-horizontal-relative:page" coordorigin="955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">
                <v:shape id="Freeform 60" o:spid="_x0000_s1027" style="position:absolute;left:955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XY8MA&#10;AADcAAAADwAAAGRycy9kb3ducmV2LnhtbERP22rCQBB9F/yHZYS+1U2UNiW6hkUoVNB6qR8wZKdJ&#10;aHY2zW41/fuuUPBtDuc6y2KwrbhQ7xvHCtJpAoK4dKbhSsH54/XxBYQPyAZbx6TglzwUq/Foiblx&#10;Vz7S5RQqEUPY56igDqHLpfRlTRb91HXEkft0vcUQYV9J0+M1httWzpLkWVpsODbU2NG6pvLr9GMV&#10;bPcbXZnUPH3r7ftuvkk0HTKt1MNk0AsQgYZwF/+730ycP8/g9k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QXY8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pacing w:val="-2"/>
          <w:w w:val="105"/>
          <w:sz w:val="20"/>
          <w:szCs w:val="20"/>
        </w:rPr>
        <w:t>Emplo</w:t>
      </w:r>
      <w:r w:rsidR="006D0F20" w:rsidRPr="0019661E">
        <w:rPr>
          <w:spacing w:val="-1"/>
          <w:w w:val="105"/>
          <w:sz w:val="20"/>
          <w:szCs w:val="20"/>
        </w:rPr>
        <w:t>yment</w:t>
      </w:r>
      <w:r w:rsidR="006D0F20" w:rsidRPr="0019661E">
        <w:rPr>
          <w:spacing w:val="-18"/>
          <w:w w:val="105"/>
          <w:sz w:val="20"/>
          <w:szCs w:val="20"/>
        </w:rPr>
        <w:t xml:space="preserve"> </w:t>
      </w:r>
      <w:r w:rsidR="006D0F20" w:rsidRPr="0019661E">
        <w:rPr>
          <w:spacing w:val="-2"/>
          <w:w w:val="105"/>
          <w:sz w:val="20"/>
          <w:szCs w:val="20"/>
        </w:rPr>
        <w:t>S</w:t>
      </w:r>
      <w:r w:rsidR="006D0F20" w:rsidRPr="0019661E">
        <w:rPr>
          <w:spacing w:val="-1"/>
          <w:w w:val="105"/>
          <w:sz w:val="20"/>
          <w:szCs w:val="20"/>
        </w:rPr>
        <w:t>t</w:t>
      </w:r>
      <w:r w:rsidR="006D0F20" w:rsidRPr="0019661E">
        <w:rPr>
          <w:spacing w:val="-2"/>
          <w:w w:val="105"/>
          <w:sz w:val="20"/>
          <w:szCs w:val="20"/>
        </w:rPr>
        <w:t>a</w:t>
      </w:r>
      <w:r w:rsidR="006D0F20" w:rsidRPr="0019661E">
        <w:rPr>
          <w:spacing w:val="-1"/>
          <w:w w:val="105"/>
          <w:sz w:val="20"/>
          <w:szCs w:val="20"/>
        </w:rPr>
        <w:t>tus</w:t>
      </w:r>
      <w:r w:rsidR="006D0F20" w:rsidRPr="0019661E">
        <w:rPr>
          <w:spacing w:val="-17"/>
          <w:w w:val="105"/>
          <w:sz w:val="20"/>
          <w:szCs w:val="20"/>
        </w:rPr>
        <w:t xml:space="preserve"> </w:t>
      </w:r>
      <w:r w:rsidR="006D0F20" w:rsidRPr="0019661E">
        <w:rPr>
          <w:i/>
          <w:w w:val="105"/>
          <w:sz w:val="20"/>
          <w:szCs w:val="20"/>
        </w:rPr>
        <w:t>(please</w:t>
      </w:r>
      <w:r w:rsidR="006D0F20" w:rsidRPr="0019661E">
        <w:rPr>
          <w:i/>
          <w:spacing w:val="-17"/>
          <w:w w:val="105"/>
          <w:sz w:val="20"/>
          <w:szCs w:val="20"/>
        </w:rPr>
        <w:t xml:space="preserve"> </w:t>
      </w:r>
      <w:r w:rsidR="006D0F20" w:rsidRPr="0019661E">
        <w:rPr>
          <w:i/>
          <w:w w:val="105"/>
          <w:sz w:val="20"/>
          <w:szCs w:val="20"/>
        </w:rPr>
        <w:t>tick)</w:t>
      </w:r>
      <w:r w:rsidR="006D0F20" w:rsidRPr="0019661E">
        <w:rPr>
          <w:i/>
          <w:w w:val="105"/>
          <w:sz w:val="20"/>
          <w:szCs w:val="20"/>
        </w:rPr>
        <w:tab/>
      </w:r>
      <w:r w:rsidR="006D0F20" w:rsidRPr="0019661E">
        <w:rPr>
          <w:spacing w:val="-1"/>
          <w:sz w:val="20"/>
          <w:szCs w:val="20"/>
        </w:rPr>
        <w:t>Employed</w:t>
      </w:r>
      <w:r w:rsidR="006D0F20" w:rsidRPr="0019661E">
        <w:rPr>
          <w:spacing w:val="-1"/>
          <w:sz w:val="20"/>
          <w:szCs w:val="20"/>
        </w:rPr>
        <w:tab/>
        <w:t>Unemployed</w:t>
      </w:r>
      <w:r w:rsidR="006D0F20" w:rsidRPr="0019661E">
        <w:rPr>
          <w:spacing w:val="-1"/>
          <w:sz w:val="20"/>
          <w:szCs w:val="20"/>
        </w:rPr>
        <w:tab/>
      </w:r>
      <w:r w:rsidR="006D0F20" w:rsidRPr="0019661E">
        <w:rPr>
          <w:sz w:val="20"/>
          <w:szCs w:val="20"/>
        </w:rPr>
        <w:t>Self</w:t>
      </w:r>
      <w:r w:rsidR="006D0F20" w:rsidRPr="0019661E">
        <w:rPr>
          <w:spacing w:val="3"/>
          <w:sz w:val="20"/>
          <w:szCs w:val="20"/>
        </w:rPr>
        <w:t xml:space="preserve"> </w:t>
      </w:r>
      <w:r w:rsidR="006D0F20" w:rsidRPr="0019661E">
        <w:rPr>
          <w:spacing w:val="-1"/>
          <w:sz w:val="20"/>
          <w:szCs w:val="20"/>
        </w:rPr>
        <w:t>Employed</w:t>
      </w:r>
    </w:p>
    <w:p w14:paraId="5F2F2A8A" w14:textId="0274C8A4" w:rsidR="00A477CC" w:rsidRPr="0019661E" w:rsidRDefault="004626FD" w:rsidP="0019661E">
      <w:pPr>
        <w:tabs>
          <w:tab w:val="left" w:pos="6843"/>
          <w:tab w:val="left" w:pos="9243"/>
        </w:tabs>
        <w:ind w:left="4123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7B800632" wp14:editId="1064B4B2">
                <wp:simplePos x="0" y="0"/>
                <wp:positionH relativeFrom="page">
                  <wp:posOffset>2816225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6350" t="6350" r="6985" b="6985"/>
                <wp:wrapNone/>
                <wp:docPr id="13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129"/>
                          <a:chExt cx="264" cy="264"/>
                        </a:xfrm>
                      </wpg:grpSpPr>
                      <wps:wsp>
                        <wps:cNvPr id="135" name="Freeform 58"/>
                        <wps:cNvSpPr>
                          <a:spLocks/>
                        </wps:cNvSpPr>
                        <wps:spPr bwMode="auto">
                          <a:xfrm>
                            <a:off x="4435" y="129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393 129"/>
                              <a:gd name="T3" fmla="*/ 393 h 264"/>
                              <a:gd name="T4" fmla="+- 0 4699 4435"/>
                              <a:gd name="T5" fmla="*/ T4 w 264"/>
                              <a:gd name="T6" fmla="+- 0 393 129"/>
                              <a:gd name="T7" fmla="*/ 393 h 264"/>
                              <a:gd name="T8" fmla="+- 0 4699 4435"/>
                              <a:gd name="T9" fmla="*/ T8 w 264"/>
                              <a:gd name="T10" fmla="+- 0 129 129"/>
                              <a:gd name="T11" fmla="*/ 129 h 264"/>
                              <a:gd name="T12" fmla="+- 0 4435 4435"/>
                              <a:gd name="T13" fmla="*/ T12 w 264"/>
                              <a:gd name="T14" fmla="+- 0 129 129"/>
                              <a:gd name="T15" fmla="*/ 129 h 264"/>
                              <a:gd name="T16" fmla="+- 0 4435 443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7E23F" id="Group 57" o:spid="_x0000_s1026" style="position:absolute;margin-left:221.75pt;margin-top:6.45pt;width:13.2pt;height:13.2pt;z-index:1816;mso-position-horizontal-relative:page" coordorigin="443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">
                <v:shape id="Freeform 58" o:spid="_x0000_s1027" style="position:absolute;left:443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sj8MA&#10;AADcAAAADwAAAGRycy9kb3ducmV2LnhtbERP3WrCMBS+F3yHcITdramKc3SmJQiDCW469QEOzVlb&#10;bE5qk2n39stg4N35+H7PqhhsK67U+8axgmmSgiAunWm4UnA6vj4+g/AB2WDrmBT8kIciH49WmBl3&#10;40+6HkIlYgj7DBXUIXSZlL6syaJPXEccuS/XWwwR9pU0Pd5iuG3lLE2fpMWGY0ONHa1rKs+Hb6tg&#10;u9voykzN4qK3H+/zTappv9RKPUwG/QIi0BDu4n/3m4nz5wv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sj8MAAADcAAAADwAAAAAAAAAAAAAAAACYAgAAZHJzL2Rv&#10;d25yZXYueG1sUEsFBgAAAAAEAAQA9QAAAIgDAAAAAA==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912" behindDoc="1" locked="0" layoutInCell="1" allowOverlap="1" wp14:anchorId="797A99A2" wp14:editId="4BFBB27E">
                <wp:simplePos x="0" y="0"/>
                <wp:positionH relativeFrom="page">
                  <wp:posOffset>4543425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9525" t="6350" r="13335" b="6985"/>
                <wp:wrapNone/>
                <wp:docPr id="13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155" y="129"/>
                          <a:chExt cx="264" cy="264"/>
                        </a:xfrm>
                      </wpg:grpSpPr>
                      <wps:wsp>
                        <wps:cNvPr id="133" name="Freeform 56"/>
                        <wps:cNvSpPr>
                          <a:spLocks/>
                        </wps:cNvSpPr>
                        <wps:spPr bwMode="auto">
                          <a:xfrm>
                            <a:off x="7155" y="129"/>
                            <a:ext cx="264" cy="264"/>
                          </a:xfrm>
                          <a:custGeom>
                            <a:avLst/>
                            <a:gdLst>
                              <a:gd name="T0" fmla="+- 0 7155 7155"/>
                              <a:gd name="T1" fmla="*/ T0 w 264"/>
                              <a:gd name="T2" fmla="+- 0 393 129"/>
                              <a:gd name="T3" fmla="*/ 393 h 264"/>
                              <a:gd name="T4" fmla="+- 0 7419 7155"/>
                              <a:gd name="T5" fmla="*/ T4 w 264"/>
                              <a:gd name="T6" fmla="+- 0 393 129"/>
                              <a:gd name="T7" fmla="*/ 393 h 264"/>
                              <a:gd name="T8" fmla="+- 0 7419 7155"/>
                              <a:gd name="T9" fmla="*/ T8 w 264"/>
                              <a:gd name="T10" fmla="+- 0 129 129"/>
                              <a:gd name="T11" fmla="*/ 129 h 264"/>
                              <a:gd name="T12" fmla="+- 0 7155 7155"/>
                              <a:gd name="T13" fmla="*/ T12 w 264"/>
                              <a:gd name="T14" fmla="+- 0 129 129"/>
                              <a:gd name="T15" fmla="*/ 129 h 264"/>
                              <a:gd name="T16" fmla="+- 0 7155 715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0E2C3" id="Group 55" o:spid="_x0000_s1026" style="position:absolute;margin-left:357.75pt;margin-top:6.45pt;width:13.2pt;height:13.2pt;z-index:-12568;mso-position-horizontal-relative:page" coordorigin="715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">
                <v:shape id="Freeform 56" o:spid="_x0000_s1027" style="position:absolute;left:715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RYMIA&#10;AADcAAAADwAAAGRycy9kb3ducmV2LnhtbERP22rCQBB9L/gPywh9qxsNVomusghCBVuvHzBkp0lo&#10;djZmV41/7xYKfZvDuc582dla3Kj1lWMFw0ECgjh3puJCwfm0fpuC8AHZYO2YFDzIw3LRe5ljZtyd&#10;D3Q7hkLEEPYZKihDaDIpfV6SRT9wDXHkvl1rMUTYFtK0eI/htpajJHmXFiuODSU2tCop/zlerYLt&#10;bqMLMzTji95+faabRNN+opV67Xd6BiJQF/7Ff+4PE+enKfw+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xFgwgAAANwAAAAPAAAAAAAAAAAAAAAAAJgCAABkcnMvZG93&#10;bnJldi54bWxQSwUGAAAAAAQABAD1AAAAhwMAAAAA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503303936" behindDoc="1" locked="0" layoutInCell="1" allowOverlap="1" wp14:anchorId="6F64C439" wp14:editId="01DA3206">
                <wp:simplePos x="0" y="0"/>
                <wp:positionH relativeFrom="page">
                  <wp:posOffset>6067425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9525" t="6350" r="13335" b="6985"/>
                <wp:wrapNone/>
                <wp:docPr id="13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9555" y="129"/>
                          <a:chExt cx="264" cy="264"/>
                        </a:xfrm>
                      </wpg:grpSpPr>
                      <wps:wsp>
                        <wps:cNvPr id="131" name="Freeform 54"/>
                        <wps:cNvSpPr>
                          <a:spLocks/>
                        </wps:cNvSpPr>
                        <wps:spPr bwMode="auto">
                          <a:xfrm>
                            <a:off x="9555" y="129"/>
                            <a:ext cx="264" cy="264"/>
                          </a:xfrm>
                          <a:custGeom>
                            <a:avLst/>
                            <a:gdLst>
                              <a:gd name="T0" fmla="+- 0 9555 9555"/>
                              <a:gd name="T1" fmla="*/ T0 w 264"/>
                              <a:gd name="T2" fmla="+- 0 393 129"/>
                              <a:gd name="T3" fmla="*/ 393 h 264"/>
                              <a:gd name="T4" fmla="+- 0 9819 9555"/>
                              <a:gd name="T5" fmla="*/ T4 w 264"/>
                              <a:gd name="T6" fmla="+- 0 393 129"/>
                              <a:gd name="T7" fmla="*/ 393 h 264"/>
                              <a:gd name="T8" fmla="+- 0 9819 9555"/>
                              <a:gd name="T9" fmla="*/ T8 w 264"/>
                              <a:gd name="T10" fmla="+- 0 129 129"/>
                              <a:gd name="T11" fmla="*/ 129 h 264"/>
                              <a:gd name="T12" fmla="+- 0 9555 9555"/>
                              <a:gd name="T13" fmla="*/ T12 w 264"/>
                              <a:gd name="T14" fmla="+- 0 129 129"/>
                              <a:gd name="T15" fmla="*/ 129 h 264"/>
                              <a:gd name="T16" fmla="+- 0 9555 955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50A94" id="Group 53" o:spid="_x0000_s1026" style="position:absolute;margin-left:477.75pt;margin-top:6.45pt;width:13.2pt;height:13.2pt;z-index:-12544;mso-position-horizontal-relative:page" coordorigin="955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">
                <v:shape id="Freeform 54" o:spid="_x0000_s1027" style="position:absolute;left:955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qjMIA&#10;AADcAAAADwAAAGRycy9kb3ducmV2LnhtbERP3WrCMBS+H/gO4Qi7m2kVt1GNEgRhgk7nfIBDc2yL&#10;zUltota3N8Jgd+fj+z3TeWdrcaXWV44VpIMEBHHuTMWFgsPv8u0ThA/IBmvHpOBOHuaz3ssUM+Nu&#10;/EPXfShEDGGfoYIyhCaT0uclWfQD1xBH7uhaiyHCtpCmxVsMt7UcJsm7tFhxbCixoUVJ+Wl/sQrW&#10;25UuTGrGZ73+3oxWiabdh1bqtd/pCYhAXfgX/7m/TJw/S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SqMwgAAANwAAAAPAAAAAAAAAAAAAAAAAJgCAABkcnMvZG93&#10;bnJldi54bWxQSwUGAAAAAAQABAD1AAAAhwMAAAAA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pacing w:val="-2"/>
          <w:sz w:val="20"/>
          <w:szCs w:val="20"/>
        </w:rPr>
        <w:t>F</w:t>
      </w:r>
      <w:r w:rsidR="006D0F20" w:rsidRPr="0019661E">
        <w:rPr>
          <w:spacing w:val="-1"/>
          <w:sz w:val="20"/>
          <w:szCs w:val="20"/>
        </w:rPr>
        <w:t>ull</w:t>
      </w:r>
      <w:r w:rsidR="006D0F20" w:rsidRPr="0019661E">
        <w:rPr>
          <w:spacing w:val="14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Time</w:t>
      </w:r>
      <w:r w:rsidR="006D0F20" w:rsidRPr="0019661E">
        <w:rPr>
          <w:sz w:val="20"/>
          <w:szCs w:val="20"/>
        </w:rPr>
        <w:tab/>
      </w:r>
      <w:r w:rsidR="006D0F20" w:rsidRPr="0019661E">
        <w:rPr>
          <w:spacing w:val="-2"/>
          <w:sz w:val="20"/>
          <w:szCs w:val="20"/>
        </w:rPr>
        <w:t>P</w:t>
      </w:r>
      <w:r w:rsidR="006D0F20" w:rsidRPr="0019661E">
        <w:rPr>
          <w:spacing w:val="-1"/>
          <w:sz w:val="20"/>
          <w:szCs w:val="20"/>
        </w:rPr>
        <w:t>art</w:t>
      </w:r>
      <w:r w:rsidR="006D0F20" w:rsidRPr="0019661E">
        <w:rPr>
          <w:spacing w:val="20"/>
          <w:sz w:val="20"/>
          <w:szCs w:val="20"/>
        </w:rPr>
        <w:t xml:space="preserve"> </w:t>
      </w:r>
      <w:r w:rsidR="006D0F20" w:rsidRPr="0019661E">
        <w:rPr>
          <w:sz w:val="20"/>
          <w:szCs w:val="20"/>
        </w:rPr>
        <w:t>Time</w:t>
      </w:r>
      <w:r w:rsidR="006D0F20" w:rsidRPr="0019661E">
        <w:rPr>
          <w:sz w:val="20"/>
          <w:szCs w:val="20"/>
        </w:rPr>
        <w:tab/>
        <w:t>Casual</w:t>
      </w:r>
    </w:p>
    <w:p w14:paraId="2F7FD669" w14:textId="6FB5D34F" w:rsidR="00A477CC" w:rsidRPr="0019661E" w:rsidRDefault="004626FD" w:rsidP="0019661E">
      <w:pPr>
        <w:ind w:right="2465"/>
        <w:jc w:val="center"/>
        <w:rPr>
          <w:rFonts w:eastAsia="Arial Narrow" w:cs="Arial Narrow"/>
          <w:sz w:val="20"/>
          <w:szCs w:val="20"/>
        </w:rPr>
      </w:pPr>
      <w:r w:rsidRPr="0019661E">
        <w:rPr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07C8BFF6" wp14:editId="0D8CDAE2">
                <wp:simplePos x="0" y="0"/>
                <wp:positionH relativeFrom="page">
                  <wp:posOffset>2816225</wp:posOffset>
                </wp:positionH>
                <wp:positionV relativeFrom="paragraph">
                  <wp:posOffset>81915</wp:posOffset>
                </wp:positionV>
                <wp:extent cx="167640" cy="167640"/>
                <wp:effectExtent l="6350" t="10160" r="6985" b="12700"/>
                <wp:wrapNone/>
                <wp:docPr id="12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4435" y="129"/>
                          <a:chExt cx="264" cy="264"/>
                        </a:xfrm>
                      </wpg:grpSpPr>
                      <wps:wsp>
                        <wps:cNvPr id="129" name="Freeform 52"/>
                        <wps:cNvSpPr>
                          <a:spLocks/>
                        </wps:cNvSpPr>
                        <wps:spPr bwMode="auto">
                          <a:xfrm>
                            <a:off x="4435" y="129"/>
                            <a:ext cx="264" cy="26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64"/>
                              <a:gd name="T2" fmla="+- 0 393 129"/>
                              <a:gd name="T3" fmla="*/ 393 h 264"/>
                              <a:gd name="T4" fmla="+- 0 4699 4435"/>
                              <a:gd name="T5" fmla="*/ T4 w 264"/>
                              <a:gd name="T6" fmla="+- 0 393 129"/>
                              <a:gd name="T7" fmla="*/ 393 h 264"/>
                              <a:gd name="T8" fmla="+- 0 4699 4435"/>
                              <a:gd name="T9" fmla="*/ T8 w 264"/>
                              <a:gd name="T10" fmla="+- 0 129 129"/>
                              <a:gd name="T11" fmla="*/ 129 h 264"/>
                              <a:gd name="T12" fmla="+- 0 4435 4435"/>
                              <a:gd name="T13" fmla="*/ T12 w 264"/>
                              <a:gd name="T14" fmla="+- 0 129 129"/>
                              <a:gd name="T15" fmla="*/ 129 h 264"/>
                              <a:gd name="T16" fmla="+- 0 4435 4435"/>
                              <a:gd name="T17" fmla="*/ T16 w 264"/>
                              <a:gd name="T18" fmla="+- 0 393 129"/>
                              <a:gd name="T19" fmla="*/ 39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78FA4" id="Group 51" o:spid="_x0000_s1026" style="position:absolute;margin-left:221.75pt;margin-top:6.45pt;width:13.2pt;height:13.2pt;z-index:1888;mso-position-horizontal-relative:page" coordorigin="4435,129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">
                <v:shape id="Freeform 52" o:spid="_x0000_s1027" style="position:absolute;left:4435;top:129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wV8IA&#10;AADcAAAADwAAAGRycy9kb3ducmV2LnhtbERP3WrCMBS+H/gO4Qjeaaoy56pRgiBMULfpHuDQHNti&#10;c1KbTLu3N4Kwu/Px/Z75srWVuFLjS8cKhoMEBHHmTMm5gp/juj8F4QOywcoxKfgjD8tF52WOqXE3&#10;/qbrIeQihrBPUUERQp1K6bOCLPqBq4kjd3KNxRBhk0vT4C2G20qOkmQiLZYcGwqsaVVQdj78WgXb&#10;z43OzdC8XvR2vxtvEk1fb1qpXrfVMxCB2vAvfro/TJw/eof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rBXwgAAANwAAAAPAAAAAAAAAAAAAAAAAJgCAABkcnMvZG93&#10;bnJldi54bWxQSwUGAAAAAAQABAD1AAAAhwMAAAAA&#10;" path="m,264r264,l264,,,,,264xe" filled="f" strokecolor="#808285" strokeweight=".5pt">
                  <v:path arrowok="t" o:connecttype="custom" o:connectlocs="0,393;264,393;264,129;0,129;0,393" o:connectangles="0,0,0,0,0"/>
                </v:shape>
                <w10:wrap anchorx="page"/>
              </v:group>
            </w:pict>
          </mc:Fallback>
        </mc:AlternateContent>
      </w:r>
      <w:r w:rsidR="006D0F20" w:rsidRPr="0019661E">
        <w:rPr>
          <w:spacing w:val="-2"/>
          <w:w w:val="105"/>
          <w:sz w:val="20"/>
          <w:szCs w:val="20"/>
        </w:rPr>
        <w:t>S</w:t>
      </w:r>
      <w:r w:rsidR="006D0F20" w:rsidRPr="0019661E">
        <w:rPr>
          <w:spacing w:val="-1"/>
          <w:w w:val="105"/>
          <w:sz w:val="20"/>
          <w:szCs w:val="20"/>
        </w:rPr>
        <w:t>tudent</w:t>
      </w:r>
    </w:p>
    <w:p w14:paraId="565151A9" w14:textId="77777777" w:rsidR="00A477CC" w:rsidRPr="0019661E" w:rsidRDefault="00A477CC" w:rsidP="0019661E">
      <w:pPr>
        <w:rPr>
          <w:rFonts w:eastAsia="Arial Narrow" w:cs="Arial Narrow"/>
          <w:sz w:val="20"/>
          <w:szCs w:val="20"/>
        </w:rPr>
      </w:pPr>
    </w:p>
    <w:p w14:paraId="08B6A03B" w14:textId="08FF71F2" w:rsidR="00A477CC" w:rsidRPr="0019661E" w:rsidRDefault="004626FD" w:rsidP="0019661E">
      <w:pPr>
        <w:ind w:left="180"/>
        <w:rPr>
          <w:rFonts w:eastAsia="Arial Narrow" w:cs="Arial Narrow"/>
          <w:sz w:val="20"/>
          <w:szCs w:val="20"/>
        </w:rPr>
      </w:pPr>
      <w:r w:rsidRPr="0019661E">
        <w:rPr>
          <w:rFonts w:eastAsia="Arial Narrow" w:cs="Arial Narrow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B790095" wp14:editId="0DB8E395">
                <wp:extent cx="6550660" cy="12700"/>
                <wp:effectExtent l="0" t="5715" r="2540" b="635"/>
                <wp:docPr id="12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12700"/>
                          <a:chOff x="0" y="0"/>
                          <a:chExt cx="10316" cy="20"/>
                        </a:xfrm>
                      </wpg:grpSpPr>
                      <wpg:grpSp>
                        <wpg:cNvPr id="126" name="Group 4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96" cy="2"/>
                            <a:chOff x="10" y="10"/>
                            <a:chExt cx="10296" cy="2"/>
                          </a:xfrm>
                        </wpg:grpSpPr>
                        <wps:wsp>
                          <wps:cNvPr id="127" name="Freeform 5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96"/>
                                <a:gd name="T2" fmla="+- 0 10305 1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4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81E782" id="Group 48" o:spid="_x0000_s1026" style="width:515.8pt;height:1pt;mso-position-horizontal-relative:char;mso-position-vertical-relative:line" coordsize="10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">
                <v:group id="Group 49" o:spid="_x0000_s1027" style="position:absolute;left:10;top:10;width:10296;height:2" coordorigin="10,10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0" o:spid="_x0000_s1028" style="position:absolute;left:10;top:10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vn8IA&#10;AADcAAAADwAAAGRycy9kb3ducmV2LnhtbERPTWvCQBC9F/wPywi91Y0pVomuIoIgpYc2ifcxOybB&#10;7GzIrkn677sFwds83udsdqNpRE+dqy0rmM8iEMSF1TWXCvLs+LYC4TyyxsYyKfglB7vt5GWDibYD&#10;/1Cf+lKEEHYJKqi8bxMpXVGRQTezLXHgrrYz6APsSqk7HEK4aWQcRR/SYM2hocKWDhUVt/RuFNSL&#10;z0X6jekJL186k+/xPD9cz0q9Tsf9GoSn0T/FD/dJh/nxEv6fC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u+fwgAAANwAAAAPAAAAAAAAAAAAAAAAAJgCAABkcnMvZG93&#10;bnJldi54bWxQSwUGAAAAAAQABAD1AAAAhwMAAAAA&#10;" path="m,l10295,e" filled="f" strokecolor="#148a8a" strokeweight="1pt">
                    <v:path arrowok="t" o:connecttype="custom" o:connectlocs="0,0;10295,0" o:connectangles="0,0"/>
                  </v:shape>
                </v:group>
                <w10:anchorlock/>
              </v:group>
            </w:pict>
          </mc:Fallback>
        </mc:AlternateContent>
      </w:r>
    </w:p>
    <w:p w14:paraId="612DB71F" w14:textId="797D75D3" w:rsidR="00A477CC" w:rsidRDefault="006D0F20" w:rsidP="0019661E">
      <w:pPr>
        <w:ind w:left="190"/>
        <w:rPr>
          <w:rFonts w:ascii="Arial Black" w:eastAsia="Arial Black" w:hAnsi="Arial Black" w:cs="Arial Black"/>
          <w:sz w:val="20"/>
          <w:szCs w:val="20"/>
        </w:rPr>
      </w:pPr>
      <w:r w:rsidRPr="0019661E">
        <w:rPr>
          <w:b/>
          <w:color w:val="148A8A"/>
          <w:sz w:val="20"/>
          <w:szCs w:val="20"/>
        </w:rPr>
        <w:t>201</w:t>
      </w:r>
      <w:r w:rsidR="00230FEA" w:rsidRPr="0019661E">
        <w:rPr>
          <w:b/>
          <w:color w:val="148A8A"/>
          <w:sz w:val="20"/>
          <w:szCs w:val="20"/>
        </w:rPr>
        <w:t>9</w:t>
      </w:r>
      <w:r w:rsidRPr="0019661E">
        <w:rPr>
          <w:b/>
          <w:color w:val="148A8A"/>
          <w:sz w:val="20"/>
          <w:szCs w:val="20"/>
        </w:rPr>
        <w:t xml:space="preserve"> CREATE YOUR FUTURE GRANT CATEGORIES</w:t>
      </w:r>
    </w:p>
    <w:p w14:paraId="31D7093D" w14:textId="77777777" w:rsidR="00A477CC" w:rsidRDefault="006D0F20">
      <w:pPr>
        <w:numPr>
          <w:ilvl w:val="0"/>
          <w:numId w:val="2"/>
        </w:numPr>
        <w:tabs>
          <w:tab w:val="left" w:pos="474"/>
        </w:tabs>
        <w:spacing w:before="166"/>
        <w:ind w:hanging="283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1"/>
          <w:w w:val="105"/>
          <w:sz w:val="18"/>
        </w:rPr>
        <w:t>duc</w:t>
      </w:r>
      <w:r>
        <w:rPr>
          <w:rFonts w:ascii="Arial Narrow"/>
          <w:spacing w:val="-2"/>
          <w:w w:val="105"/>
          <w:sz w:val="18"/>
        </w:rPr>
        <w:t>a</w:t>
      </w:r>
      <w:r>
        <w:rPr>
          <w:rFonts w:ascii="Arial Narrow"/>
          <w:spacing w:val="-1"/>
          <w:w w:val="105"/>
          <w:sz w:val="18"/>
        </w:rPr>
        <w:t>tion/Training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Gr</w:t>
      </w:r>
      <w:r>
        <w:rPr>
          <w:rFonts w:ascii="Arial Narrow"/>
          <w:spacing w:val="-1"/>
          <w:w w:val="105"/>
          <w:sz w:val="18"/>
        </w:rPr>
        <w:t>ant</w:t>
      </w:r>
    </w:p>
    <w:p w14:paraId="218A2EFF" w14:textId="77777777" w:rsidR="00A477CC" w:rsidRDefault="006D0F20">
      <w:pPr>
        <w:numPr>
          <w:ilvl w:val="0"/>
          <w:numId w:val="2"/>
        </w:numPr>
        <w:tabs>
          <w:tab w:val="left" w:pos="474"/>
        </w:tabs>
        <w:spacing w:before="123"/>
        <w:ind w:hanging="283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z w:val="18"/>
        </w:rPr>
        <w:t>Driving</w:t>
      </w:r>
      <w:r>
        <w:rPr>
          <w:rFonts w:ascii="Arial Narrow"/>
          <w:spacing w:val="14"/>
          <w:sz w:val="18"/>
        </w:rPr>
        <w:t xml:space="preserve"> </w:t>
      </w:r>
      <w:r>
        <w:rPr>
          <w:rFonts w:ascii="Arial Narrow"/>
          <w:spacing w:val="-1"/>
          <w:sz w:val="18"/>
        </w:rPr>
        <w:t>L</w:t>
      </w:r>
      <w:r>
        <w:rPr>
          <w:rFonts w:ascii="Arial Narrow"/>
          <w:spacing w:val="-2"/>
          <w:sz w:val="18"/>
        </w:rPr>
        <w:t>essons</w:t>
      </w:r>
      <w:r>
        <w:rPr>
          <w:rFonts w:ascii="Arial Narrow"/>
          <w:spacing w:val="14"/>
          <w:sz w:val="18"/>
        </w:rPr>
        <w:t xml:space="preserve"> </w:t>
      </w:r>
      <w:r>
        <w:rPr>
          <w:rFonts w:ascii="Arial Narrow"/>
          <w:spacing w:val="-2"/>
          <w:sz w:val="18"/>
        </w:rPr>
        <w:t>Gr</w:t>
      </w:r>
      <w:r>
        <w:rPr>
          <w:rFonts w:ascii="Arial Narrow"/>
          <w:spacing w:val="-1"/>
          <w:sz w:val="18"/>
        </w:rPr>
        <w:t>ant</w:t>
      </w:r>
    </w:p>
    <w:p w14:paraId="4D39AB34" w14:textId="77777777" w:rsidR="00A477CC" w:rsidRDefault="006D0F20">
      <w:pPr>
        <w:numPr>
          <w:ilvl w:val="0"/>
          <w:numId w:val="2"/>
        </w:numPr>
        <w:tabs>
          <w:tab w:val="left" w:pos="474"/>
        </w:tabs>
        <w:spacing w:before="123"/>
        <w:ind w:hanging="283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w w:val="105"/>
          <w:sz w:val="18"/>
        </w:rPr>
        <w:t>IT</w:t>
      </w:r>
      <w:r>
        <w:rPr>
          <w:rFonts w:ascii="Arial Narrow"/>
          <w:spacing w:val="-14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Gr</w:t>
      </w:r>
      <w:r>
        <w:rPr>
          <w:rFonts w:ascii="Arial Narrow"/>
          <w:spacing w:val="-1"/>
          <w:w w:val="105"/>
          <w:sz w:val="18"/>
        </w:rPr>
        <w:t>ant</w:t>
      </w:r>
    </w:p>
    <w:p w14:paraId="3869B711" w14:textId="77777777" w:rsidR="00A477CC" w:rsidRDefault="006D0F20">
      <w:pPr>
        <w:numPr>
          <w:ilvl w:val="0"/>
          <w:numId w:val="2"/>
        </w:numPr>
        <w:tabs>
          <w:tab w:val="left" w:pos="474"/>
        </w:tabs>
        <w:spacing w:before="123"/>
        <w:ind w:hanging="283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pacing w:val="-3"/>
          <w:sz w:val="18"/>
        </w:rPr>
        <w:t>Tr</w:t>
      </w:r>
      <w:r>
        <w:rPr>
          <w:rFonts w:ascii="Arial Narrow"/>
          <w:spacing w:val="-4"/>
          <w:sz w:val="18"/>
        </w:rPr>
        <w:t>a</w:t>
      </w:r>
      <w:r>
        <w:rPr>
          <w:rFonts w:ascii="Arial Narrow"/>
          <w:spacing w:val="-3"/>
          <w:sz w:val="18"/>
        </w:rPr>
        <w:t>vel</w:t>
      </w:r>
      <w:r>
        <w:rPr>
          <w:rFonts w:ascii="Arial Narrow"/>
          <w:spacing w:val="6"/>
          <w:sz w:val="18"/>
        </w:rPr>
        <w:t xml:space="preserve"> </w:t>
      </w:r>
      <w:r>
        <w:rPr>
          <w:rFonts w:ascii="Arial Narrow"/>
          <w:sz w:val="18"/>
        </w:rPr>
        <w:t>and</w:t>
      </w:r>
      <w:r>
        <w:rPr>
          <w:rFonts w:ascii="Arial Narrow"/>
          <w:spacing w:val="7"/>
          <w:sz w:val="18"/>
        </w:rPr>
        <w:t xml:space="preserve"> </w:t>
      </w:r>
      <w:r>
        <w:rPr>
          <w:rFonts w:ascii="Arial Narrow"/>
          <w:spacing w:val="-1"/>
          <w:sz w:val="18"/>
        </w:rPr>
        <w:t>Conference</w:t>
      </w:r>
      <w:r>
        <w:rPr>
          <w:rFonts w:ascii="Arial Narrow"/>
          <w:spacing w:val="-2"/>
          <w:sz w:val="18"/>
        </w:rPr>
        <w:t>s</w:t>
      </w:r>
      <w:r>
        <w:rPr>
          <w:rFonts w:ascii="Arial Narrow"/>
          <w:spacing w:val="7"/>
          <w:sz w:val="18"/>
        </w:rPr>
        <w:t xml:space="preserve"> </w:t>
      </w:r>
      <w:r>
        <w:rPr>
          <w:rFonts w:ascii="Arial Narrow"/>
          <w:spacing w:val="-2"/>
          <w:sz w:val="18"/>
        </w:rPr>
        <w:t>Gr</w:t>
      </w:r>
      <w:r>
        <w:rPr>
          <w:rFonts w:ascii="Arial Narrow"/>
          <w:spacing w:val="-1"/>
          <w:sz w:val="18"/>
        </w:rPr>
        <w:t>ant</w:t>
      </w:r>
    </w:p>
    <w:p w14:paraId="4AA0E476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1969622E" w14:textId="77777777" w:rsidR="00A477CC" w:rsidRDefault="00A477CC">
      <w:pPr>
        <w:spacing w:before="6"/>
        <w:rPr>
          <w:rFonts w:ascii="Arial Narrow" w:eastAsia="Arial Narrow" w:hAnsi="Arial Narrow" w:cs="Arial Narrow"/>
          <w:sz w:val="11"/>
          <w:szCs w:val="11"/>
        </w:rPr>
      </w:pPr>
    </w:p>
    <w:p w14:paraId="7AE833FB" w14:textId="2B06CA9B" w:rsidR="00A477CC" w:rsidRDefault="004626FD">
      <w:pPr>
        <w:spacing w:line="20" w:lineRule="atLeast"/>
        <w:ind w:left="18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4BCCAE2" wp14:editId="3FFEBF89">
                <wp:extent cx="6550660" cy="12700"/>
                <wp:effectExtent l="0" t="5715" r="2540" b="635"/>
                <wp:docPr id="1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12700"/>
                          <a:chOff x="0" y="0"/>
                          <a:chExt cx="10316" cy="20"/>
                        </a:xfrm>
                      </wpg:grpSpPr>
                      <wpg:grpSp>
                        <wpg:cNvPr id="123" name="Group 4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96" cy="2"/>
                            <a:chOff x="10" y="10"/>
                            <a:chExt cx="10296" cy="2"/>
                          </a:xfrm>
                        </wpg:grpSpPr>
                        <wps:wsp>
                          <wps:cNvPr id="124" name="Freeform 4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96"/>
                                <a:gd name="T2" fmla="+- 0 10305 1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4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5A468E" id="Group 45" o:spid="_x0000_s1026" style="width:515.8pt;height:1pt;mso-position-horizontal-relative:char;mso-position-vertical-relative:line" coordsize="10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">
                <v:group id="Group 46" o:spid="_x0000_s1027" style="position:absolute;left:10;top:10;width:10296;height:2" coordorigin="10,10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7" o:spid="_x0000_s1028" style="position:absolute;left:10;top:10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x6MAA&#10;AADcAAAADwAAAGRycy9kb3ducmV2LnhtbERPy6rCMBDdX/Afwgjurqn1gVSjiHBBxIVW3Y/N2Bab&#10;SWlytf69EQR3czjPmS9bU4k7Na60rGDQj0AQZ1aXnCs4Hf9+pyCcR9ZYWSYFT3KwXHR+5pho++AD&#10;3VOfixDCLkEFhfd1IqXLCjLo+rYmDtzVNgZ9gE0udYOPEG4qGUfRRBosOTQUWNO6oOyW/hsF5Xg7&#10;TveYbvCy00c5jAen9fWsVK/brmYgPLX+K/64NzrMj0fwfiZ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Bx6MAAAADcAAAADwAAAAAAAAAAAAAAAACYAgAAZHJzL2Rvd25y&#10;ZXYueG1sUEsFBgAAAAAEAAQA9QAAAIUDAAAAAA==&#10;" path="m,l10295,e" filled="f" strokecolor="#148a8a" strokeweight="1pt">
                    <v:path arrowok="t" o:connecttype="custom" o:connectlocs="0,0;10295,0" o:connectangles="0,0"/>
                  </v:shape>
                </v:group>
                <w10:anchorlock/>
              </v:group>
            </w:pict>
          </mc:Fallback>
        </mc:AlternateContent>
      </w:r>
    </w:p>
    <w:p w14:paraId="391F2A02" w14:textId="35DA6B4B" w:rsidR="00A477CC" w:rsidRDefault="006D0F20">
      <w:pPr>
        <w:spacing w:before="141"/>
        <w:ind w:left="777" w:right="1344"/>
        <w:jc w:val="center"/>
        <w:rPr>
          <w:rFonts w:ascii="Gill Sans MT" w:eastAsia="Gill Sans MT" w:hAnsi="Gill Sans MT" w:cs="Gill Sans MT"/>
        </w:rPr>
      </w:pPr>
      <w:r>
        <w:rPr>
          <w:rFonts w:ascii="Gill Sans MT"/>
          <w:b/>
          <w:color w:val="148A8A"/>
          <w:w w:val="90"/>
        </w:rPr>
        <w:t>PLEASE</w:t>
      </w:r>
      <w:r>
        <w:rPr>
          <w:rFonts w:ascii="Gill Sans MT"/>
          <w:b/>
          <w:color w:val="148A8A"/>
          <w:spacing w:val="-41"/>
          <w:w w:val="90"/>
        </w:rPr>
        <w:t xml:space="preserve"> </w:t>
      </w:r>
      <w:r>
        <w:rPr>
          <w:rFonts w:ascii="Gill Sans MT"/>
          <w:b/>
          <w:color w:val="148A8A"/>
          <w:spacing w:val="-3"/>
          <w:w w:val="90"/>
        </w:rPr>
        <w:t>NOTE: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4"/>
          <w:w w:val="90"/>
        </w:rPr>
        <w:t>CREATE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6"/>
          <w:w w:val="90"/>
        </w:rPr>
        <w:t>Your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Future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Gr</w:t>
      </w:r>
      <w:r>
        <w:rPr>
          <w:rFonts w:ascii="Gill Sans MT"/>
          <w:b/>
          <w:color w:val="148A8A"/>
          <w:spacing w:val="-1"/>
          <w:w w:val="90"/>
        </w:rPr>
        <w:t>ants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B13C7"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cannot</w:t>
      </w:r>
      <w:r>
        <w:rPr>
          <w:rFonts w:ascii="Gill Sans MT"/>
          <w:b/>
          <w:color w:val="148A8A"/>
          <w:spacing w:val="-41"/>
          <w:w w:val="90"/>
        </w:rPr>
        <w:t xml:space="preserve"> </w:t>
      </w:r>
      <w:r w:rsidR="008B13C7">
        <w:rPr>
          <w:rFonts w:ascii="Gill Sans MT"/>
          <w:b/>
          <w:color w:val="148A8A"/>
          <w:spacing w:val="-41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be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B13C7"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used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B13C7"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to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B13C7"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3"/>
          <w:w w:val="90"/>
        </w:rPr>
        <w:t>co</w:t>
      </w:r>
      <w:r>
        <w:rPr>
          <w:rFonts w:ascii="Gill Sans MT"/>
          <w:b/>
          <w:color w:val="148A8A"/>
          <w:spacing w:val="-2"/>
          <w:w w:val="90"/>
        </w:rPr>
        <w:t>v</w:t>
      </w:r>
      <w:r>
        <w:rPr>
          <w:rFonts w:ascii="Gill Sans MT"/>
          <w:b/>
          <w:color w:val="148A8A"/>
          <w:spacing w:val="-3"/>
          <w:w w:val="90"/>
        </w:rPr>
        <w:t>er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B13C7">
        <w:rPr>
          <w:rFonts w:ascii="Gill Sans MT"/>
          <w:b/>
          <w:color w:val="148A8A"/>
          <w:spacing w:val="-40"/>
          <w:w w:val="90"/>
        </w:rPr>
        <w:t xml:space="preserve"> </w:t>
      </w:r>
      <w:r>
        <w:rPr>
          <w:rFonts w:ascii="Gill Sans MT"/>
          <w:b/>
          <w:color w:val="148A8A"/>
          <w:spacing w:val="-1"/>
          <w:w w:val="90"/>
        </w:rPr>
        <w:t>deb</w:t>
      </w:r>
      <w:r>
        <w:rPr>
          <w:rFonts w:ascii="Gill Sans MT"/>
          <w:b/>
          <w:color w:val="148A8A"/>
          <w:spacing w:val="-2"/>
          <w:w w:val="90"/>
        </w:rPr>
        <w:t>t</w:t>
      </w:r>
      <w:r>
        <w:rPr>
          <w:rFonts w:ascii="Gill Sans MT"/>
          <w:b/>
          <w:color w:val="148A8A"/>
          <w:spacing w:val="-1"/>
          <w:w w:val="90"/>
        </w:rPr>
        <w:t>s</w:t>
      </w:r>
      <w:r w:rsidR="008B13C7">
        <w:rPr>
          <w:rFonts w:ascii="Gill Sans MT"/>
          <w:b/>
          <w:color w:val="148A8A"/>
          <w:spacing w:val="-1"/>
          <w:w w:val="90"/>
        </w:rPr>
        <w:t xml:space="preserve"> </w:t>
      </w:r>
      <w:r w:rsidR="008271E3">
        <w:rPr>
          <w:rFonts w:ascii="Gill Sans MT"/>
          <w:b/>
          <w:color w:val="148A8A"/>
          <w:spacing w:val="-2"/>
          <w:w w:val="90"/>
        </w:rPr>
        <w:t>and</w:t>
      </w:r>
      <w:r>
        <w:rPr>
          <w:rFonts w:ascii="Gill Sans MT"/>
          <w:b/>
          <w:color w:val="148A8A"/>
          <w:spacing w:val="-40"/>
          <w:w w:val="90"/>
        </w:rPr>
        <w:t xml:space="preserve"> </w:t>
      </w:r>
      <w:r w:rsidR="008271E3">
        <w:rPr>
          <w:rFonts w:ascii="Gill Sans MT"/>
          <w:b/>
          <w:color w:val="148A8A"/>
          <w:w w:val="90"/>
        </w:rPr>
        <w:t>fines.</w:t>
      </w:r>
    </w:p>
    <w:p w14:paraId="7B9B5215" w14:textId="53A7EE6D" w:rsidR="00A477CC" w:rsidRDefault="006D0F20">
      <w:pPr>
        <w:spacing w:before="9"/>
        <w:ind w:left="777" w:right="1344"/>
        <w:jc w:val="center"/>
        <w:rPr>
          <w:rFonts w:ascii="Gill Sans MT" w:eastAsia="Gill Sans MT" w:hAnsi="Gill Sans MT" w:cs="Gill Sans MT"/>
        </w:rPr>
      </w:pPr>
      <w:proofErr w:type="spellStart"/>
      <w:r>
        <w:rPr>
          <w:rFonts w:ascii="Gill Sans MT"/>
          <w:b/>
          <w:color w:val="148A8A"/>
          <w:spacing w:val="-2"/>
          <w:w w:val="90"/>
        </w:rPr>
        <w:t>Or</w:t>
      </w:r>
      <w:r>
        <w:rPr>
          <w:rFonts w:ascii="Gill Sans MT"/>
          <w:b/>
          <w:color w:val="148A8A"/>
          <w:spacing w:val="-1"/>
          <w:w w:val="90"/>
        </w:rPr>
        <w:t>ganisations</w:t>
      </w:r>
      <w:proofErr w:type="spellEnd"/>
      <w:r>
        <w:rPr>
          <w:rFonts w:ascii="Gill Sans MT"/>
          <w:b/>
          <w:color w:val="148A8A"/>
          <w:spacing w:val="-39"/>
          <w:w w:val="90"/>
        </w:rPr>
        <w:t xml:space="preserve"> </w:t>
      </w:r>
      <w:r>
        <w:rPr>
          <w:rFonts w:ascii="Gill Sans MT"/>
          <w:b/>
          <w:color w:val="148A8A"/>
          <w:spacing w:val="-3"/>
          <w:w w:val="90"/>
        </w:rPr>
        <w:t>CANNOT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 w:rsidR="008B13C7"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apply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on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behalf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of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a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9"/>
          <w:w w:val="90"/>
        </w:rPr>
        <w:t xml:space="preserve"> </w:t>
      </w:r>
      <w:r>
        <w:rPr>
          <w:rFonts w:ascii="Gill Sans MT"/>
          <w:b/>
          <w:color w:val="148A8A"/>
          <w:spacing w:val="-1"/>
          <w:w w:val="90"/>
        </w:rPr>
        <w:t>young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person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to</w:t>
      </w:r>
      <w:r w:rsidR="008B13C7">
        <w:rPr>
          <w:rFonts w:ascii="Gill Sans MT"/>
          <w:b/>
          <w:color w:val="148A8A"/>
          <w:spacing w:val="-2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spacing w:val="-3"/>
          <w:w w:val="90"/>
        </w:rPr>
        <w:t>co</w:t>
      </w:r>
      <w:r>
        <w:rPr>
          <w:rFonts w:ascii="Gill Sans MT"/>
          <w:b/>
          <w:color w:val="148A8A"/>
          <w:spacing w:val="-2"/>
          <w:w w:val="90"/>
        </w:rPr>
        <w:t>v</w:t>
      </w:r>
      <w:r>
        <w:rPr>
          <w:rFonts w:ascii="Gill Sans MT"/>
          <w:b/>
          <w:color w:val="148A8A"/>
          <w:spacing w:val="-3"/>
          <w:w w:val="90"/>
        </w:rPr>
        <w:t>er</w:t>
      </w:r>
      <w:r w:rsidR="008B13C7">
        <w:rPr>
          <w:rFonts w:ascii="Gill Sans MT"/>
          <w:b/>
          <w:color w:val="148A8A"/>
          <w:spacing w:val="-3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accommodation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w w:val="90"/>
        </w:rPr>
        <w:t>or</w:t>
      </w:r>
      <w:r w:rsidR="008B13C7">
        <w:rPr>
          <w:rFonts w:ascii="Gill Sans MT"/>
          <w:b/>
          <w:color w:val="148A8A"/>
          <w:w w:val="90"/>
        </w:rPr>
        <w:t xml:space="preserve"> </w:t>
      </w:r>
      <w:r>
        <w:rPr>
          <w:rFonts w:ascii="Gill Sans MT"/>
          <w:b/>
          <w:color w:val="148A8A"/>
          <w:spacing w:val="-38"/>
          <w:w w:val="90"/>
        </w:rPr>
        <w:t xml:space="preserve"> </w:t>
      </w:r>
      <w:r>
        <w:rPr>
          <w:rFonts w:ascii="Gill Sans MT"/>
          <w:b/>
          <w:color w:val="148A8A"/>
          <w:spacing w:val="-1"/>
          <w:w w:val="90"/>
        </w:rPr>
        <w:t>deb</w:t>
      </w:r>
      <w:r>
        <w:rPr>
          <w:rFonts w:ascii="Gill Sans MT"/>
          <w:b/>
          <w:color w:val="148A8A"/>
          <w:spacing w:val="-2"/>
          <w:w w:val="90"/>
        </w:rPr>
        <w:t>t</w:t>
      </w:r>
      <w:r>
        <w:rPr>
          <w:rFonts w:ascii="Gill Sans MT"/>
          <w:b/>
          <w:color w:val="148A8A"/>
          <w:spacing w:val="-39"/>
          <w:w w:val="90"/>
        </w:rPr>
        <w:t xml:space="preserve"> </w:t>
      </w:r>
      <w:r>
        <w:rPr>
          <w:rFonts w:ascii="Gill Sans MT"/>
          <w:b/>
          <w:color w:val="148A8A"/>
          <w:spacing w:val="-2"/>
          <w:w w:val="90"/>
        </w:rPr>
        <w:t>co</w:t>
      </w:r>
      <w:r>
        <w:rPr>
          <w:rFonts w:ascii="Gill Sans MT"/>
          <w:b/>
          <w:color w:val="148A8A"/>
          <w:spacing w:val="-1"/>
          <w:w w:val="90"/>
        </w:rPr>
        <w:t>s</w:t>
      </w:r>
      <w:r>
        <w:rPr>
          <w:rFonts w:ascii="Gill Sans MT"/>
          <w:b/>
          <w:color w:val="148A8A"/>
          <w:spacing w:val="-2"/>
          <w:w w:val="90"/>
        </w:rPr>
        <w:t>t</w:t>
      </w:r>
      <w:r>
        <w:rPr>
          <w:rFonts w:ascii="Gill Sans MT"/>
          <w:b/>
          <w:color w:val="148A8A"/>
          <w:spacing w:val="-1"/>
          <w:w w:val="90"/>
        </w:rPr>
        <w:t>s</w:t>
      </w:r>
      <w:r>
        <w:rPr>
          <w:rFonts w:ascii="Gill Sans MT"/>
          <w:b/>
          <w:color w:val="148A8A"/>
          <w:spacing w:val="-2"/>
          <w:w w:val="90"/>
        </w:rPr>
        <w:t>.</w:t>
      </w:r>
    </w:p>
    <w:p w14:paraId="10A8FB26" w14:textId="77777777" w:rsidR="00A477CC" w:rsidRDefault="00A477CC">
      <w:pPr>
        <w:spacing w:before="9"/>
        <w:rPr>
          <w:rFonts w:ascii="Gill Sans MT" w:eastAsia="Gill Sans MT" w:hAnsi="Gill Sans MT" w:cs="Gill Sans MT"/>
          <w:b/>
          <w:bCs/>
          <w:sz w:val="12"/>
          <w:szCs w:val="12"/>
        </w:rPr>
      </w:pPr>
    </w:p>
    <w:p w14:paraId="3DB79CAC" w14:textId="1DDA832B" w:rsidR="00A477CC" w:rsidRDefault="004626FD">
      <w:pPr>
        <w:spacing w:line="20" w:lineRule="atLeast"/>
        <w:ind w:left="180"/>
        <w:rPr>
          <w:rFonts w:ascii="Gill Sans MT" w:eastAsia="Gill Sans MT" w:hAnsi="Gill Sans MT" w:cs="Gill Sans MT"/>
          <w:sz w:val="2"/>
          <w:szCs w:val="2"/>
        </w:rPr>
      </w:pPr>
      <w:r>
        <w:rPr>
          <w:rFonts w:ascii="Gill Sans MT" w:eastAsia="Gill Sans MT" w:hAnsi="Gill Sans MT" w:cs="Gill Sans MT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5FE4EC5" wp14:editId="122483A1">
                <wp:extent cx="6550660" cy="12700"/>
                <wp:effectExtent l="0" t="1905" r="2540" b="4445"/>
                <wp:docPr id="1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12700"/>
                          <a:chOff x="0" y="0"/>
                          <a:chExt cx="10316" cy="20"/>
                        </a:xfrm>
                      </wpg:grpSpPr>
                      <wpg:grpSp>
                        <wpg:cNvPr id="120" name="Group 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96" cy="2"/>
                            <a:chOff x="10" y="10"/>
                            <a:chExt cx="10296" cy="2"/>
                          </a:xfrm>
                        </wpg:grpSpPr>
                        <wps:wsp>
                          <wps:cNvPr id="121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96"/>
                                <a:gd name="T2" fmla="+- 0 10305 1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4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54EDD" id="Group 42" o:spid="_x0000_s1026" style="width:515.8pt;height:1pt;mso-position-horizontal-relative:char;mso-position-vertical-relative:line" coordsize="10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">
                <v:group id="Group 43" o:spid="_x0000_s1027" style="position:absolute;left:10;top:10;width:10296;height:2" coordorigin="10,10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4" o:spid="_x0000_s1028" style="position:absolute;left:10;top:10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ScMAA&#10;AADcAAAADwAAAGRycy9kb3ducmV2LnhtbERPS4vCMBC+L/gfwgje1rQVRbqmsgiCiIe16n22mT7Y&#10;ZlKaqPXfmwXB23x8z1mtB9OKG/WusawgnkYgiAurG64UnE/bzyUI55E1tpZJwYMcrLPRxwpTbe98&#10;pFvuKxFC2KWooPa+S6V0RU0G3dR2xIErbW/QB9hXUvd4D+GmlUkULaTBhkNDjR1tair+8qtR0Mz3&#10;8/wH8x3+HvRJzpL4vCkvSk3Gw/cXCE+Df4tf7p0O85MY/p8JF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fScMAAAADcAAAADwAAAAAAAAAAAAAAAACYAgAAZHJzL2Rvd25y&#10;ZXYueG1sUEsFBgAAAAAEAAQA9QAAAIUDAAAAAA==&#10;" path="m,l10295,e" filled="f" strokecolor="#148a8a" strokeweight="1pt">
                    <v:path arrowok="t" o:connecttype="custom" o:connectlocs="0,0;10295,0" o:connectangles="0,0"/>
                  </v:shape>
                </v:group>
                <w10:anchorlock/>
              </v:group>
            </w:pict>
          </mc:Fallback>
        </mc:AlternateContent>
      </w:r>
    </w:p>
    <w:p w14:paraId="48025158" w14:textId="77777777" w:rsidR="00A477CC" w:rsidRDefault="00A477CC">
      <w:pPr>
        <w:spacing w:before="3"/>
        <w:rPr>
          <w:rFonts w:ascii="Gill Sans MT" w:eastAsia="Gill Sans MT" w:hAnsi="Gill Sans MT" w:cs="Gill Sans MT"/>
          <w:b/>
          <w:bCs/>
          <w:sz w:val="12"/>
          <w:szCs w:val="12"/>
        </w:rPr>
      </w:pPr>
    </w:p>
    <w:p w14:paraId="1BF77529" w14:textId="0673480A" w:rsidR="00A477CC" w:rsidRDefault="004626FD">
      <w:pPr>
        <w:spacing w:before="75"/>
        <w:ind w:left="117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912" behindDoc="0" locked="0" layoutInCell="1" allowOverlap="1" wp14:anchorId="4BC1F299" wp14:editId="054A177A">
            <wp:simplePos x="0" y="0"/>
            <wp:positionH relativeFrom="page">
              <wp:posOffset>5429885</wp:posOffset>
            </wp:positionH>
            <wp:positionV relativeFrom="paragraph">
              <wp:posOffset>248920</wp:posOffset>
            </wp:positionV>
            <wp:extent cx="2129790" cy="882015"/>
            <wp:effectExtent l="0" t="0" r="3810" b="0"/>
            <wp:wrapNone/>
            <wp:docPr id="1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F20">
        <w:rPr>
          <w:rFonts w:ascii="Calibri"/>
          <w:i/>
          <w:spacing w:val="-1"/>
          <w:w w:val="105"/>
          <w:sz w:val="18"/>
        </w:rPr>
        <w:t>(Please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1"/>
          <w:w w:val="105"/>
          <w:sz w:val="18"/>
        </w:rPr>
        <w:t>complete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1"/>
          <w:w w:val="105"/>
          <w:sz w:val="18"/>
        </w:rPr>
        <w:t>separ</w:t>
      </w:r>
      <w:r w:rsidR="006D0F20">
        <w:rPr>
          <w:rFonts w:ascii="Calibri"/>
          <w:i/>
          <w:spacing w:val="-2"/>
          <w:w w:val="105"/>
          <w:sz w:val="18"/>
        </w:rPr>
        <w:t>at</w:t>
      </w:r>
      <w:r w:rsidR="006D0F20">
        <w:rPr>
          <w:rFonts w:ascii="Calibri"/>
          <w:i/>
          <w:spacing w:val="-1"/>
          <w:w w:val="105"/>
          <w:sz w:val="18"/>
        </w:rPr>
        <w:t>e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w w:val="105"/>
          <w:sz w:val="18"/>
        </w:rPr>
        <w:t>grant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1"/>
          <w:w w:val="105"/>
          <w:sz w:val="18"/>
        </w:rPr>
        <w:t>applic</w:t>
      </w:r>
      <w:r w:rsidR="006D0F20">
        <w:rPr>
          <w:rFonts w:ascii="Calibri"/>
          <w:i/>
          <w:spacing w:val="-2"/>
          <w:w w:val="105"/>
          <w:sz w:val="18"/>
        </w:rPr>
        <w:t>a</w:t>
      </w:r>
      <w:r w:rsidR="006D0F20">
        <w:rPr>
          <w:rFonts w:ascii="Calibri"/>
          <w:i/>
          <w:spacing w:val="-1"/>
          <w:w w:val="105"/>
          <w:sz w:val="18"/>
        </w:rPr>
        <w:t>tions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f</w:t>
      </w:r>
      <w:r w:rsidR="006D0F20">
        <w:rPr>
          <w:rFonts w:ascii="Calibri"/>
          <w:i/>
          <w:spacing w:val="-1"/>
          <w:w w:val="105"/>
          <w:sz w:val="18"/>
        </w:rPr>
        <w:t>or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w w:val="105"/>
          <w:sz w:val="18"/>
        </w:rPr>
        <w:t>each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CREATE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4"/>
          <w:w w:val="105"/>
          <w:sz w:val="18"/>
        </w:rPr>
        <w:t>Your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Future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w w:val="105"/>
          <w:sz w:val="18"/>
        </w:rPr>
        <w:t>Grant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w w:val="105"/>
          <w:sz w:val="18"/>
        </w:rPr>
        <w:t>you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w</w:t>
      </w:r>
      <w:r w:rsidR="006D0F20">
        <w:rPr>
          <w:rFonts w:ascii="Calibri"/>
          <w:i/>
          <w:spacing w:val="-1"/>
          <w:w w:val="105"/>
          <w:sz w:val="18"/>
        </w:rPr>
        <w:t>oul</w:t>
      </w:r>
      <w:r w:rsidR="006D0F20">
        <w:rPr>
          <w:rFonts w:ascii="Calibri"/>
          <w:i/>
          <w:spacing w:val="-2"/>
          <w:w w:val="105"/>
          <w:sz w:val="18"/>
        </w:rPr>
        <w:t>d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1"/>
          <w:w w:val="105"/>
          <w:sz w:val="18"/>
        </w:rPr>
        <w:t>like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to</w:t>
      </w:r>
      <w:r w:rsidR="006D0F20">
        <w:rPr>
          <w:rFonts w:ascii="Calibri"/>
          <w:i/>
          <w:spacing w:val="2"/>
          <w:w w:val="105"/>
          <w:sz w:val="18"/>
        </w:rPr>
        <w:t xml:space="preserve"> </w:t>
      </w:r>
      <w:r w:rsidR="006D0F20">
        <w:rPr>
          <w:rFonts w:ascii="Calibri"/>
          <w:i/>
          <w:spacing w:val="-1"/>
          <w:w w:val="105"/>
          <w:sz w:val="18"/>
        </w:rPr>
        <w:t>appl</w:t>
      </w:r>
      <w:r w:rsidR="006D0F20">
        <w:rPr>
          <w:rFonts w:ascii="Calibri"/>
          <w:i/>
          <w:spacing w:val="-2"/>
          <w:w w:val="105"/>
          <w:sz w:val="18"/>
        </w:rPr>
        <w:t>y</w:t>
      </w:r>
      <w:r w:rsidR="006D0F20">
        <w:rPr>
          <w:rFonts w:ascii="Calibri"/>
          <w:i/>
          <w:spacing w:val="3"/>
          <w:w w:val="105"/>
          <w:sz w:val="18"/>
        </w:rPr>
        <w:t xml:space="preserve"> </w:t>
      </w:r>
      <w:r w:rsidR="006D0F20">
        <w:rPr>
          <w:rFonts w:ascii="Calibri"/>
          <w:i/>
          <w:spacing w:val="-2"/>
          <w:w w:val="105"/>
          <w:sz w:val="18"/>
        </w:rPr>
        <w:t>f</w:t>
      </w:r>
      <w:r w:rsidR="006D0F20">
        <w:rPr>
          <w:rFonts w:ascii="Calibri"/>
          <w:i/>
          <w:spacing w:val="-1"/>
          <w:w w:val="105"/>
          <w:sz w:val="18"/>
        </w:rPr>
        <w:t>or)</w:t>
      </w:r>
    </w:p>
    <w:p w14:paraId="7F5677B6" w14:textId="77777777" w:rsidR="00A477CC" w:rsidRDefault="00A477CC">
      <w:pPr>
        <w:rPr>
          <w:rFonts w:ascii="Calibri" w:eastAsia="Calibri" w:hAnsi="Calibri" w:cs="Calibri"/>
          <w:sz w:val="18"/>
          <w:szCs w:val="18"/>
        </w:rPr>
        <w:sectPr w:rsidR="00A477CC" w:rsidSect="0019661E">
          <w:headerReference w:type="default" r:id="rId19"/>
          <w:pgSz w:w="11910" w:h="16840"/>
          <w:pgMar w:top="1276" w:right="0" w:bottom="0" w:left="660" w:header="0" w:footer="0" w:gutter="0"/>
          <w:pgNumType w:start="4"/>
          <w:cols w:space="720"/>
        </w:sectPr>
      </w:pPr>
    </w:p>
    <w:p w14:paraId="333B8ECF" w14:textId="77777777" w:rsidR="00A477CC" w:rsidRDefault="006D0F20">
      <w:pPr>
        <w:spacing w:line="493" w:lineRule="exact"/>
        <w:ind w:left="190"/>
        <w:rPr>
          <w:rFonts w:ascii="Gill Sans MT" w:eastAsia="Gill Sans MT" w:hAnsi="Gill Sans MT" w:cs="Gill Sans MT"/>
          <w:sz w:val="48"/>
          <w:szCs w:val="48"/>
        </w:rPr>
      </w:pPr>
      <w:r>
        <w:rPr>
          <w:rFonts w:ascii="Gill Sans MT"/>
          <w:b/>
          <w:color w:val="148A8A"/>
          <w:spacing w:val="-23"/>
          <w:w w:val="80"/>
          <w:sz w:val="48"/>
        </w:rPr>
        <w:lastRenderedPageBreak/>
        <w:t>Y</w:t>
      </w:r>
      <w:r>
        <w:rPr>
          <w:rFonts w:ascii="Gill Sans MT"/>
          <w:b/>
          <w:color w:val="148A8A"/>
          <w:w w:val="80"/>
          <w:sz w:val="48"/>
        </w:rPr>
        <w:t>OUR</w:t>
      </w:r>
      <w:r>
        <w:rPr>
          <w:rFonts w:ascii="Gill Sans MT"/>
          <w:b/>
          <w:color w:val="148A8A"/>
          <w:spacing w:val="-63"/>
          <w:w w:val="80"/>
          <w:sz w:val="48"/>
        </w:rPr>
        <w:t xml:space="preserve"> </w:t>
      </w:r>
      <w:r>
        <w:rPr>
          <w:rFonts w:ascii="Gill Sans MT"/>
          <w:b/>
          <w:color w:val="148A8A"/>
          <w:w w:val="80"/>
          <w:sz w:val="48"/>
        </w:rPr>
        <w:t>APPLI</w:t>
      </w:r>
      <w:r>
        <w:rPr>
          <w:rFonts w:ascii="Gill Sans MT"/>
          <w:b/>
          <w:color w:val="148A8A"/>
          <w:spacing w:val="-1"/>
          <w:w w:val="80"/>
          <w:sz w:val="48"/>
        </w:rPr>
        <w:t>C</w:t>
      </w:r>
      <w:r>
        <w:rPr>
          <w:rFonts w:ascii="Gill Sans MT"/>
          <w:b/>
          <w:color w:val="148A8A"/>
          <w:spacing w:val="-32"/>
          <w:w w:val="80"/>
          <w:sz w:val="48"/>
        </w:rPr>
        <w:t>A</w:t>
      </w:r>
      <w:r>
        <w:rPr>
          <w:rFonts w:ascii="Gill Sans MT"/>
          <w:b/>
          <w:color w:val="148A8A"/>
          <w:w w:val="80"/>
          <w:sz w:val="48"/>
        </w:rPr>
        <w:t>TION</w:t>
      </w:r>
      <w:r>
        <w:rPr>
          <w:rFonts w:ascii="Gill Sans MT"/>
          <w:b/>
          <w:color w:val="148A8A"/>
          <w:spacing w:val="-63"/>
          <w:w w:val="80"/>
          <w:sz w:val="48"/>
        </w:rPr>
        <w:t xml:space="preserve"> </w:t>
      </w:r>
      <w:r>
        <w:rPr>
          <w:rFonts w:ascii="Gill Sans MT"/>
          <w:b/>
          <w:color w:val="148A8A"/>
          <w:spacing w:val="-3"/>
          <w:w w:val="80"/>
          <w:sz w:val="48"/>
        </w:rPr>
        <w:t>F</w:t>
      </w:r>
      <w:r>
        <w:rPr>
          <w:rFonts w:ascii="Gill Sans MT"/>
          <w:b/>
          <w:color w:val="148A8A"/>
          <w:w w:val="80"/>
          <w:sz w:val="48"/>
        </w:rPr>
        <w:t>ORM</w:t>
      </w:r>
      <w:r>
        <w:rPr>
          <w:rFonts w:ascii="Gill Sans MT"/>
          <w:b/>
          <w:color w:val="148A8A"/>
          <w:spacing w:val="-62"/>
          <w:w w:val="80"/>
          <w:sz w:val="48"/>
        </w:rPr>
        <w:t xml:space="preserve"> </w:t>
      </w:r>
      <w:r>
        <w:rPr>
          <w:rFonts w:ascii="Gill Sans MT"/>
          <w:b/>
          <w:color w:val="148A8A"/>
          <w:spacing w:val="-2"/>
          <w:w w:val="80"/>
          <w:sz w:val="48"/>
        </w:rPr>
        <w:t>C</w:t>
      </w:r>
      <w:r>
        <w:rPr>
          <w:rFonts w:ascii="Gill Sans MT"/>
          <w:b/>
          <w:color w:val="148A8A"/>
          <w:w w:val="80"/>
          <w:sz w:val="48"/>
        </w:rPr>
        <w:t>ON</w:t>
      </w:r>
      <w:r>
        <w:rPr>
          <w:rFonts w:ascii="Gill Sans MT"/>
          <w:b/>
          <w:color w:val="148A8A"/>
          <w:spacing w:val="-40"/>
          <w:w w:val="80"/>
          <w:sz w:val="48"/>
        </w:rPr>
        <w:t>T</w:t>
      </w:r>
      <w:r>
        <w:rPr>
          <w:rFonts w:ascii="Gill Sans MT"/>
          <w:b/>
          <w:color w:val="148A8A"/>
          <w:w w:val="80"/>
          <w:sz w:val="48"/>
        </w:rPr>
        <w:t>.</w:t>
      </w:r>
    </w:p>
    <w:p w14:paraId="0EE26143" w14:textId="77777777" w:rsidR="00A477CC" w:rsidRDefault="00A477C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1DB9F473" w14:textId="77777777" w:rsidR="00A477CC" w:rsidRDefault="00A477C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01E3A098" w14:textId="77777777" w:rsidR="00A477CC" w:rsidRDefault="00A477CC">
      <w:pPr>
        <w:spacing w:before="8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p w14:paraId="14949F45" w14:textId="77777777" w:rsidR="00A477CC" w:rsidRDefault="006D0F20">
      <w:pPr>
        <w:pStyle w:val="BodyText"/>
        <w:spacing w:before="80"/>
      </w:pPr>
      <w:r>
        <w:rPr>
          <w:w w:val="65"/>
          <w:sz w:val="18"/>
        </w:rPr>
        <w:t>Name</w:t>
      </w:r>
      <w:r>
        <w:rPr>
          <w:spacing w:val="35"/>
          <w:w w:val="65"/>
          <w:sz w:val="18"/>
        </w:rPr>
        <w:t xml:space="preserve"> </w:t>
      </w:r>
      <w:r>
        <w:rPr>
          <w:w w:val="65"/>
          <w:sz w:val="18"/>
        </w:rPr>
        <w:t>of</w:t>
      </w:r>
      <w:r>
        <w:rPr>
          <w:spacing w:val="36"/>
          <w:w w:val="65"/>
          <w:sz w:val="18"/>
        </w:rPr>
        <w:t xml:space="preserve"> </w:t>
      </w:r>
      <w:r>
        <w:rPr>
          <w:spacing w:val="-1"/>
          <w:w w:val="65"/>
          <w:sz w:val="18"/>
        </w:rPr>
        <w:t>Grant</w:t>
      </w:r>
      <w:r>
        <w:rPr>
          <w:spacing w:val="36"/>
          <w:w w:val="65"/>
          <w:sz w:val="18"/>
        </w:rPr>
        <w:t xml:space="preserve"> </w:t>
      </w:r>
      <w:r>
        <w:rPr>
          <w:spacing w:val="-1"/>
          <w:w w:val="65"/>
          <w:sz w:val="18"/>
        </w:rPr>
        <w:t>Category</w:t>
      </w:r>
      <w:r>
        <w:rPr>
          <w:spacing w:val="42"/>
          <w:w w:val="65"/>
          <w:sz w:val="18"/>
        </w:rPr>
        <w:t xml:space="preserve"> </w:t>
      </w:r>
      <w:r>
        <w:rPr>
          <w:color w:val="808285"/>
          <w:spacing w:val="25"/>
          <w:w w:val="65"/>
        </w:rPr>
        <w:t>..............................................................................................................................</w:t>
      </w:r>
      <w:r>
        <w:rPr>
          <w:color w:val="808285"/>
          <w:w w:val="65"/>
        </w:rPr>
        <w:t>.</w:t>
      </w:r>
      <w:r>
        <w:rPr>
          <w:color w:val="808285"/>
          <w:spacing w:val="19"/>
          <w:w w:val="65"/>
        </w:rPr>
        <w:t xml:space="preserve"> </w:t>
      </w:r>
      <w:r>
        <w:rPr>
          <w:color w:val="808285"/>
          <w:spacing w:val="25"/>
          <w:w w:val="65"/>
        </w:rPr>
        <w:t>.................................................................................</w:t>
      </w:r>
      <w:r>
        <w:rPr>
          <w:color w:val="808285"/>
          <w:w w:val="65"/>
        </w:rPr>
        <w:t>.</w:t>
      </w:r>
      <w:r>
        <w:rPr>
          <w:color w:val="808285"/>
          <w:spacing w:val="-4"/>
        </w:rPr>
        <w:t xml:space="preserve"> </w:t>
      </w:r>
    </w:p>
    <w:p w14:paraId="24AEC874" w14:textId="77777777" w:rsidR="00A477CC" w:rsidRDefault="00A477CC">
      <w:pPr>
        <w:spacing w:before="7"/>
        <w:rPr>
          <w:rFonts w:ascii="Arial Narrow" w:eastAsia="Arial Narrow" w:hAnsi="Arial Narrow" w:cs="Arial Narrow"/>
          <w:sz w:val="15"/>
          <w:szCs w:val="15"/>
        </w:rPr>
      </w:pPr>
    </w:p>
    <w:p w14:paraId="604CBEF7" w14:textId="77777777" w:rsidR="00A477CC" w:rsidRDefault="006D0F20">
      <w:pPr>
        <w:ind w:left="190"/>
        <w:rPr>
          <w:rFonts w:ascii="Arial Narrow" w:eastAsia="Arial Narrow" w:hAnsi="Arial Narrow" w:cs="Arial Narrow"/>
          <w:sz w:val="12"/>
          <w:szCs w:val="12"/>
        </w:rPr>
      </w:pPr>
      <w:r>
        <w:rPr>
          <w:rFonts w:ascii="Gill Sans MT"/>
          <w:b/>
          <w:color w:val="148A8A"/>
          <w:w w:val="80"/>
          <w:sz w:val="18"/>
        </w:rPr>
        <w:t>A.</w:t>
      </w:r>
      <w:r>
        <w:rPr>
          <w:rFonts w:ascii="Gill Sans MT"/>
          <w:b/>
          <w:color w:val="148A8A"/>
          <w:spacing w:val="-1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How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much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funding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spacing w:val="-1"/>
          <w:w w:val="80"/>
          <w:sz w:val="18"/>
        </w:rPr>
        <w:t>are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spacing w:val="-1"/>
          <w:w w:val="80"/>
          <w:sz w:val="18"/>
        </w:rPr>
        <w:t>you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spacing w:val="-1"/>
          <w:w w:val="80"/>
          <w:sz w:val="18"/>
        </w:rPr>
        <w:t>seeking?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Please</w:t>
      </w:r>
      <w:r>
        <w:rPr>
          <w:rFonts w:ascii="Arial Narrow"/>
          <w:spacing w:val="-5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specify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amount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spacing w:val="-1"/>
          <w:w w:val="80"/>
          <w:sz w:val="18"/>
        </w:rPr>
        <w:t>between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$250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w w:val="80"/>
          <w:sz w:val="18"/>
        </w:rPr>
        <w:t>-</w:t>
      </w:r>
      <w:r>
        <w:rPr>
          <w:rFonts w:ascii="Arial Narrow"/>
          <w:spacing w:val="-6"/>
          <w:w w:val="80"/>
          <w:sz w:val="18"/>
        </w:rPr>
        <w:t xml:space="preserve"> </w:t>
      </w:r>
      <w:r>
        <w:rPr>
          <w:rFonts w:ascii="Arial Narrow"/>
          <w:spacing w:val="-1"/>
          <w:w w:val="80"/>
          <w:sz w:val="18"/>
        </w:rPr>
        <w:t>$3</w:t>
      </w:r>
      <w:r>
        <w:rPr>
          <w:rFonts w:ascii="Arial Narrow"/>
          <w:spacing w:val="-2"/>
          <w:w w:val="80"/>
          <w:sz w:val="18"/>
        </w:rPr>
        <w:t>,</w:t>
      </w:r>
      <w:r>
        <w:rPr>
          <w:rFonts w:ascii="Arial Narrow"/>
          <w:spacing w:val="-1"/>
          <w:w w:val="80"/>
          <w:sz w:val="18"/>
        </w:rPr>
        <w:t>000</w:t>
      </w:r>
      <w:r>
        <w:rPr>
          <w:rFonts w:ascii="Arial Narrow"/>
          <w:spacing w:val="19"/>
          <w:w w:val="80"/>
          <w:sz w:val="18"/>
        </w:rPr>
        <w:t xml:space="preserve"> </w:t>
      </w:r>
      <w:r>
        <w:rPr>
          <w:rFonts w:ascii="Arial Narrow"/>
          <w:color w:val="808285"/>
          <w:spacing w:val="31"/>
          <w:w w:val="80"/>
          <w:sz w:val="12"/>
        </w:rPr>
        <w:t>..........................................................................................................</w:t>
      </w:r>
      <w:r>
        <w:rPr>
          <w:rFonts w:ascii="Arial Narrow"/>
          <w:color w:val="808285"/>
          <w:w w:val="80"/>
          <w:sz w:val="12"/>
        </w:rPr>
        <w:t>.</w:t>
      </w:r>
      <w:r>
        <w:rPr>
          <w:rFonts w:ascii="Arial Narrow"/>
          <w:color w:val="808285"/>
          <w:spacing w:val="-4"/>
          <w:sz w:val="12"/>
        </w:rPr>
        <w:t xml:space="preserve"> </w:t>
      </w:r>
    </w:p>
    <w:p w14:paraId="7B46E5BD" w14:textId="77777777" w:rsidR="00A477CC" w:rsidRDefault="006D0F20">
      <w:pPr>
        <w:spacing w:before="62"/>
        <w:ind w:left="19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i/>
          <w:w w:val="105"/>
          <w:sz w:val="18"/>
        </w:rPr>
        <w:t>(</w:t>
      </w:r>
      <w:proofErr w:type="spellStart"/>
      <w:r>
        <w:rPr>
          <w:rFonts w:ascii="Arial Narrow"/>
          <w:i/>
          <w:w w:val="105"/>
          <w:sz w:val="18"/>
        </w:rPr>
        <w:t>Dependant</w:t>
      </w:r>
      <w:proofErr w:type="spellEnd"/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on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the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3"/>
          <w:w w:val="105"/>
          <w:sz w:val="18"/>
        </w:rPr>
        <w:t>CREATE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4"/>
          <w:w w:val="105"/>
          <w:sz w:val="18"/>
        </w:rPr>
        <w:t>Y</w:t>
      </w:r>
      <w:r>
        <w:rPr>
          <w:rFonts w:ascii="Arial Narrow"/>
          <w:i/>
          <w:spacing w:val="-3"/>
          <w:w w:val="105"/>
          <w:sz w:val="18"/>
        </w:rPr>
        <w:t>our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F</w:t>
      </w:r>
      <w:r>
        <w:rPr>
          <w:rFonts w:ascii="Arial Narrow"/>
          <w:i/>
          <w:spacing w:val="-1"/>
          <w:w w:val="105"/>
          <w:sz w:val="18"/>
        </w:rPr>
        <w:t>utur</w:t>
      </w:r>
      <w:r>
        <w:rPr>
          <w:rFonts w:ascii="Arial Narrow"/>
          <w:i/>
          <w:spacing w:val="-2"/>
          <w:w w:val="105"/>
          <w:sz w:val="18"/>
        </w:rPr>
        <w:t>e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Gr</w:t>
      </w:r>
      <w:r>
        <w:rPr>
          <w:rFonts w:ascii="Arial Narrow"/>
          <w:i/>
          <w:spacing w:val="-1"/>
          <w:w w:val="105"/>
          <w:sz w:val="18"/>
        </w:rPr>
        <w:t>ant</w:t>
      </w:r>
      <w:r>
        <w:rPr>
          <w:rFonts w:ascii="Arial Narrow"/>
          <w:i/>
          <w:spacing w:val="-2"/>
          <w:w w:val="105"/>
          <w:sz w:val="18"/>
        </w:rPr>
        <w:t>,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the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1"/>
          <w:w w:val="105"/>
          <w:sz w:val="18"/>
        </w:rPr>
        <w:t>amount</w:t>
      </w:r>
      <w:r>
        <w:rPr>
          <w:rFonts w:ascii="Arial Narrow"/>
          <w:i/>
          <w:spacing w:val="-2"/>
          <w:w w:val="105"/>
          <w:sz w:val="18"/>
        </w:rPr>
        <w:t>s</w:t>
      </w:r>
      <w:r>
        <w:rPr>
          <w:rFonts w:ascii="Arial Narrow"/>
          <w:i/>
          <w:spacing w:val="-12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will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1"/>
          <w:w w:val="105"/>
          <w:sz w:val="18"/>
        </w:rPr>
        <w:t>v</w:t>
      </w:r>
      <w:r>
        <w:rPr>
          <w:rFonts w:ascii="Arial Narrow"/>
          <w:i/>
          <w:spacing w:val="-2"/>
          <w:w w:val="105"/>
          <w:sz w:val="18"/>
        </w:rPr>
        <w:t>ary</w:t>
      </w:r>
      <w:r>
        <w:rPr>
          <w:rFonts w:ascii="Arial Narrow"/>
          <w:i/>
          <w:spacing w:val="-1"/>
          <w:w w:val="105"/>
          <w:sz w:val="18"/>
        </w:rPr>
        <w:t>)</w:t>
      </w:r>
    </w:p>
    <w:p w14:paraId="69E885F5" w14:textId="77777777" w:rsidR="00A477CC" w:rsidRDefault="00A477CC">
      <w:pPr>
        <w:spacing w:before="9"/>
        <w:rPr>
          <w:rFonts w:ascii="Arial Narrow" w:eastAsia="Arial Narrow" w:hAnsi="Arial Narrow" w:cs="Arial Narrow"/>
          <w:i/>
          <w:sz w:val="23"/>
          <w:szCs w:val="23"/>
        </w:rPr>
      </w:pPr>
    </w:p>
    <w:p w14:paraId="1868036A" w14:textId="21DDFFFF" w:rsidR="00A477CC" w:rsidRDefault="004626FD">
      <w:pPr>
        <w:numPr>
          <w:ilvl w:val="0"/>
          <w:numId w:val="1"/>
        </w:numPr>
        <w:tabs>
          <w:tab w:val="left" w:pos="370"/>
          <w:tab w:val="left" w:pos="8303"/>
          <w:tab w:val="left" w:pos="9523"/>
        </w:tabs>
        <w:ind w:hanging="179"/>
        <w:rPr>
          <w:rFonts w:ascii="Arial Narrow" w:eastAsia="Arial Narrow" w:hAnsi="Arial Narrow" w:cs="Arial Narrow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056" behindDoc="1" locked="0" layoutInCell="1" allowOverlap="1" wp14:anchorId="6A84AB0D" wp14:editId="24CE8556">
                <wp:simplePos x="0" y="0"/>
                <wp:positionH relativeFrom="page">
                  <wp:posOffset>5470525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12700" t="12065" r="10160" b="10795"/>
                <wp:wrapNone/>
                <wp:docPr id="11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8615" y="-30"/>
                          <a:chExt cx="264" cy="264"/>
                        </a:xfrm>
                      </wpg:grpSpPr>
                      <wps:wsp>
                        <wps:cNvPr id="117" name="Freeform 40"/>
                        <wps:cNvSpPr>
                          <a:spLocks/>
                        </wps:cNvSpPr>
                        <wps:spPr bwMode="auto">
                          <a:xfrm>
                            <a:off x="8615" y="-30"/>
                            <a:ext cx="264" cy="264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264"/>
                              <a:gd name="T2" fmla="+- 0 234 -30"/>
                              <a:gd name="T3" fmla="*/ 234 h 264"/>
                              <a:gd name="T4" fmla="+- 0 8879 8615"/>
                              <a:gd name="T5" fmla="*/ T4 w 264"/>
                              <a:gd name="T6" fmla="+- 0 234 -30"/>
                              <a:gd name="T7" fmla="*/ 234 h 264"/>
                              <a:gd name="T8" fmla="+- 0 8879 8615"/>
                              <a:gd name="T9" fmla="*/ T8 w 264"/>
                              <a:gd name="T10" fmla="+- 0 -30 -30"/>
                              <a:gd name="T11" fmla="*/ -30 h 264"/>
                              <a:gd name="T12" fmla="+- 0 8615 8615"/>
                              <a:gd name="T13" fmla="*/ T12 w 264"/>
                              <a:gd name="T14" fmla="+- 0 -30 -30"/>
                              <a:gd name="T15" fmla="*/ -30 h 264"/>
                              <a:gd name="T16" fmla="+- 0 8615 861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B9AA3" id="Group 39" o:spid="_x0000_s1026" style="position:absolute;margin-left:430.75pt;margin-top:-1.5pt;width:13.2pt;height:13.2pt;z-index:-12424;mso-position-horizontal-relative:page" coordorigin="861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">
                <v:shape id="Freeform 40" o:spid="_x0000_s1027" style="position:absolute;left:861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A8IA&#10;AADcAAAADwAAAGRycy9kb3ducmV2LnhtbERP3WrCMBS+H+wdwhl4p2kV5+iMEgaCgk6nPsChOWvL&#10;mpPaRK1vbwRhd+fj+z3TeWdrcaHWV44VpIMEBHHuTMWFguNh0f8A4QOywdoxKbiRh/ns9WWKmXFX&#10;/qHLPhQihrDPUEEZQpNJ6fOSLPqBa4gj9+taiyHCtpCmxWsMt7UcJsm7tFhxbCixoa+S8r/92SpY&#10;b1e6MKkZn/T6ezNaJZp2E61U763TnyACdeFf/HQvTZyfTuD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UsD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 wp14:anchorId="7EA2F8E5" wp14:editId="40939294">
                <wp:simplePos x="0" y="0"/>
                <wp:positionH relativeFrom="page">
                  <wp:posOffset>6245225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12065" r="6985" b="10795"/>
                <wp:wrapNone/>
                <wp:docPr id="11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9835" y="-30"/>
                          <a:chExt cx="264" cy="264"/>
                        </a:xfrm>
                      </wpg:grpSpPr>
                      <wps:wsp>
                        <wps:cNvPr id="115" name="Freeform 38"/>
                        <wps:cNvSpPr>
                          <a:spLocks/>
                        </wps:cNvSpPr>
                        <wps:spPr bwMode="auto">
                          <a:xfrm>
                            <a:off x="9835" y="-30"/>
                            <a:ext cx="264" cy="264"/>
                          </a:xfrm>
                          <a:custGeom>
                            <a:avLst/>
                            <a:gdLst>
                              <a:gd name="T0" fmla="+- 0 9835 9835"/>
                              <a:gd name="T1" fmla="*/ T0 w 264"/>
                              <a:gd name="T2" fmla="+- 0 234 -30"/>
                              <a:gd name="T3" fmla="*/ 234 h 264"/>
                              <a:gd name="T4" fmla="+- 0 10099 9835"/>
                              <a:gd name="T5" fmla="*/ T4 w 264"/>
                              <a:gd name="T6" fmla="+- 0 234 -30"/>
                              <a:gd name="T7" fmla="*/ 234 h 264"/>
                              <a:gd name="T8" fmla="+- 0 10099 9835"/>
                              <a:gd name="T9" fmla="*/ T8 w 264"/>
                              <a:gd name="T10" fmla="+- 0 -30 -30"/>
                              <a:gd name="T11" fmla="*/ -30 h 264"/>
                              <a:gd name="T12" fmla="+- 0 9835 9835"/>
                              <a:gd name="T13" fmla="*/ T12 w 264"/>
                              <a:gd name="T14" fmla="+- 0 -30 -30"/>
                              <a:gd name="T15" fmla="*/ -30 h 264"/>
                              <a:gd name="T16" fmla="+- 0 9835 983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A973D" id="Group 37" o:spid="_x0000_s1026" style="position:absolute;margin-left:491.75pt;margin-top:-1.5pt;width:13.2pt;height:13.2pt;z-index:-12400;mso-position-horizontal-relative:page" coordorigin="983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">
                <v:shape id="Freeform 38" o:spid="_x0000_s1027" style="position:absolute;left:983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w78IA&#10;AADcAAAADwAAAGRycy9kb3ducmV2LnhtbERP3WrCMBS+H/gO4QjeaVrFbVSjBGGgoNM5H+DQHNti&#10;c9I1Ubu3XwRhd+fj+z3zZWdrcaPWV44VpKMEBHHuTMWFgtP3x/AdhA/IBmvHpOCXPCwXvZc5Zsbd&#10;+Ytux1CIGMI+QwVlCE0mpc9LsuhHriGO3Nm1FkOEbSFNi/cYbms5TpJXabHi2FBiQ6uS8svxahVs&#10;9xtdmNRMf/T2czfZJJoOb1qpQb/TMxCBuvAvfrrXJs5Pp/B4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3Dv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Arial Narrow"/>
          <w:spacing w:val="-1"/>
          <w:sz w:val="18"/>
        </w:rPr>
        <w:t>Hav</w:t>
      </w:r>
      <w:r w:rsidR="006D0F20">
        <w:rPr>
          <w:rFonts w:ascii="Arial Narrow"/>
          <w:spacing w:val="-2"/>
          <w:sz w:val="18"/>
        </w:rPr>
        <w:t>e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you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z w:val="18"/>
        </w:rPr>
        <w:t>been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z w:val="18"/>
        </w:rPr>
        <w:t>successful</w:t>
      </w:r>
      <w:r w:rsidR="006D0F20">
        <w:rPr>
          <w:rFonts w:ascii="Arial Narrow"/>
          <w:spacing w:val="5"/>
          <w:sz w:val="18"/>
        </w:rPr>
        <w:t xml:space="preserve"> </w:t>
      </w:r>
      <w:r w:rsidR="006D0F20">
        <w:rPr>
          <w:rFonts w:ascii="Arial Narrow"/>
          <w:sz w:val="18"/>
        </w:rPr>
        <w:t>in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z w:val="18"/>
        </w:rPr>
        <w:t>applying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for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z w:val="18"/>
        </w:rPr>
        <w:t>a</w:t>
      </w:r>
      <w:r w:rsidR="006D0F20">
        <w:rPr>
          <w:rFonts w:ascii="Arial Narrow"/>
          <w:spacing w:val="5"/>
          <w:sz w:val="18"/>
        </w:rPr>
        <w:t xml:space="preserve"> </w:t>
      </w:r>
      <w:r w:rsidR="006D0F20">
        <w:rPr>
          <w:rFonts w:ascii="Arial Narrow"/>
          <w:spacing w:val="-3"/>
          <w:sz w:val="18"/>
        </w:rPr>
        <w:t>CREA</w:t>
      </w:r>
      <w:r w:rsidR="006D0F20">
        <w:rPr>
          <w:rFonts w:ascii="Arial Narrow"/>
          <w:spacing w:val="-2"/>
          <w:sz w:val="18"/>
        </w:rPr>
        <w:t>TE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4"/>
          <w:sz w:val="18"/>
        </w:rPr>
        <w:t>Y</w:t>
      </w:r>
      <w:r w:rsidR="006D0F20">
        <w:rPr>
          <w:rFonts w:ascii="Arial Narrow"/>
          <w:spacing w:val="-3"/>
          <w:sz w:val="18"/>
        </w:rPr>
        <w:t>our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2"/>
          <w:sz w:val="18"/>
        </w:rPr>
        <w:t>F</w:t>
      </w:r>
      <w:r w:rsidR="006D0F20">
        <w:rPr>
          <w:rFonts w:ascii="Arial Narrow"/>
          <w:spacing w:val="-1"/>
          <w:sz w:val="18"/>
        </w:rPr>
        <w:t>utur</w:t>
      </w:r>
      <w:r w:rsidR="006D0F20">
        <w:rPr>
          <w:rFonts w:ascii="Arial Narrow"/>
          <w:spacing w:val="-2"/>
          <w:sz w:val="18"/>
        </w:rPr>
        <w:t>e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2"/>
          <w:sz w:val="18"/>
        </w:rPr>
        <w:t>Gr</w:t>
      </w:r>
      <w:r w:rsidR="006D0F20">
        <w:rPr>
          <w:rFonts w:ascii="Arial Narrow"/>
          <w:spacing w:val="-1"/>
          <w:sz w:val="18"/>
        </w:rPr>
        <w:t>ant</w:t>
      </w:r>
      <w:r w:rsidR="006D0F20">
        <w:rPr>
          <w:rFonts w:ascii="Arial Narrow"/>
          <w:spacing w:val="5"/>
          <w:sz w:val="18"/>
        </w:rPr>
        <w:t xml:space="preserve"> </w:t>
      </w:r>
      <w:r w:rsidR="006D0F20">
        <w:rPr>
          <w:rFonts w:ascii="Arial Narrow"/>
          <w:sz w:val="18"/>
        </w:rPr>
        <w:t>in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pr</w:t>
      </w:r>
      <w:r w:rsidR="006D0F20">
        <w:rPr>
          <w:rFonts w:ascii="Arial Narrow"/>
          <w:spacing w:val="-2"/>
          <w:sz w:val="18"/>
        </w:rPr>
        <w:t>e</w:t>
      </w:r>
      <w:r w:rsidR="006D0F20">
        <w:rPr>
          <w:rFonts w:ascii="Arial Narrow"/>
          <w:spacing w:val="-1"/>
          <w:sz w:val="18"/>
        </w:rPr>
        <w:t>vious</w:t>
      </w:r>
      <w:r w:rsidR="006D0F20">
        <w:rPr>
          <w:rFonts w:ascii="Arial Narrow"/>
          <w:spacing w:val="4"/>
          <w:sz w:val="18"/>
        </w:rPr>
        <w:t xml:space="preserve"> </w:t>
      </w:r>
      <w:r w:rsidR="006D0F20">
        <w:rPr>
          <w:rFonts w:ascii="Arial Narrow"/>
          <w:spacing w:val="-2"/>
          <w:sz w:val="18"/>
        </w:rPr>
        <w:t>year</w:t>
      </w:r>
      <w:r w:rsidR="006D0F20">
        <w:rPr>
          <w:rFonts w:ascii="Arial Narrow"/>
          <w:spacing w:val="-3"/>
          <w:sz w:val="18"/>
        </w:rPr>
        <w:t>s?</w:t>
      </w:r>
      <w:r w:rsidR="006D0F20">
        <w:rPr>
          <w:rFonts w:ascii="Arial Narrow"/>
          <w:spacing w:val="-3"/>
          <w:sz w:val="18"/>
        </w:rPr>
        <w:tab/>
      </w:r>
      <w:r w:rsidR="006D0F20">
        <w:rPr>
          <w:rFonts w:ascii="Arial Narrow"/>
          <w:w w:val="90"/>
          <w:sz w:val="18"/>
        </w:rPr>
        <w:t>YES</w:t>
      </w:r>
      <w:r w:rsidR="006D0F20">
        <w:rPr>
          <w:rFonts w:ascii="Arial Narrow"/>
          <w:w w:val="90"/>
          <w:sz w:val="18"/>
        </w:rPr>
        <w:tab/>
      </w:r>
      <w:r w:rsidR="006D0F20">
        <w:rPr>
          <w:rFonts w:ascii="Arial Narrow"/>
          <w:sz w:val="18"/>
        </w:rPr>
        <w:t>NO</w:t>
      </w:r>
    </w:p>
    <w:p w14:paraId="6957B333" w14:textId="77777777" w:rsidR="00A477CC" w:rsidRDefault="00A477CC">
      <w:pPr>
        <w:rPr>
          <w:rFonts w:ascii="Arial Narrow" w:eastAsia="Arial Narrow" w:hAnsi="Arial Narrow" w:cs="Arial Narrow"/>
          <w:sz w:val="18"/>
          <w:szCs w:val="18"/>
        </w:rPr>
      </w:pPr>
    </w:p>
    <w:p w14:paraId="6482A67C" w14:textId="77777777" w:rsidR="00A477CC" w:rsidRDefault="006D0F20">
      <w:pPr>
        <w:spacing w:before="139"/>
        <w:ind w:left="1662"/>
        <w:rPr>
          <w:rFonts w:ascii="Arial Narrow" w:eastAsia="Arial Narrow" w:hAnsi="Arial Narrow" w:cs="Arial Narrow"/>
          <w:sz w:val="12"/>
          <w:szCs w:val="12"/>
        </w:rPr>
      </w:pPr>
      <w:r>
        <w:rPr>
          <w:rFonts w:ascii="Arial Narrow"/>
          <w:w w:val="70"/>
          <w:sz w:val="18"/>
        </w:rPr>
        <w:t>If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w w:val="70"/>
          <w:sz w:val="18"/>
        </w:rPr>
        <w:t>YES,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spacing w:val="-1"/>
          <w:w w:val="70"/>
          <w:sz w:val="18"/>
        </w:rPr>
        <w:t>what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spacing w:val="-1"/>
          <w:w w:val="70"/>
          <w:sz w:val="18"/>
        </w:rPr>
        <w:t>year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w w:val="70"/>
          <w:sz w:val="18"/>
        </w:rPr>
        <w:t>did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spacing w:val="-1"/>
          <w:w w:val="70"/>
          <w:sz w:val="18"/>
        </w:rPr>
        <w:t>you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spacing w:val="-1"/>
          <w:w w:val="70"/>
          <w:sz w:val="18"/>
        </w:rPr>
        <w:t>receive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w w:val="70"/>
          <w:sz w:val="18"/>
        </w:rPr>
        <w:t>this</w:t>
      </w:r>
      <w:r>
        <w:rPr>
          <w:rFonts w:ascii="Arial Narrow"/>
          <w:spacing w:val="14"/>
          <w:w w:val="70"/>
          <w:sz w:val="18"/>
        </w:rPr>
        <w:t xml:space="preserve"> </w:t>
      </w:r>
      <w:r>
        <w:rPr>
          <w:rFonts w:ascii="Arial Narrow"/>
          <w:spacing w:val="-1"/>
          <w:w w:val="70"/>
          <w:sz w:val="18"/>
        </w:rPr>
        <w:t>grant?</w:t>
      </w:r>
      <w:r>
        <w:rPr>
          <w:rFonts w:ascii="Arial Narrow"/>
          <w:w w:val="70"/>
          <w:sz w:val="18"/>
        </w:rPr>
        <w:t xml:space="preserve">  </w:t>
      </w:r>
      <w:r>
        <w:rPr>
          <w:rFonts w:ascii="Arial Narrow"/>
          <w:spacing w:val="26"/>
          <w:w w:val="70"/>
          <w:sz w:val="18"/>
        </w:rPr>
        <w:t xml:space="preserve"> </w:t>
      </w:r>
      <w:r>
        <w:rPr>
          <w:rFonts w:ascii="Arial Narrow"/>
          <w:color w:val="808285"/>
          <w:spacing w:val="27"/>
          <w:w w:val="70"/>
          <w:sz w:val="12"/>
        </w:rPr>
        <w:t>..............................................................................................................................</w:t>
      </w:r>
      <w:r>
        <w:rPr>
          <w:rFonts w:ascii="Arial Narrow"/>
          <w:color w:val="808285"/>
          <w:w w:val="70"/>
          <w:sz w:val="12"/>
        </w:rPr>
        <w:t>.</w:t>
      </w:r>
      <w:r>
        <w:rPr>
          <w:rFonts w:ascii="Arial Narrow"/>
          <w:color w:val="808285"/>
          <w:spacing w:val="7"/>
          <w:w w:val="70"/>
          <w:sz w:val="12"/>
        </w:rPr>
        <w:t xml:space="preserve"> </w:t>
      </w:r>
      <w:r>
        <w:rPr>
          <w:rFonts w:ascii="Arial Narrow"/>
          <w:color w:val="808285"/>
          <w:spacing w:val="27"/>
          <w:w w:val="70"/>
          <w:sz w:val="12"/>
        </w:rPr>
        <w:t>............</w:t>
      </w:r>
      <w:r>
        <w:rPr>
          <w:rFonts w:ascii="Arial Narrow"/>
          <w:color w:val="808285"/>
          <w:w w:val="70"/>
          <w:sz w:val="12"/>
        </w:rPr>
        <w:t>.</w:t>
      </w:r>
      <w:r>
        <w:rPr>
          <w:rFonts w:ascii="Arial Narrow"/>
          <w:color w:val="808285"/>
          <w:spacing w:val="-4"/>
          <w:sz w:val="12"/>
        </w:rPr>
        <w:t xml:space="preserve"> </w:t>
      </w:r>
    </w:p>
    <w:p w14:paraId="0339BFAA" w14:textId="77777777" w:rsidR="00A477CC" w:rsidRDefault="00A477CC">
      <w:pPr>
        <w:spacing w:before="7"/>
        <w:rPr>
          <w:rFonts w:ascii="Arial Narrow" w:eastAsia="Arial Narrow" w:hAnsi="Arial Narrow" w:cs="Arial Narrow"/>
          <w:sz w:val="15"/>
          <w:szCs w:val="15"/>
        </w:rPr>
      </w:pPr>
    </w:p>
    <w:p w14:paraId="597A7D5A" w14:textId="77777777" w:rsidR="00A477CC" w:rsidRDefault="006D0F20">
      <w:pPr>
        <w:numPr>
          <w:ilvl w:val="0"/>
          <w:numId w:val="1"/>
        </w:numPr>
        <w:tabs>
          <w:tab w:val="left" w:pos="363"/>
        </w:tabs>
        <w:ind w:left="362" w:hanging="172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w w:val="105"/>
          <w:sz w:val="18"/>
        </w:rPr>
        <w:t>Please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</w:t>
      </w:r>
      <w:r>
        <w:rPr>
          <w:rFonts w:ascii="Arial Narrow"/>
          <w:spacing w:val="-2"/>
          <w:w w:val="105"/>
          <w:sz w:val="18"/>
        </w:rPr>
        <w:t>ell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spacing w:val="-3"/>
          <w:w w:val="105"/>
          <w:sz w:val="18"/>
        </w:rPr>
        <w:t>CREATE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wha</w:t>
      </w:r>
      <w:r>
        <w:rPr>
          <w:rFonts w:ascii="Arial Narrow"/>
          <w:spacing w:val="-1"/>
          <w:w w:val="105"/>
          <w:sz w:val="18"/>
        </w:rPr>
        <w:t>t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you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would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lik</w:t>
      </w: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to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use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the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grant</w:t>
      </w:r>
      <w:r>
        <w:rPr>
          <w:rFonts w:ascii="Arial Narrow"/>
          <w:spacing w:val="-13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for?</w:t>
      </w:r>
      <w:r>
        <w:rPr>
          <w:rFonts w:ascii="Arial Narrow"/>
          <w:spacing w:val="-12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(please</w:t>
      </w:r>
      <w:r>
        <w:rPr>
          <w:rFonts w:ascii="Arial Narrow"/>
          <w:i/>
          <w:spacing w:val="-12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a</w:t>
      </w:r>
      <w:r>
        <w:rPr>
          <w:rFonts w:ascii="Arial Narrow"/>
          <w:i/>
          <w:spacing w:val="-1"/>
          <w:w w:val="105"/>
          <w:sz w:val="18"/>
        </w:rPr>
        <w:t>tt</w:t>
      </w:r>
      <w:r>
        <w:rPr>
          <w:rFonts w:ascii="Arial Narrow"/>
          <w:i/>
          <w:spacing w:val="-2"/>
          <w:w w:val="105"/>
          <w:sz w:val="18"/>
        </w:rPr>
        <w:t>ach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e</w:t>
      </w:r>
      <w:r>
        <w:rPr>
          <w:rFonts w:ascii="Arial Narrow"/>
          <w:i/>
          <w:spacing w:val="-1"/>
          <w:w w:val="105"/>
          <w:sz w:val="18"/>
        </w:rPr>
        <w:t>xtr</w:t>
      </w:r>
      <w:r>
        <w:rPr>
          <w:rFonts w:ascii="Arial Narrow"/>
          <w:i/>
          <w:spacing w:val="-2"/>
          <w:w w:val="105"/>
          <w:sz w:val="18"/>
        </w:rPr>
        <w:t>a</w:t>
      </w:r>
      <w:r>
        <w:rPr>
          <w:rFonts w:ascii="Arial Narrow"/>
          <w:i/>
          <w:spacing w:val="-12"/>
          <w:w w:val="105"/>
          <w:sz w:val="18"/>
        </w:rPr>
        <w:t xml:space="preserve"> </w:t>
      </w:r>
      <w:r>
        <w:rPr>
          <w:rFonts w:ascii="Arial Narrow"/>
          <w:i/>
          <w:spacing w:val="-1"/>
          <w:w w:val="105"/>
          <w:sz w:val="18"/>
        </w:rPr>
        <w:t>inf</w:t>
      </w:r>
      <w:r>
        <w:rPr>
          <w:rFonts w:ascii="Arial Narrow"/>
          <w:i/>
          <w:spacing w:val="-2"/>
          <w:w w:val="105"/>
          <w:sz w:val="18"/>
        </w:rPr>
        <w:t>orma</w:t>
      </w:r>
      <w:r>
        <w:rPr>
          <w:rFonts w:ascii="Arial Narrow"/>
          <w:i/>
          <w:spacing w:val="-1"/>
          <w:w w:val="105"/>
          <w:sz w:val="18"/>
        </w:rPr>
        <w:t>tion</w:t>
      </w:r>
      <w:r>
        <w:rPr>
          <w:rFonts w:ascii="Arial Narrow"/>
          <w:i/>
          <w:spacing w:val="-13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if</w:t>
      </w:r>
      <w:r>
        <w:rPr>
          <w:rFonts w:ascii="Arial Narrow"/>
          <w:i/>
          <w:spacing w:val="-12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necessary</w:t>
      </w:r>
      <w:r>
        <w:rPr>
          <w:rFonts w:ascii="Arial Narrow"/>
          <w:i/>
          <w:spacing w:val="-1"/>
          <w:w w:val="105"/>
          <w:sz w:val="18"/>
        </w:rPr>
        <w:t>)</w:t>
      </w:r>
    </w:p>
    <w:p w14:paraId="4B27C010" w14:textId="77777777" w:rsidR="00A477CC" w:rsidRDefault="00A477CC">
      <w:pPr>
        <w:spacing w:before="10"/>
        <w:rPr>
          <w:rFonts w:ascii="Arial Narrow" w:eastAsia="Arial Narrow" w:hAnsi="Arial Narrow" w:cs="Arial Narrow"/>
          <w:i/>
          <w:sz w:val="23"/>
          <w:szCs w:val="23"/>
        </w:rPr>
      </w:pPr>
    </w:p>
    <w:p w14:paraId="4EFFF28A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4C0871F9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7B092F20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2A61DE61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079CFD8B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2CB769DB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1364BE6B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1AE9C9C4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15EE3534" w14:textId="77777777" w:rsidR="00A477CC" w:rsidRDefault="00A477CC">
      <w:pPr>
        <w:spacing w:before="7"/>
        <w:rPr>
          <w:rFonts w:ascii="Arial Narrow" w:eastAsia="Arial Narrow" w:hAnsi="Arial Narrow" w:cs="Arial Narrow"/>
          <w:sz w:val="14"/>
          <w:szCs w:val="14"/>
        </w:rPr>
      </w:pPr>
    </w:p>
    <w:p w14:paraId="6E7BCCED" w14:textId="3B8A8EE1" w:rsidR="00A477CC" w:rsidRDefault="006D0F20">
      <w:pPr>
        <w:numPr>
          <w:ilvl w:val="0"/>
          <w:numId w:val="1"/>
        </w:numPr>
        <w:tabs>
          <w:tab w:val="left" w:pos="372"/>
        </w:tabs>
        <w:ind w:left="371" w:hanging="181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w w:val="105"/>
          <w:sz w:val="18"/>
        </w:rPr>
        <w:t>How</w:t>
      </w:r>
      <w:r>
        <w:rPr>
          <w:rFonts w:ascii="Arial Narrow"/>
          <w:spacing w:val="-10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will</w:t>
      </w:r>
      <w:r>
        <w:rPr>
          <w:rFonts w:ascii="Arial Narrow"/>
          <w:spacing w:val="-9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the</w:t>
      </w:r>
      <w:r>
        <w:rPr>
          <w:rFonts w:ascii="Arial Narrow"/>
          <w:spacing w:val="-10"/>
          <w:w w:val="105"/>
          <w:sz w:val="18"/>
        </w:rPr>
        <w:t xml:space="preserve"> </w:t>
      </w:r>
      <w:r>
        <w:rPr>
          <w:rFonts w:ascii="Arial Narrow"/>
          <w:spacing w:val="-3"/>
          <w:w w:val="105"/>
          <w:sz w:val="18"/>
        </w:rPr>
        <w:t>CREATE</w:t>
      </w:r>
      <w:r>
        <w:rPr>
          <w:rFonts w:ascii="Arial Narrow"/>
          <w:spacing w:val="-9"/>
          <w:w w:val="105"/>
          <w:sz w:val="18"/>
        </w:rPr>
        <w:t xml:space="preserve"> </w:t>
      </w:r>
      <w:r>
        <w:rPr>
          <w:rFonts w:ascii="Arial Narrow"/>
          <w:spacing w:val="-4"/>
          <w:w w:val="105"/>
          <w:sz w:val="18"/>
        </w:rPr>
        <w:t>Y</w:t>
      </w:r>
      <w:r>
        <w:rPr>
          <w:rFonts w:ascii="Arial Narrow"/>
          <w:spacing w:val="-3"/>
          <w:w w:val="105"/>
          <w:sz w:val="18"/>
        </w:rPr>
        <w:t>our</w:t>
      </w:r>
      <w:r>
        <w:rPr>
          <w:rFonts w:ascii="Arial Narrow"/>
          <w:spacing w:val="-9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F</w:t>
      </w:r>
      <w:r>
        <w:rPr>
          <w:rFonts w:ascii="Arial Narrow"/>
          <w:spacing w:val="-1"/>
          <w:w w:val="105"/>
          <w:sz w:val="18"/>
        </w:rPr>
        <w:t>utur</w:t>
      </w: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10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Gr</w:t>
      </w:r>
      <w:r>
        <w:rPr>
          <w:rFonts w:ascii="Arial Narrow"/>
          <w:spacing w:val="-1"/>
          <w:w w:val="105"/>
          <w:sz w:val="18"/>
        </w:rPr>
        <w:t>ant</w:t>
      </w:r>
      <w:r>
        <w:rPr>
          <w:rFonts w:ascii="Arial Narrow"/>
          <w:spacing w:val="-9"/>
          <w:w w:val="105"/>
          <w:sz w:val="18"/>
        </w:rPr>
        <w:t xml:space="preserve"> </w:t>
      </w:r>
      <w:r w:rsidR="005E2B94">
        <w:rPr>
          <w:rFonts w:ascii="Arial Narrow"/>
          <w:w w:val="105"/>
          <w:sz w:val="18"/>
        </w:rPr>
        <w:t>help you to reach your goals</w:t>
      </w:r>
      <w:r>
        <w:rPr>
          <w:rFonts w:ascii="Arial Narrow"/>
          <w:spacing w:val="-2"/>
          <w:w w:val="105"/>
          <w:sz w:val="18"/>
        </w:rPr>
        <w:t>?</w:t>
      </w:r>
    </w:p>
    <w:p w14:paraId="1E71936A" w14:textId="77777777" w:rsidR="00A477CC" w:rsidRDefault="00A477CC">
      <w:pPr>
        <w:spacing w:before="10"/>
        <w:rPr>
          <w:rFonts w:ascii="Arial Narrow" w:eastAsia="Arial Narrow" w:hAnsi="Arial Narrow" w:cs="Arial Narrow"/>
          <w:sz w:val="23"/>
          <w:szCs w:val="23"/>
        </w:rPr>
      </w:pPr>
    </w:p>
    <w:p w14:paraId="063111F8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238AFD02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26190C1F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29F2C54C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6187CBC0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31A0681B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71C6A81A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6D2BD48B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4585D64D" w14:textId="77777777" w:rsidR="00A477CC" w:rsidRDefault="00A477CC">
      <w:pPr>
        <w:spacing w:before="7"/>
        <w:rPr>
          <w:rFonts w:ascii="Arial Narrow" w:eastAsia="Arial Narrow" w:hAnsi="Arial Narrow" w:cs="Arial Narrow"/>
          <w:sz w:val="14"/>
          <w:szCs w:val="14"/>
        </w:rPr>
      </w:pPr>
    </w:p>
    <w:p w14:paraId="3A7B20EA" w14:textId="77777777" w:rsidR="00A477CC" w:rsidRDefault="006D0F20">
      <w:pPr>
        <w:numPr>
          <w:ilvl w:val="0"/>
          <w:numId w:val="1"/>
        </w:numPr>
        <w:tabs>
          <w:tab w:val="left" w:pos="361"/>
        </w:tabs>
        <w:ind w:left="360" w:hanging="17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w w:val="105"/>
          <w:sz w:val="18"/>
        </w:rPr>
        <w:t>Is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ther</w:t>
      </w: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2"/>
          <w:w w:val="105"/>
          <w:sz w:val="18"/>
        </w:rPr>
        <w:t>an</w:t>
      </w:r>
      <w:r>
        <w:rPr>
          <w:rFonts w:ascii="Arial Narrow"/>
          <w:spacing w:val="-1"/>
          <w:w w:val="105"/>
          <w:sz w:val="18"/>
        </w:rPr>
        <w:t>y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other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inf</w:t>
      </w:r>
      <w:r>
        <w:rPr>
          <w:rFonts w:ascii="Arial Narrow"/>
          <w:spacing w:val="-2"/>
          <w:w w:val="105"/>
          <w:sz w:val="18"/>
        </w:rPr>
        <w:t>orma</w:t>
      </w:r>
      <w:r>
        <w:rPr>
          <w:rFonts w:ascii="Arial Narrow"/>
          <w:spacing w:val="-1"/>
          <w:w w:val="105"/>
          <w:sz w:val="18"/>
        </w:rPr>
        <w:t>tion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that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you</w:t>
      </w:r>
      <w:r>
        <w:rPr>
          <w:rFonts w:ascii="Arial Narrow"/>
          <w:spacing w:val="-6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would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lik</w:t>
      </w: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to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</w:t>
      </w:r>
      <w:r>
        <w:rPr>
          <w:rFonts w:ascii="Arial Narrow"/>
          <w:spacing w:val="-2"/>
          <w:w w:val="105"/>
          <w:sz w:val="18"/>
        </w:rPr>
        <w:t>ell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us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in</w:t>
      </w:r>
      <w:r>
        <w:rPr>
          <w:rFonts w:ascii="Arial Narrow"/>
          <w:spacing w:val="-6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r</w:t>
      </w:r>
      <w:r>
        <w:rPr>
          <w:rFonts w:ascii="Arial Narrow"/>
          <w:spacing w:val="-2"/>
          <w:w w:val="105"/>
          <w:sz w:val="18"/>
        </w:rPr>
        <w:t>ela</w:t>
      </w:r>
      <w:r>
        <w:rPr>
          <w:rFonts w:ascii="Arial Narrow"/>
          <w:spacing w:val="-1"/>
          <w:w w:val="105"/>
          <w:sz w:val="18"/>
        </w:rPr>
        <w:t>tion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to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why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you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would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lik</w:t>
      </w:r>
      <w:r>
        <w:rPr>
          <w:rFonts w:ascii="Arial Narrow"/>
          <w:spacing w:val="-2"/>
          <w:w w:val="105"/>
          <w:sz w:val="18"/>
        </w:rPr>
        <w:t>e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this</w:t>
      </w:r>
      <w:r>
        <w:rPr>
          <w:rFonts w:ascii="Arial Narrow"/>
          <w:spacing w:val="-6"/>
          <w:w w:val="105"/>
          <w:sz w:val="18"/>
        </w:rPr>
        <w:t xml:space="preserve"> </w:t>
      </w:r>
      <w:r>
        <w:rPr>
          <w:rFonts w:ascii="Arial Narrow"/>
          <w:spacing w:val="-1"/>
          <w:w w:val="105"/>
          <w:sz w:val="18"/>
        </w:rPr>
        <w:t>gr</w:t>
      </w:r>
      <w:r>
        <w:rPr>
          <w:rFonts w:ascii="Arial Narrow"/>
          <w:spacing w:val="-2"/>
          <w:w w:val="105"/>
          <w:sz w:val="18"/>
        </w:rPr>
        <w:t>ant?</w:t>
      </w:r>
      <w:r>
        <w:rPr>
          <w:rFonts w:ascii="Arial Narrow"/>
          <w:spacing w:val="-7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(please</w:t>
      </w:r>
      <w:r>
        <w:rPr>
          <w:rFonts w:ascii="Arial Narrow"/>
          <w:i/>
          <w:spacing w:val="-7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a</w:t>
      </w:r>
      <w:r>
        <w:rPr>
          <w:rFonts w:ascii="Arial Narrow"/>
          <w:i/>
          <w:spacing w:val="-1"/>
          <w:w w:val="105"/>
          <w:sz w:val="18"/>
        </w:rPr>
        <w:t>tt</w:t>
      </w:r>
      <w:r>
        <w:rPr>
          <w:rFonts w:ascii="Arial Narrow"/>
          <w:i/>
          <w:spacing w:val="-2"/>
          <w:w w:val="105"/>
          <w:sz w:val="18"/>
        </w:rPr>
        <w:t>ach</w:t>
      </w:r>
      <w:r>
        <w:rPr>
          <w:rFonts w:ascii="Arial Narrow"/>
          <w:i/>
          <w:spacing w:val="-7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e</w:t>
      </w:r>
      <w:r>
        <w:rPr>
          <w:rFonts w:ascii="Arial Narrow"/>
          <w:i/>
          <w:spacing w:val="-1"/>
          <w:w w:val="105"/>
          <w:sz w:val="18"/>
        </w:rPr>
        <w:t>xtr</w:t>
      </w:r>
      <w:r>
        <w:rPr>
          <w:rFonts w:ascii="Arial Narrow"/>
          <w:i/>
          <w:spacing w:val="-2"/>
          <w:w w:val="105"/>
          <w:sz w:val="18"/>
        </w:rPr>
        <w:t>a</w:t>
      </w:r>
      <w:r>
        <w:rPr>
          <w:rFonts w:ascii="Arial Narrow"/>
          <w:i/>
          <w:spacing w:val="-7"/>
          <w:w w:val="105"/>
          <w:sz w:val="18"/>
        </w:rPr>
        <w:t xml:space="preserve"> </w:t>
      </w:r>
      <w:r>
        <w:rPr>
          <w:rFonts w:ascii="Arial Narrow"/>
          <w:i/>
          <w:spacing w:val="-1"/>
          <w:w w:val="105"/>
          <w:sz w:val="18"/>
        </w:rPr>
        <w:t>inf</w:t>
      </w:r>
      <w:r>
        <w:rPr>
          <w:rFonts w:ascii="Arial Narrow"/>
          <w:i/>
          <w:spacing w:val="-2"/>
          <w:w w:val="105"/>
          <w:sz w:val="18"/>
        </w:rPr>
        <w:t>orma</w:t>
      </w:r>
      <w:r>
        <w:rPr>
          <w:rFonts w:ascii="Arial Narrow"/>
          <w:i/>
          <w:spacing w:val="-1"/>
          <w:w w:val="105"/>
          <w:sz w:val="18"/>
        </w:rPr>
        <w:t>tion</w:t>
      </w:r>
      <w:r>
        <w:rPr>
          <w:rFonts w:ascii="Arial Narrow"/>
          <w:i/>
          <w:spacing w:val="-7"/>
          <w:w w:val="105"/>
          <w:sz w:val="18"/>
        </w:rPr>
        <w:t xml:space="preserve"> </w:t>
      </w:r>
      <w:r>
        <w:rPr>
          <w:rFonts w:ascii="Arial Narrow"/>
          <w:i/>
          <w:w w:val="105"/>
          <w:sz w:val="18"/>
        </w:rPr>
        <w:t>if</w:t>
      </w:r>
      <w:r>
        <w:rPr>
          <w:rFonts w:ascii="Arial Narrow"/>
          <w:i/>
          <w:spacing w:val="-6"/>
          <w:w w:val="105"/>
          <w:sz w:val="18"/>
        </w:rPr>
        <w:t xml:space="preserve"> </w:t>
      </w:r>
      <w:r>
        <w:rPr>
          <w:rFonts w:ascii="Arial Narrow"/>
          <w:i/>
          <w:spacing w:val="-2"/>
          <w:w w:val="105"/>
          <w:sz w:val="18"/>
        </w:rPr>
        <w:t>necessary</w:t>
      </w:r>
      <w:r>
        <w:rPr>
          <w:rFonts w:ascii="Arial Narrow"/>
          <w:i/>
          <w:spacing w:val="-1"/>
          <w:w w:val="105"/>
          <w:sz w:val="18"/>
        </w:rPr>
        <w:t>)</w:t>
      </w:r>
    </w:p>
    <w:p w14:paraId="20AA7BCA" w14:textId="77777777" w:rsidR="00A477CC" w:rsidRDefault="00A477CC">
      <w:pPr>
        <w:spacing w:before="10"/>
        <w:rPr>
          <w:rFonts w:ascii="Arial Narrow" w:eastAsia="Arial Narrow" w:hAnsi="Arial Narrow" w:cs="Arial Narrow"/>
          <w:i/>
          <w:sz w:val="23"/>
          <w:szCs w:val="23"/>
        </w:rPr>
      </w:pPr>
    </w:p>
    <w:p w14:paraId="475BB280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23DBA23B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3BEB8115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54C3DFB0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796953B4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58BD0864" w14:textId="77777777" w:rsidR="00A477CC" w:rsidRDefault="00A477CC">
      <w:pPr>
        <w:spacing w:before="3"/>
        <w:rPr>
          <w:rFonts w:ascii="Arial Narrow" w:eastAsia="Arial Narrow" w:hAnsi="Arial Narrow" w:cs="Arial Narrow"/>
          <w:sz w:val="13"/>
          <w:szCs w:val="13"/>
        </w:rPr>
      </w:pPr>
    </w:p>
    <w:p w14:paraId="66F7C2A9" w14:textId="77777777" w:rsidR="00A477CC" w:rsidRDefault="006D0F20">
      <w:pPr>
        <w:pStyle w:val="BodyText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49F3C188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66497943" w14:textId="2763ADA0" w:rsidR="00230FEA" w:rsidRPr="00230FEA" w:rsidRDefault="00F23F3B" w:rsidP="00230FEA">
      <w:pPr>
        <w:pStyle w:val="ListParagraph"/>
        <w:numPr>
          <w:ilvl w:val="0"/>
          <w:numId w:val="1"/>
        </w:numPr>
        <w:rPr>
          <w:rFonts w:ascii="Arial Narrow"/>
          <w:w w:val="105"/>
          <w:sz w:val="18"/>
        </w:rPr>
      </w:pPr>
      <w:r w:rsidRPr="00230FEA">
        <w:rPr>
          <w:rFonts w:ascii="Arial Narrow"/>
          <w:w w:val="105"/>
          <w:sz w:val="18"/>
        </w:rPr>
        <w:t>Are you enrolled in a course? (</w:t>
      </w:r>
      <w:proofErr w:type="spellStart"/>
      <w:r w:rsidRPr="00230FEA">
        <w:rPr>
          <w:rFonts w:ascii="Arial Narrow"/>
          <w:w w:val="105"/>
          <w:sz w:val="18"/>
        </w:rPr>
        <w:t>Uni</w:t>
      </w:r>
      <w:proofErr w:type="spellEnd"/>
      <w:r w:rsidRPr="00230FEA">
        <w:rPr>
          <w:rFonts w:ascii="Arial Narrow"/>
          <w:w w:val="105"/>
          <w:sz w:val="18"/>
        </w:rPr>
        <w:t xml:space="preserve">, </w:t>
      </w:r>
      <w:proofErr w:type="spellStart"/>
      <w:r w:rsidRPr="00230FEA">
        <w:rPr>
          <w:rFonts w:ascii="Arial Narrow"/>
          <w:w w:val="105"/>
          <w:sz w:val="18"/>
        </w:rPr>
        <w:t>tafe</w:t>
      </w:r>
      <w:proofErr w:type="spellEnd"/>
      <w:r w:rsidRPr="00230FEA">
        <w:rPr>
          <w:rFonts w:ascii="Arial Narrow"/>
          <w:w w:val="105"/>
          <w:sz w:val="18"/>
        </w:rPr>
        <w:t>, High School</w:t>
      </w:r>
      <w:r w:rsidRPr="00230FEA">
        <w:rPr>
          <w:rFonts w:ascii="Arial Narrow"/>
          <w:w w:val="105"/>
          <w:sz w:val="18"/>
        </w:rPr>
        <w:t>…</w:t>
      </w:r>
      <w:r w:rsidRPr="00230FEA">
        <w:rPr>
          <w:rFonts w:ascii="Arial Narrow"/>
          <w:w w:val="105"/>
          <w:sz w:val="18"/>
        </w:rPr>
        <w:t>)</w:t>
      </w:r>
      <w:r w:rsidR="00230FEA" w:rsidRPr="00230FEA">
        <w:rPr>
          <w:rFonts w:ascii="Arial Narrow"/>
          <w:w w:val="105"/>
          <w:sz w:val="18"/>
        </w:rPr>
        <w:t xml:space="preserve">.If yes, which course? </w:t>
      </w:r>
    </w:p>
    <w:p w14:paraId="3E64FD36" w14:textId="77777777" w:rsidR="00F23F3B" w:rsidRDefault="00F23F3B" w:rsidP="00230FEA">
      <w:pPr>
        <w:pStyle w:val="ListParagraph"/>
        <w:ind w:left="369"/>
        <w:rPr>
          <w:rFonts w:ascii="Arial Narrow"/>
          <w:w w:val="105"/>
          <w:sz w:val="18"/>
        </w:rPr>
      </w:pPr>
    </w:p>
    <w:p w14:paraId="4352D19D" w14:textId="77777777" w:rsidR="00F23F3B" w:rsidRDefault="00F23F3B" w:rsidP="00230FEA">
      <w:pPr>
        <w:pStyle w:val="BodyText"/>
        <w:ind w:left="189"/>
        <w:rPr>
          <w:color w:val="808285"/>
          <w:spacing w:val="-4"/>
        </w:rPr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5B405B6F" w14:textId="77777777" w:rsidR="00F23F3B" w:rsidRDefault="00F23F3B" w:rsidP="00230FEA">
      <w:pPr>
        <w:pStyle w:val="BodyText"/>
        <w:ind w:left="189"/>
      </w:pPr>
    </w:p>
    <w:p w14:paraId="0FA1DB73" w14:textId="234B32A7" w:rsidR="00F23F3B" w:rsidRDefault="00FB7AEB" w:rsidP="00230FEA">
      <w:pPr>
        <w:pStyle w:val="ListParagraph"/>
        <w:numPr>
          <w:ilvl w:val="0"/>
          <w:numId w:val="1"/>
        </w:numPr>
        <w:rPr>
          <w:rFonts w:ascii="Arial Narrow"/>
          <w:w w:val="105"/>
          <w:sz w:val="18"/>
        </w:rPr>
      </w:pPr>
      <w:r>
        <w:rPr>
          <w:rFonts w:ascii="Arial Narrow"/>
          <w:w w:val="105"/>
          <w:sz w:val="18"/>
        </w:rPr>
        <w:t>Where are you living</w:t>
      </w:r>
      <w:r w:rsidR="00F23F3B">
        <w:rPr>
          <w:rFonts w:ascii="Arial Narrow"/>
          <w:w w:val="105"/>
          <w:sz w:val="18"/>
        </w:rPr>
        <w:t>? (Independent, Semi-independent, residing with foster family, kinship</w:t>
      </w:r>
      <w:r w:rsidR="00F23F3B">
        <w:rPr>
          <w:rFonts w:ascii="Arial Narrow"/>
          <w:w w:val="105"/>
          <w:sz w:val="18"/>
        </w:rPr>
        <w:t>…</w:t>
      </w:r>
      <w:r w:rsidR="00F23F3B">
        <w:rPr>
          <w:rFonts w:ascii="Arial Narrow"/>
          <w:w w:val="105"/>
          <w:sz w:val="18"/>
        </w:rPr>
        <w:t>)</w:t>
      </w:r>
    </w:p>
    <w:p w14:paraId="4F6C7F14" w14:textId="77777777" w:rsidR="00F23F3B" w:rsidRDefault="00F23F3B" w:rsidP="00230FEA">
      <w:pPr>
        <w:pStyle w:val="ListParagraph"/>
        <w:ind w:left="369"/>
        <w:rPr>
          <w:rFonts w:ascii="Arial Narrow"/>
          <w:w w:val="105"/>
          <w:sz w:val="18"/>
        </w:rPr>
      </w:pPr>
    </w:p>
    <w:p w14:paraId="1053F3DE" w14:textId="77777777" w:rsidR="00F23F3B" w:rsidRDefault="00F23F3B" w:rsidP="00230FEA">
      <w:pPr>
        <w:pStyle w:val="BodyText"/>
        <w:ind w:left="189"/>
      </w:pP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..............................................................................................................................</w:t>
      </w:r>
      <w:r>
        <w:rPr>
          <w:color w:val="808285"/>
          <w:w w:val="60"/>
        </w:rPr>
        <w:t xml:space="preserve">.                   </w:t>
      </w:r>
      <w:r>
        <w:rPr>
          <w:color w:val="808285"/>
          <w:spacing w:val="11"/>
          <w:w w:val="60"/>
        </w:rPr>
        <w:t xml:space="preserve"> </w:t>
      </w:r>
      <w:r>
        <w:rPr>
          <w:color w:val="808285"/>
          <w:spacing w:val="23"/>
          <w:w w:val="60"/>
        </w:rPr>
        <w:t>..........................................................................................................................</w:t>
      </w:r>
      <w:r>
        <w:rPr>
          <w:color w:val="808285"/>
          <w:w w:val="60"/>
        </w:rPr>
        <w:t>.</w:t>
      </w:r>
      <w:r>
        <w:rPr>
          <w:color w:val="808285"/>
          <w:spacing w:val="-4"/>
        </w:rPr>
        <w:t xml:space="preserve"> </w:t>
      </w:r>
    </w:p>
    <w:p w14:paraId="7FBF37B4" w14:textId="77777777" w:rsidR="00F23F3B" w:rsidRPr="00230FEA" w:rsidRDefault="00F23F3B" w:rsidP="00230FEA">
      <w:pPr>
        <w:ind w:left="189"/>
        <w:rPr>
          <w:rFonts w:ascii="Arial Narrow"/>
          <w:w w:val="105"/>
          <w:sz w:val="18"/>
        </w:rPr>
      </w:pPr>
    </w:p>
    <w:p w14:paraId="65C8ED19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</w:pPr>
    </w:p>
    <w:p w14:paraId="683CC9E5" w14:textId="77777777" w:rsidR="00A477CC" w:rsidRDefault="00A477CC">
      <w:pPr>
        <w:spacing w:before="8"/>
        <w:rPr>
          <w:rFonts w:ascii="Arial Narrow" w:eastAsia="Arial Narrow" w:hAnsi="Arial Narrow" w:cs="Arial Narrow"/>
          <w:sz w:val="11"/>
          <w:szCs w:val="11"/>
        </w:rPr>
      </w:pPr>
    </w:p>
    <w:p w14:paraId="7F1A5305" w14:textId="43904C57" w:rsidR="00A477CC" w:rsidRDefault="004626FD">
      <w:pPr>
        <w:tabs>
          <w:tab w:val="left" w:pos="5263"/>
          <w:tab w:val="left" w:pos="6703"/>
          <w:tab w:val="left" w:pos="8036"/>
        </w:tabs>
        <w:ind w:left="190"/>
        <w:rPr>
          <w:rFonts w:ascii="Arial Narrow" w:eastAsia="Arial Narrow" w:hAnsi="Arial Narrow" w:cs="Arial Narrow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 wp14:anchorId="4D336DF7" wp14:editId="4CCF30CF">
                <wp:simplePos x="0" y="0"/>
                <wp:positionH relativeFrom="page">
                  <wp:posOffset>3540125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13335" r="6985" b="9525"/>
                <wp:wrapNone/>
                <wp:docPr id="11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5575" y="-30"/>
                          <a:chExt cx="264" cy="264"/>
                        </a:xfrm>
                      </wpg:grpSpPr>
                      <wps:wsp>
                        <wps:cNvPr id="113" name="Freeform 36"/>
                        <wps:cNvSpPr>
                          <a:spLocks/>
                        </wps:cNvSpPr>
                        <wps:spPr bwMode="auto">
                          <a:xfrm>
                            <a:off x="5575" y="-30"/>
                            <a:ext cx="264" cy="264"/>
                          </a:xfrm>
                          <a:custGeom>
                            <a:avLst/>
                            <a:gdLst>
                              <a:gd name="T0" fmla="+- 0 5575 5575"/>
                              <a:gd name="T1" fmla="*/ T0 w 264"/>
                              <a:gd name="T2" fmla="+- 0 234 -30"/>
                              <a:gd name="T3" fmla="*/ 234 h 264"/>
                              <a:gd name="T4" fmla="+- 0 5839 5575"/>
                              <a:gd name="T5" fmla="*/ T4 w 264"/>
                              <a:gd name="T6" fmla="+- 0 234 -30"/>
                              <a:gd name="T7" fmla="*/ 234 h 264"/>
                              <a:gd name="T8" fmla="+- 0 5839 5575"/>
                              <a:gd name="T9" fmla="*/ T8 w 264"/>
                              <a:gd name="T10" fmla="+- 0 -30 -30"/>
                              <a:gd name="T11" fmla="*/ -30 h 264"/>
                              <a:gd name="T12" fmla="+- 0 5575 5575"/>
                              <a:gd name="T13" fmla="*/ T12 w 264"/>
                              <a:gd name="T14" fmla="+- 0 -30 -30"/>
                              <a:gd name="T15" fmla="*/ -30 h 264"/>
                              <a:gd name="T16" fmla="+- 0 5575 557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FB29C" id="Group 35" o:spid="_x0000_s1026" style="position:absolute;margin-left:278.75pt;margin-top:-1.5pt;width:13.2pt;height:13.2pt;z-index:-12376;mso-position-horizontal-relative:page" coordorigin="557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">
                <v:shape id="Freeform 36" o:spid="_x0000_s1027" style="position:absolute;left:557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AMIA&#10;AADcAAAADwAAAGRycy9kb3ducmV2LnhtbERP3WrCMBS+H/gO4Qi7m2kVt1GNEgRhgk7nfIBDc2yL&#10;zUltota3N8Jgd+fj+z3TeWdrcaXWV44VpIMEBHHuTMWFgsPv8u0ThA/IBmvHpOBOHuaz3ssUM+Nu&#10;/EPXfShEDGGfoYIyhCaT0uclWfQD1xBH7uhaiyHCtpCmxVsMt7UcJsm7tFhxbCixoUVJ+Wl/sQrW&#10;25UuTGrGZ73+3oxWiabdh1bqtd/pCYhAXfgX/7m/TJyfju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k0AwgAAANwAAAAPAAAAAAAAAAAAAAAAAJgCAABkcnMvZG93&#10;bnJldi54bWxQSwUGAAAAAAQABAD1AAAAhwMAAAAA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128" behindDoc="1" locked="0" layoutInCell="1" allowOverlap="1" wp14:anchorId="490E7179" wp14:editId="3162C92A">
                <wp:simplePos x="0" y="0"/>
                <wp:positionH relativeFrom="page">
                  <wp:posOffset>4454525</wp:posOffset>
                </wp:positionH>
                <wp:positionV relativeFrom="paragraph">
                  <wp:posOffset>-19050</wp:posOffset>
                </wp:positionV>
                <wp:extent cx="167640" cy="167640"/>
                <wp:effectExtent l="6350" t="13335" r="6985" b="9525"/>
                <wp:wrapNone/>
                <wp:docPr id="1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7015" y="-30"/>
                          <a:chExt cx="264" cy="264"/>
                        </a:xfrm>
                      </wpg:grpSpPr>
                      <wps:wsp>
                        <wps:cNvPr id="111" name="Freeform 34"/>
                        <wps:cNvSpPr>
                          <a:spLocks/>
                        </wps:cNvSpPr>
                        <wps:spPr bwMode="auto">
                          <a:xfrm>
                            <a:off x="7015" y="-30"/>
                            <a:ext cx="264" cy="264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264"/>
                              <a:gd name="T2" fmla="+- 0 234 -30"/>
                              <a:gd name="T3" fmla="*/ 234 h 264"/>
                              <a:gd name="T4" fmla="+- 0 7279 7015"/>
                              <a:gd name="T5" fmla="*/ T4 w 264"/>
                              <a:gd name="T6" fmla="+- 0 234 -30"/>
                              <a:gd name="T7" fmla="*/ 234 h 264"/>
                              <a:gd name="T8" fmla="+- 0 7279 7015"/>
                              <a:gd name="T9" fmla="*/ T8 w 264"/>
                              <a:gd name="T10" fmla="+- 0 -30 -30"/>
                              <a:gd name="T11" fmla="*/ -30 h 264"/>
                              <a:gd name="T12" fmla="+- 0 7015 7015"/>
                              <a:gd name="T13" fmla="*/ T12 w 264"/>
                              <a:gd name="T14" fmla="+- 0 -30 -30"/>
                              <a:gd name="T15" fmla="*/ -30 h 264"/>
                              <a:gd name="T16" fmla="+- 0 7015 7015"/>
                              <a:gd name="T17" fmla="*/ T16 w 264"/>
                              <a:gd name="T18" fmla="+- 0 234 -30"/>
                              <a:gd name="T19" fmla="*/ 2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0" y="264"/>
                                </a:move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1423" id="Group 33" o:spid="_x0000_s1026" style="position:absolute;margin-left:350.75pt;margin-top:-1.5pt;width:13.2pt;height:13.2pt;z-index:-12352;mso-position-horizontal-relative:page" coordorigin="7015,-30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">
                <v:shape id="Freeform 34" o:spid="_x0000_s1027" style="position:absolute;left:7015;top:-30;width:264;height:264;visibility:visible;mso-wrap-style:square;v-text-anchor:top" coordsize="2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27MMA&#10;AADcAAAADwAAAGRycy9kb3ducmV2LnhtbERP22rCQBB9L/gPywh9q5u0tJXoGhah0IDWevmAITsm&#10;wexsmt1q/HtXKPRtDuc683ywrThT7xvHCtJJAoK4dKbhSsFh//E0BeEDssHWMSm4kod8MXqYY2bc&#10;hbd03oVKxBD2GSqoQ+gyKX1Zk0U/cR1x5I6utxgi7CtperzEcNvK5yR5kxYbjg01drSsqTztfq2C&#10;1abQlUnN649efa1fikTT97tW6nE86BmIQEP4F/+5P02cn6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R27MMAAADcAAAADwAAAAAAAAAAAAAAAACYAgAAZHJzL2Rv&#10;d25yZXYueG1sUEsFBgAAAAAEAAQA9QAAAIgDAAAAAA==&#10;" path="m,264r264,l264,,,,,264xe" filled="f" strokecolor="#808285" strokeweight=".5pt">
                  <v:path arrowok="t" o:connecttype="custom" o:connectlocs="0,234;264,234;264,-30;0,-30;0,234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Arial Narrow"/>
          <w:sz w:val="18"/>
        </w:rPr>
        <w:t>Did</w:t>
      </w:r>
      <w:r w:rsidR="006D0F20">
        <w:rPr>
          <w:rFonts w:ascii="Arial Narrow"/>
          <w:spacing w:val="11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anyone</w:t>
      </w:r>
      <w:r w:rsidR="006D0F20">
        <w:rPr>
          <w:rFonts w:ascii="Arial Narrow"/>
          <w:spacing w:val="12"/>
          <w:sz w:val="18"/>
        </w:rPr>
        <w:t xml:space="preserve"> </w:t>
      </w:r>
      <w:r w:rsidR="006D0F20">
        <w:rPr>
          <w:rFonts w:ascii="Arial Narrow"/>
          <w:sz w:val="18"/>
        </w:rPr>
        <w:t>help</w:t>
      </w:r>
      <w:r w:rsidR="006D0F20">
        <w:rPr>
          <w:rFonts w:ascii="Arial Narrow"/>
          <w:spacing w:val="12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you</w:t>
      </w:r>
      <w:r w:rsidR="006D0F20">
        <w:rPr>
          <w:rFonts w:ascii="Arial Narrow"/>
          <w:spacing w:val="12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complet</w:t>
      </w:r>
      <w:r w:rsidR="006D0F20">
        <w:rPr>
          <w:rFonts w:ascii="Arial Narrow"/>
          <w:spacing w:val="-2"/>
          <w:sz w:val="18"/>
        </w:rPr>
        <w:t>e</w:t>
      </w:r>
      <w:r w:rsidR="006D0F20">
        <w:rPr>
          <w:rFonts w:ascii="Arial Narrow"/>
          <w:spacing w:val="12"/>
          <w:sz w:val="18"/>
        </w:rPr>
        <w:t xml:space="preserve"> </w:t>
      </w:r>
      <w:r w:rsidR="006D0F20">
        <w:rPr>
          <w:rFonts w:ascii="Arial Narrow"/>
          <w:sz w:val="18"/>
        </w:rPr>
        <w:t>this</w:t>
      </w:r>
      <w:r w:rsidR="006D0F20">
        <w:rPr>
          <w:rFonts w:ascii="Arial Narrow"/>
          <w:spacing w:val="12"/>
          <w:sz w:val="18"/>
        </w:rPr>
        <w:t xml:space="preserve"> </w:t>
      </w:r>
      <w:r w:rsidR="006D0F20">
        <w:rPr>
          <w:rFonts w:ascii="Arial Narrow"/>
          <w:spacing w:val="-1"/>
          <w:sz w:val="18"/>
        </w:rPr>
        <w:t>applic</w:t>
      </w:r>
      <w:r w:rsidR="006D0F20">
        <w:rPr>
          <w:rFonts w:ascii="Arial Narrow"/>
          <w:spacing w:val="-2"/>
          <w:sz w:val="18"/>
        </w:rPr>
        <w:t>a</w:t>
      </w:r>
      <w:r w:rsidR="006D0F20">
        <w:rPr>
          <w:rFonts w:ascii="Arial Narrow"/>
          <w:spacing w:val="-1"/>
          <w:sz w:val="18"/>
        </w:rPr>
        <w:t>tion</w:t>
      </w:r>
      <w:r w:rsidR="006D0F20">
        <w:rPr>
          <w:rFonts w:ascii="Arial Narrow"/>
          <w:spacing w:val="-2"/>
          <w:sz w:val="18"/>
        </w:rPr>
        <w:t>?</w:t>
      </w:r>
      <w:r w:rsidR="006D0F20">
        <w:rPr>
          <w:rFonts w:ascii="Arial Narrow"/>
          <w:spacing w:val="-2"/>
          <w:sz w:val="18"/>
        </w:rPr>
        <w:tab/>
      </w:r>
      <w:r w:rsidR="006D0F20">
        <w:rPr>
          <w:rFonts w:ascii="Arial Narrow"/>
          <w:w w:val="90"/>
          <w:sz w:val="18"/>
        </w:rPr>
        <w:t>YES</w:t>
      </w:r>
      <w:r w:rsidR="006D0F20">
        <w:rPr>
          <w:rFonts w:ascii="Arial Narrow"/>
          <w:w w:val="90"/>
          <w:sz w:val="18"/>
        </w:rPr>
        <w:tab/>
      </w:r>
      <w:r w:rsidR="006D0F20">
        <w:rPr>
          <w:rFonts w:ascii="Arial Narrow"/>
          <w:w w:val="95"/>
          <w:sz w:val="18"/>
        </w:rPr>
        <w:t>NO</w:t>
      </w:r>
      <w:r w:rsidR="006D0F20">
        <w:rPr>
          <w:rFonts w:ascii="Arial Narrow"/>
          <w:w w:val="95"/>
          <w:sz w:val="18"/>
        </w:rPr>
        <w:tab/>
      </w:r>
      <w:r w:rsidR="006D0F20">
        <w:rPr>
          <w:rFonts w:ascii="Arial Narrow"/>
          <w:i/>
          <w:sz w:val="18"/>
        </w:rPr>
        <w:t>(if</w:t>
      </w:r>
      <w:r w:rsidR="006D0F20">
        <w:rPr>
          <w:rFonts w:ascii="Arial Narrow"/>
          <w:i/>
          <w:spacing w:val="6"/>
          <w:sz w:val="18"/>
        </w:rPr>
        <w:t xml:space="preserve"> </w:t>
      </w:r>
      <w:r w:rsidR="006D0F20">
        <w:rPr>
          <w:rFonts w:ascii="Arial Narrow"/>
          <w:i/>
          <w:spacing w:val="-1"/>
          <w:sz w:val="18"/>
        </w:rPr>
        <w:t>y</w:t>
      </w:r>
      <w:r w:rsidR="006D0F20">
        <w:rPr>
          <w:rFonts w:ascii="Arial Narrow"/>
          <w:i/>
          <w:spacing w:val="-2"/>
          <w:sz w:val="18"/>
        </w:rPr>
        <w:t>es,</w:t>
      </w:r>
      <w:r w:rsidR="006D0F20">
        <w:rPr>
          <w:rFonts w:ascii="Arial Narrow"/>
          <w:i/>
          <w:spacing w:val="6"/>
          <w:sz w:val="18"/>
        </w:rPr>
        <w:t xml:space="preserve"> </w:t>
      </w:r>
      <w:r w:rsidR="006D0F20">
        <w:rPr>
          <w:rFonts w:ascii="Arial Narrow"/>
          <w:i/>
          <w:sz w:val="18"/>
        </w:rPr>
        <w:t>please</w:t>
      </w:r>
      <w:r w:rsidR="006D0F20">
        <w:rPr>
          <w:rFonts w:ascii="Arial Narrow"/>
          <w:i/>
          <w:spacing w:val="7"/>
          <w:sz w:val="18"/>
        </w:rPr>
        <w:t xml:space="preserve"> </w:t>
      </w:r>
      <w:r w:rsidR="006D0F20">
        <w:rPr>
          <w:rFonts w:ascii="Arial Narrow"/>
          <w:i/>
          <w:spacing w:val="-1"/>
          <w:sz w:val="18"/>
        </w:rPr>
        <w:t>provide</w:t>
      </w:r>
      <w:r w:rsidR="006D0F20">
        <w:rPr>
          <w:rFonts w:ascii="Arial Narrow"/>
          <w:i/>
          <w:spacing w:val="6"/>
          <w:sz w:val="18"/>
        </w:rPr>
        <w:t xml:space="preserve"> </w:t>
      </w:r>
      <w:r w:rsidR="006D0F20">
        <w:rPr>
          <w:rFonts w:ascii="Arial Narrow"/>
          <w:i/>
          <w:spacing w:val="-1"/>
          <w:sz w:val="18"/>
        </w:rPr>
        <w:t>det</w:t>
      </w:r>
      <w:r w:rsidR="006D0F20">
        <w:rPr>
          <w:rFonts w:ascii="Arial Narrow"/>
          <w:i/>
          <w:spacing w:val="-2"/>
          <w:sz w:val="18"/>
        </w:rPr>
        <w:t>ails</w:t>
      </w:r>
      <w:r w:rsidR="006D0F20">
        <w:rPr>
          <w:rFonts w:ascii="Arial Narrow"/>
          <w:i/>
          <w:spacing w:val="6"/>
          <w:sz w:val="18"/>
        </w:rPr>
        <w:t xml:space="preserve"> </w:t>
      </w:r>
      <w:r w:rsidR="006D0F20">
        <w:rPr>
          <w:rFonts w:ascii="Arial Narrow"/>
          <w:i/>
          <w:spacing w:val="-1"/>
          <w:sz w:val="18"/>
        </w:rPr>
        <w:t>below)</w:t>
      </w:r>
    </w:p>
    <w:p w14:paraId="2FEFD82F" w14:textId="77777777" w:rsidR="00A477CC" w:rsidRDefault="00A477CC">
      <w:pPr>
        <w:spacing w:before="6"/>
        <w:rPr>
          <w:rFonts w:ascii="Arial Narrow" w:eastAsia="Arial Narrow" w:hAnsi="Arial Narrow" w:cs="Arial Narrow"/>
          <w:i/>
          <w:sz w:val="25"/>
          <w:szCs w:val="25"/>
        </w:rPr>
      </w:pPr>
    </w:p>
    <w:p w14:paraId="42079A52" w14:textId="10B471AF" w:rsidR="00A477CC" w:rsidRPr="00FB7AEB" w:rsidRDefault="006D0F20" w:rsidP="00FB7AEB">
      <w:pPr>
        <w:pStyle w:val="BodyText"/>
      </w:pPr>
      <w:r>
        <w:rPr>
          <w:w w:val="70"/>
          <w:sz w:val="18"/>
        </w:rPr>
        <w:t xml:space="preserve">Name </w:t>
      </w:r>
      <w:r>
        <w:rPr>
          <w:color w:val="808285"/>
          <w:spacing w:val="27"/>
          <w:w w:val="70"/>
        </w:rPr>
        <w:t>.......................................................................................................</w:t>
      </w:r>
      <w:r>
        <w:rPr>
          <w:color w:val="808285"/>
          <w:w w:val="70"/>
        </w:rPr>
        <w:t>.</w:t>
      </w:r>
      <w:r>
        <w:rPr>
          <w:color w:val="808285"/>
          <w:spacing w:val="2"/>
          <w:w w:val="70"/>
        </w:rPr>
        <w:t xml:space="preserve"> </w:t>
      </w:r>
      <w:r>
        <w:rPr>
          <w:w w:val="70"/>
          <w:sz w:val="18"/>
        </w:rPr>
        <w:t>Name</w:t>
      </w:r>
      <w:r>
        <w:rPr>
          <w:spacing w:val="-7"/>
          <w:w w:val="70"/>
          <w:sz w:val="18"/>
        </w:rPr>
        <w:t xml:space="preserve"> </w:t>
      </w:r>
      <w:r>
        <w:rPr>
          <w:w w:val="70"/>
          <w:sz w:val="18"/>
        </w:rPr>
        <w:t>of</w:t>
      </w:r>
      <w:r>
        <w:rPr>
          <w:spacing w:val="-7"/>
          <w:w w:val="70"/>
          <w:sz w:val="18"/>
        </w:rPr>
        <w:t xml:space="preserve"> </w:t>
      </w:r>
      <w:proofErr w:type="spellStart"/>
      <w:r>
        <w:rPr>
          <w:spacing w:val="-1"/>
          <w:w w:val="70"/>
          <w:sz w:val="18"/>
        </w:rPr>
        <w:t>Organisation</w:t>
      </w:r>
      <w:proofErr w:type="spellEnd"/>
      <w:r>
        <w:rPr>
          <w:spacing w:val="-7"/>
          <w:w w:val="70"/>
          <w:sz w:val="18"/>
        </w:rPr>
        <w:t xml:space="preserve"> </w:t>
      </w:r>
      <w:r>
        <w:rPr>
          <w:i/>
          <w:w w:val="70"/>
          <w:sz w:val="18"/>
        </w:rPr>
        <w:t>(if</w:t>
      </w:r>
      <w:r>
        <w:rPr>
          <w:i/>
          <w:spacing w:val="-6"/>
          <w:w w:val="70"/>
          <w:sz w:val="18"/>
        </w:rPr>
        <w:t xml:space="preserve"> </w:t>
      </w:r>
      <w:r>
        <w:rPr>
          <w:i/>
          <w:spacing w:val="-1"/>
          <w:w w:val="70"/>
          <w:sz w:val="18"/>
        </w:rPr>
        <w:t>applicable)</w:t>
      </w:r>
      <w:r>
        <w:rPr>
          <w:i/>
          <w:spacing w:val="5"/>
          <w:w w:val="70"/>
          <w:sz w:val="18"/>
        </w:rPr>
        <w:t xml:space="preserve"> </w:t>
      </w:r>
      <w:r>
        <w:rPr>
          <w:color w:val="808285"/>
          <w:spacing w:val="27"/>
          <w:w w:val="70"/>
        </w:rPr>
        <w:t>.........................................................................</w:t>
      </w:r>
      <w:r>
        <w:rPr>
          <w:color w:val="808285"/>
          <w:w w:val="70"/>
        </w:rPr>
        <w:t>.</w:t>
      </w:r>
      <w:r>
        <w:rPr>
          <w:color w:val="808285"/>
          <w:spacing w:val="-4"/>
        </w:rPr>
        <w:t xml:space="preserve"> </w:t>
      </w:r>
    </w:p>
    <w:p w14:paraId="38B80871" w14:textId="35034716" w:rsidR="00A477CC" w:rsidRDefault="004626FD">
      <w:pPr>
        <w:spacing w:line="20" w:lineRule="atLeast"/>
        <w:ind w:left="18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A241981" wp14:editId="786AD1E5">
                <wp:extent cx="6550660" cy="12700"/>
                <wp:effectExtent l="0" t="3175" r="2540" b="3175"/>
                <wp:docPr id="10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12700"/>
                          <a:chOff x="0" y="0"/>
                          <a:chExt cx="10316" cy="20"/>
                        </a:xfrm>
                      </wpg:grpSpPr>
                      <wpg:grpSp>
                        <wpg:cNvPr id="108" name="Group 3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96" cy="2"/>
                            <a:chOff x="10" y="10"/>
                            <a:chExt cx="10296" cy="2"/>
                          </a:xfrm>
                        </wpg:grpSpPr>
                        <wps:wsp>
                          <wps:cNvPr id="109" name="Freeform 3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96"/>
                                <a:gd name="T2" fmla="+- 0 10305 1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4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696D59" id="Group 30" o:spid="_x0000_s1026" style="width:515.8pt;height:1pt;mso-position-horizontal-relative:char;mso-position-vertical-relative:line" coordsize="10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">
                <v:group id="Group 31" o:spid="_x0000_s1027" style="position:absolute;left:10;top:10;width:10296;height:2" coordorigin="10,10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2" o:spid="_x0000_s1028" style="position:absolute;left:10;top:10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CFsIA&#10;AADcAAAADwAAAGRycy9kb3ducmV2LnhtbERPTWvCQBC9C/0PyxS8mY2KRaOrFKEg0oNN4n3Mjklo&#10;djZkt0n8912h0Ns83ufsDqNpRE+dqy0rmEcxCOLC6ppLBXn2MVuDcB5ZY2OZFDzIwWH/Mtlhou3A&#10;X9SnvhQhhF2CCirv20RKV1Rk0EW2JQ7c3XYGfYBdKXWHQwg3jVzE8Zs0WHNoqLClY0XFd/pjFNSr&#10;8yq9YHrC26fO5HIxz4/3q1LT1/F9C8LT6P/Ff+6TDvPjDTyfC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IIWwgAAANwAAAAPAAAAAAAAAAAAAAAAAJgCAABkcnMvZG93&#10;bnJldi54bWxQSwUGAAAAAAQABAD1AAAAhwMAAAAA&#10;" path="m,l10295,e" filled="f" strokecolor="#148a8a" strokeweight="1pt">
                    <v:path arrowok="t" o:connecttype="custom" o:connectlocs="0,0;10295,0" o:connectangles="0,0"/>
                  </v:shape>
                </v:group>
                <w10:anchorlock/>
              </v:group>
            </w:pict>
          </mc:Fallback>
        </mc:AlternateContent>
      </w:r>
    </w:p>
    <w:p w14:paraId="0728A9ED" w14:textId="77777777" w:rsidR="00A477CC" w:rsidRDefault="006D0F20">
      <w:pPr>
        <w:spacing w:before="141"/>
        <w:ind w:left="190"/>
        <w:rPr>
          <w:rFonts w:ascii="Gill Sans MT" w:eastAsia="Gill Sans MT" w:hAnsi="Gill Sans MT" w:cs="Gill Sans MT"/>
        </w:rPr>
      </w:pPr>
      <w:r>
        <w:rPr>
          <w:rFonts w:ascii="Gill Sans MT"/>
          <w:b/>
          <w:color w:val="148A8A"/>
          <w:spacing w:val="-2"/>
          <w:w w:val="80"/>
        </w:rPr>
        <w:t>COMPLETION</w:t>
      </w:r>
      <w:r>
        <w:rPr>
          <w:rFonts w:ascii="Gill Sans MT"/>
          <w:b/>
          <w:color w:val="148A8A"/>
          <w:spacing w:val="-20"/>
          <w:w w:val="80"/>
        </w:rPr>
        <w:t xml:space="preserve"> </w:t>
      </w:r>
      <w:r>
        <w:rPr>
          <w:rFonts w:ascii="Gill Sans MT"/>
          <w:b/>
          <w:color w:val="148A8A"/>
          <w:w w:val="80"/>
        </w:rPr>
        <w:t>OF</w:t>
      </w:r>
      <w:r>
        <w:rPr>
          <w:rFonts w:ascii="Gill Sans MT"/>
          <w:b/>
          <w:color w:val="148A8A"/>
          <w:spacing w:val="-19"/>
          <w:w w:val="80"/>
        </w:rPr>
        <w:t xml:space="preserve"> </w:t>
      </w:r>
      <w:r>
        <w:rPr>
          <w:rFonts w:ascii="Gill Sans MT"/>
          <w:b/>
          <w:color w:val="148A8A"/>
          <w:spacing w:val="-2"/>
          <w:w w:val="80"/>
        </w:rPr>
        <w:t>APPLICA</w:t>
      </w:r>
      <w:r>
        <w:rPr>
          <w:rFonts w:ascii="Gill Sans MT"/>
          <w:b/>
          <w:color w:val="148A8A"/>
          <w:spacing w:val="-3"/>
          <w:w w:val="80"/>
        </w:rPr>
        <w:t>TION</w:t>
      </w:r>
      <w:r>
        <w:rPr>
          <w:rFonts w:ascii="Gill Sans MT"/>
          <w:b/>
          <w:color w:val="148A8A"/>
          <w:spacing w:val="-19"/>
          <w:w w:val="80"/>
        </w:rPr>
        <w:t xml:space="preserve"> </w:t>
      </w:r>
      <w:r>
        <w:rPr>
          <w:rFonts w:ascii="Gill Sans MT"/>
          <w:b/>
          <w:color w:val="148A8A"/>
          <w:spacing w:val="-3"/>
          <w:w w:val="80"/>
        </w:rPr>
        <w:t>(Y</w:t>
      </w:r>
      <w:r>
        <w:rPr>
          <w:rFonts w:ascii="Gill Sans MT"/>
          <w:b/>
          <w:color w:val="148A8A"/>
          <w:spacing w:val="-4"/>
          <w:w w:val="80"/>
        </w:rPr>
        <w:t>OU</w:t>
      </w:r>
      <w:r>
        <w:rPr>
          <w:rFonts w:ascii="Gill Sans MT"/>
          <w:b/>
          <w:color w:val="148A8A"/>
          <w:spacing w:val="-20"/>
          <w:w w:val="80"/>
        </w:rPr>
        <w:t xml:space="preserve"> </w:t>
      </w:r>
      <w:r>
        <w:rPr>
          <w:rFonts w:ascii="Gill Sans MT"/>
          <w:b/>
          <w:color w:val="148A8A"/>
          <w:spacing w:val="-2"/>
          <w:w w:val="80"/>
        </w:rPr>
        <w:t>MU</w:t>
      </w:r>
      <w:r>
        <w:rPr>
          <w:rFonts w:ascii="Gill Sans MT"/>
          <w:b/>
          <w:color w:val="148A8A"/>
          <w:spacing w:val="-1"/>
          <w:w w:val="80"/>
        </w:rPr>
        <w:t>ST</w:t>
      </w:r>
      <w:r>
        <w:rPr>
          <w:rFonts w:ascii="Gill Sans MT"/>
          <w:b/>
          <w:color w:val="148A8A"/>
          <w:spacing w:val="-19"/>
          <w:w w:val="80"/>
        </w:rPr>
        <w:t xml:space="preserve"> </w:t>
      </w:r>
      <w:r>
        <w:rPr>
          <w:rFonts w:ascii="Gill Sans MT"/>
          <w:b/>
          <w:color w:val="148A8A"/>
          <w:w w:val="80"/>
        </w:rPr>
        <w:t>REMEMBER</w:t>
      </w:r>
      <w:r>
        <w:rPr>
          <w:rFonts w:ascii="Gill Sans MT"/>
          <w:b/>
          <w:color w:val="148A8A"/>
          <w:spacing w:val="-19"/>
          <w:w w:val="80"/>
        </w:rPr>
        <w:t xml:space="preserve"> </w:t>
      </w:r>
      <w:r>
        <w:rPr>
          <w:rFonts w:ascii="Gill Sans MT"/>
          <w:b/>
          <w:color w:val="148A8A"/>
          <w:spacing w:val="-3"/>
          <w:w w:val="80"/>
        </w:rPr>
        <w:t>T</w:t>
      </w:r>
      <w:r>
        <w:rPr>
          <w:rFonts w:ascii="Gill Sans MT"/>
          <w:b/>
          <w:color w:val="148A8A"/>
          <w:spacing w:val="-4"/>
          <w:w w:val="80"/>
        </w:rPr>
        <w:t>O</w:t>
      </w:r>
      <w:r>
        <w:rPr>
          <w:rFonts w:ascii="Gill Sans MT"/>
          <w:b/>
          <w:color w:val="148A8A"/>
          <w:spacing w:val="-19"/>
          <w:w w:val="80"/>
        </w:rPr>
        <w:t xml:space="preserve"> </w:t>
      </w:r>
      <w:r>
        <w:rPr>
          <w:rFonts w:ascii="Gill Sans MT"/>
          <w:b/>
          <w:color w:val="148A8A"/>
          <w:w w:val="80"/>
        </w:rPr>
        <w:t>SIGN</w:t>
      </w:r>
      <w:r>
        <w:rPr>
          <w:rFonts w:ascii="Gill Sans MT"/>
          <w:b/>
          <w:color w:val="148A8A"/>
          <w:spacing w:val="-20"/>
          <w:w w:val="80"/>
        </w:rPr>
        <w:t xml:space="preserve"> </w:t>
      </w:r>
      <w:r>
        <w:rPr>
          <w:rFonts w:ascii="Gill Sans MT"/>
          <w:b/>
          <w:color w:val="148A8A"/>
          <w:spacing w:val="-2"/>
          <w:w w:val="80"/>
        </w:rPr>
        <w:t>BEL</w:t>
      </w:r>
      <w:r>
        <w:rPr>
          <w:rFonts w:ascii="Gill Sans MT"/>
          <w:b/>
          <w:color w:val="148A8A"/>
          <w:spacing w:val="-3"/>
          <w:w w:val="80"/>
        </w:rPr>
        <w:t>OW!)</w:t>
      </w:r>
    </w:p>
    <w:p w14:paraId="3E0B9887" w14:textId="77777777" w:rsidR="00A477CC" w:rsidRDefault="00A477CC">
      <w:pPr>
        <w:rPr>
          <w:rFonts w:ascii="Gill Sans MT" w:eastAsia="Gill Sans MT" w:hAnsi="Gill Sans MT" w:cs="Gill Sans MT"/>
          <w:b/>
          <w:bCs/>
        </w:rPr>
      </w:pPr>
    </w:p>
    <w:p w14:paraId="5DE74C0E" w14:textId="77777777" w:rsidR="00A477CC" w:rsidRDefault="00A477CC">
      <w:pPr>
        <w:spacing w:before="8"/>
        <w:rPr>
          <w:rFonts w:ascii="Gill Sans MT" w:eastAsia="Gill Sans MT" w:hAnsi="Gill Sans MT" w:cs="Gill Sans MT"/>
          <w:b/>
          <w:bCs/>
          <w:sz w:val="21"/>
          <w:szCs w:val="21"/>
        </w:rPr>
      </w:pPr>
    </w:p>
    <w:p w14:paraId="0D5DAD33" w14:textId="77777777" w:rsidR="00A477CC" w:rsidRDefault="006D0F20">
      <w:pPr>
        <w:pStyle w:val="BodyText"/>
      </w:pPr>
      <w:r>
        <w:rPr>
          <w:spacing w:val="-1"/>
          <w:w w:val="65"/>
          <w:sz w:val="18"/>
        </w:rPr>
        <w:t>Signature</w:t>
      </w:r>
      <w:r>
        <w:rPr>
          <w:spacing w:val="44"/>
          <w:w w:val="65"/>
          <w:sz w:val="18"/>
        </w:rPr>
        <w:t xml:space="preserve"> </w:t>
      </w:r>
      <w:r>
        <w:rPr>
          <w:w w:val="65"/>
          <w:sz w:val="18"/>
        </w:rPr>
        <w:t>of</w:t>
      </w:r>
      <w:r>
        <w:rPr>
          <w:spacing w:val="43"/>
          <w:w w:val="65"/>
          <w:sz w:val="18"/>
        </w:rPr>
        <w:t xml:space="preserve"> </w:t>
      </w:r>
      <w:r>
        <w:rPr>
          <w:w w:val="65"/>
          <w:sz w:val="18"/>
        </w:rPr>
        <w:t xml:space="preserve">Applicant   </w:t>
      </w:r>
      <w:r>
        <w:rPr>
          <w:spacing w:val="2"/>
          <w:w w:val="65"/>
          <w:sz w:val="18"/>
        </w:rPr>
        <w:t xml:space="preserve"> </w:t>
      </w:r>
      <w:r>
        <w:rPr>
          <w:color w:val="808285"/>
          <w:spacing w:val="25"/>
          <w:w w:val="65"/>
        </w:rPr>
        <w:t>..............................................................................................................................</w:t>
      </w:r>
      <w:r>
        <w:rPr>
          <w:color w:val="808285"/>
          <w:w w:val="65"/>
        </w:rPr>
        <w:t>.</w:t>
      </w:r>
      <w:r>
        <w:rPr>
          <w:color w:val="808285"/>
          <w:spacing w:val="25"/>
          <w:w w:val="65"/>
        </w:rPr>
        <w:t xml:space="preserve"> .....................................</w:t>
      </w:r>
      <w:r>
        <w:rPr>
          <w:color w:val="808285"/>
          <w:w w:val="65"/>
        </w:rPr>
        <w:t xml:space="preserve">.    </w:t>
      </w:r>
      <w:r>
        <w:rPr>
          <w:color w:val="808285"/>
          <w:spacing w:val="14"/>
          <w:w w:val="65"/>
        </w:rPr>
        <w:t xml:space="preserve"> </w:t>
      </w:r>
      <w:r>
        <w:rPr>
          <w:spacing w:val="-1"/>
          <w:w w:val="65"/>
          <w:sz w:val="18"/>
        </w:rPr>
        <w:t>Date</w:t>
      </w:r>
      <w:r>
        <w:rPr>
          <w:w w:val="65"/>
          <w:sz w:val="18"/>
        </w:rPr>
        <w:t xml:space="preserve">  </w:t>
      </w:r>
      <w:r>
        <w:rPr>
          <w:spacing w:val="23"/>
          <w:w w:val="65"/>
          <w:sz w:val="18"/>
        </w:rPr>
        <w:t xml:space="preserve"> </w:t>
      </w:r>
      <w:r>
        <w:rPr>
          <w:color w:val="808285"/>
          <w:spacing w:val="25"/>
          <w:w w:val="65"/>
        </w:rPr>
        <w:t>....................................</w:t>
      </w:r>
      <w:r>
        <w:rPr>
          <w:color w:val="808285"/>
          <w:w w:val="65"/>
        </w:rPr>
        <w:t>.</w:t>
      </w:r>
      <w:r>
        <w:rPr>
          <w:color w:val="808285"/>
          <w:spacing w:val="-4"/>
        </w:rPr>
        <w:t xml:space="preserve"> </w:t>
      </w:r>
    </w:p>
    <w:p w14:paraId="5DCA3785" w14:textId="77777777" w:rsidR="00A477CC" w:rsidRDefault="00A477CC">
      <w:pPr>
        <w:spacing w:before="8"/>
        <w:rPr>
          <w:rFonts w:ascii="Arial Narrow" w:eastAsia="Arial Narrow" w:hAnsi="Arial Narrow" w:cs="Arial Narrow"/>
          <w:sz w:val="16"/>
          <w:szCs w:val="16"/>
        </w:rPr>
      </w:pPr>
    </w:p>
    <w:p w14:paraId="31C0D9C9" w14:textId="33202588" w:rsidR="00A477CC" w:rsidRDefault="004626FD">
      <w:pPr>
        <w:spacing w:line="20" w:lineRule="atLeast"/>
        <w:ind w:left="18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2284EAA" wp14:editId="0E461F01">
                <wp:extent cx="6550660" cy="12700"/>
                <wp:effectExtent l="0" t="5080" r="2540" b="1270"/>
                <wp:docPr id="10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12700"/>
                          <a:chOff x="0" y="0"/>
                          <a:chExt cx="10316" cy="20"/>
                        </a:xfrm>
                      </wpg:grpSpPr>
                      <wpg:grpSp>
                        <wpg:cNvPr id="105" name="Group 2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96" cy="2"/>
                            <a:chOff x="10" y="10"/>
                            <a:chExt cx="10296" cy="2"/>
                          </a:xfrm>
                        </wpg:grpSpPr>
                        <wps:wsp>
                          <wps:cNvPr id="106" name="Freeform 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96"/>
                                <a:gd name="T2" fmla="+- 0 10305 1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4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A28BA" id="Group 27" o:spid="_x0000_s1026" style="width:515.8pt;height:1pt;mso-position-horizontal-relative:char;mso-position-vertical-relative:line" coordsize="103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">
                <v:group id="Group 28" o:spid="_x0000_s1027" style="position:absolute;left:10;top:10;width:10296;height:2" coordorigin="10,10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9" o:spid="_x0000_s1028" style="position:absolute;left:10;top:10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WZL0A&#10;AADcAAAADwAAAGRycy9kb3ducmV2LnhtbERPXwsBQRB/V77DNsobe4h0LEkpyQOH93E77i63s9ft&#10;4nx7q5S3+fX7O/NlY0rxpNoVlhUM+hEI4tTqgjMF59OmNwXhPLLG0jIpeJOD5aLdmmOs7YuP9Ex8&#10;JkIIuxgV5N5XsZQuzcmg69uKOHA3Wxv0AdaZ1DW+Qrgp5TCKJtJgwaEhx4rWOaX35GEUFOPdODlg&#10;ssXrXp/kaDg4r28XpbqdZjUD4anxf/HPvdVhfjSB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qsWZL0AAADcAAAADwAAAAAAAAAAAAAAAACYAgAAZHJzL2Rvd25yZXYu&#10;eG1sUEsFBgAAAAAEAAQA9QAAAIIDAAAAAA==&#10;" path="m,l10295,e" filled="f" strokecolor="#148a8a" strokeweight="1pt">
                    <v:path arrowok="t" o:connecttype="custom" o:connectlocs="0,0;10295,0" o:connectangles="0,0"/>
                  </v:shape>
                </v:group>
                <w10:anchorlock/>
              </v:group>
            </w:pict>
          </mc:Fallback>
        </mc:AlternateContent>
      </w:r>
    </w:p>
    <w:p w14:paraId="4E6FC025" w14:textId="77777777" w:rsidR="00F23F3B" w:rsidRDefault="00F23F3B">
      <w:pPr>
        <w:rPr>
          <w:rFonts w:ascii="Gill Sans MT" w:eastAsia="Gill Sans MT" w:hAnsi="Gill Sans MT"/>
          <w:b/>
          <w:bCs/>
          <w:color w:val="148A8A"/>
          <w:w w:val="80"/>
        </w:rPr>
      </w:pPr>
      <w:r>
        <w:rPr>
          <w:color w:val="148A8A"/>
          <w:w w:val="80"/>
        </w:rPr>
        <w:br w:type="page"/>
      </w:r>
    </w:p>
    <w:p w14:paraId="302B3A43" w14:textId="77777777" w:rsidR="00A477CC" w:rsidRDefault="006D0F20">
      <w:pPr>
        <w:pStyle w:val="Heading9"/>
        <w:spacing w:line="248" w:lineRule="auto"/>
        <w:ind w:right="1218"/>
        <w:rPr>
          <w:b w:val="0"/>
          <w:bCs w:val="0"/>
        </w:rPr>
      </w:pPr>
      <w:r>
        <w:rPr>
          <w:color w:val="148A8A"/>
          <w:w w:val="80"/>
        </w:rPr>
        <w:lastRenderedPageBreak/>
        <w:t>IF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4"/>
          <w:w w:val="80"/>
        </w:rPr>
        <w:t>Y</w:t>
      </w:r>
      <w:r>
        <w:rPr>
          <w:color w:val="148A8A"/>
          <w:spacing w:val="-5"/>
          <w:w w:val="80"/>
        </w:rPr>
        <w:t>OU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ARE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UNDER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THE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3"/>
          <w:w w:val="80"/>
        </w:rPr>
        <w:t>A</w:t>
      </w:r>
      <w:r>
        <w:rPr>
          <w:color w:val="148A8A"/>
          <w:spacing w:val="-4"/>
          <w:w w:val="80"/>
        </w:rPr>
        <w:t>GE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OF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18,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WE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REQUIRE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THE</w:t>
      </w:r>
      <w:r>
        <w:rPr>
          <w:color w:val="148A8A"/>
          <w:spacing w:val="-9"/>
          <w:w w:val="80"/>
        </w:rPr>
        <w:t xml:space="preserve"> </w:t>
      </w:r>
      <w:r>
        <w:rPr>
          <w:color w:val="148A8A"/>
          <w:spacing w:val="-3"/>
          <w:w w:val="80"/>
        </w:rPr>
        <w:t>SIGNA</w:t>
      </w:r>
      <w:r>
        <w:rPr>
          <w:color w:val="148A8A"/>
          <w:spacing w:val="-2"/>
          <w:w w:val="80"/>
        </w:rPr>
        <w:t>TURE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2"/>
          <w:w w:val="80"/>
        </w:rPr>
        <w:t>BEL</w:t>
      </w:r>
      <w:r>
        <w:rPr>
          <w:color w:val="148A8A"/>
          <w:spacing w:val="-3"/>
          <w:w w:val="80"/>
        </w:rPr>
        <w:t>OW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w w:val="80"/>
        </w:rPr>
        <w:t>OF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3"/>
          <w:w w:val="80"/>
        </w:rPr>
        <w:t>Y</w:t>
      </w:r>
      <w:r>
        <w:rPr>
          <w:color w:val="148A8A"/>
          <w:spacing w:val="-4"/>
          <w:w w:val="80"/>
        </w:rPr>
        <w:t>OUR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3"/>
          <w:w w:val="80"/>
        </w:rPr>
        <w:t>PARENT/F</w:t>
      </w:r>
      <w:r>
        <w:rPr>
          <w:color w:val="148A8A"/>
          <w:spacing w:val="-4"/>
          <w:w w:val="80"/>
        </w:rPr>
        <w:t>O</w:t>
      </w:r>
      <w:r>
        <w:rPr>
          <w:color w:val="148A8A"/>
          <w:spacing w:val="-3"/>
          <w:w w:val="80"/>
        </w:rPr>
        <w:t>STER</w:t>
      </w:r>
      <w:r>
        <w:rPr>
          <w:color w:val="148A8A"/>
          <w:spacing w:val="-10"/>
          <w:w w:val="80"/>
        </w:rPr>
        <w:t xml:space="preserve"> </w:t>
      </w:r>
      <w:r>
        <w:rPr>
          <w:color w:val="148A8A"/>
          <w:spacing w:val="-2"/>
          <w:w w:val="80"/>
        </w:rPr>
        <w:t>C</w:t>
      </w:r>
      <w:r>
        <w:rPr>
          <w:color w:val="148A8A"/>
          <w:spacing w:val="-1"/>
          <w:w w:val="80"/>
        </w:rPr>
        <w:t>ARER/</w:t>
      </w:r>
      <w:r>
        <w:rPr>
          <w:color w:val="148A8A"/>
          <w:spacing w:val="33"/>
          <w:w w:val="88"/>
        </w:rPr>
        <w:t xml:space="preserve"> </w:t>
      </w:r>
      <w:r>
        <w:rPr>
          <w:color w:val="148A8A"/>
          <w:spacing w:val="-2"/>
          <w:w w:val="80"/>
        </w:rPr>
        <w:t>GU</w:t>
      </w:r>
      <w:r>
        <w:rPr>
          <w:color w:val="148A8A"/>
          <w:spacing w:val="-1"/>
          <w:w w:val="80"/>
        </w:rPr>
        <w:t>ARDIAN</w:t>
      </w:r>
      <w:r>
        <w:rPr>
          <w:color w:val="148A8A"/>
          <w:spacing w:val="-25"/>
          <w:w w:val="80"/>
        </w:rPr>
        <w:t xml:space="preserve"> </w:t>
      </w:r>
      <w:r>
        <w:rPr>
          <w:color w:val="148A8A"/>
          <w:w w:val="80"/>
        </w:rPr>
        <w:t>WITH</w:t>
      </w:r>
      <w:r>
        <w:rPr>
          <w:color w:val="148A8A"/>
          <w:spacing w:val="-24"/>
          <w:w w:val="80"/>
        </w:rPr>
        <w:t xml:space="preserve"> </w:t>
      </w:r>
      <w:r>
        <w:rPr>
          <w:color w:val="148A8A"/>
          <w:spacing w:val="-2"/>
          <w:w w:val="80"/>
        </w:rPr>
        <w:t>LEG</w:t>
      </w:r>
      <w:r>
        <w:rPr>
          <w:color w:val="148A8A"/>
          <w:spacing w:val="-1"/>
          <w:w w:val="80"/>
        </w:rPr>
        <w:t>AL</w:t>
      </w:r>
      <w:r>
        <w:rPr>
          <w:color w:val="148A8A"/>
          <w:spacing w:val="-24"/>
          <w:w w:val="80"/>
        </w:rPr>
        <w:t xml:space="preserve"> </w:t>
      </w:r>
      <w:r>
        <w:rPr>
          <w:color w:val="148A8A"/>
          <w:spacing w:val="-2"/>
          <w:w w:val="80"/>
        </w:rPr>
        <w:t>RESPONSIBILITY.</w:t>
      </w:r>
    </w:p>
    <w:p w14:paraId="0566E89F" w14:textId="77777777" w:rsidR="00A477CC" w:rsidRDefault="00A477CC">
      <w:pPr>
        <w:rPr>
          <w:rFonts w:ascii="Gill Sans MT" w:eastAsia="Gill Sans MT" w:hAnsi="Gill Sans MT" w:cs="Gill Sans MT"/>
          <w:b/>
          <w:bCs/>
        </w:rPr>
      </w:pPr>
    </w:p>
    <w:p w14:paraId="57F6CBCA" w14:textId="77777777" w:rsidR="00A477CC" w:rsidRDefault="00A477CC">
      <w:pPr>
        <w:spacing w:before="11"/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31F4EEC8" w14:textId="5F30AEF8" w:rsidR="00A477CC" w:rsidRDefault="004626FD">
      <w:pPr>
        <w:ind w:left="190"/>
        <w:rPr>
          <w:rFonts w:ascii="Arial Narrow" w:eastAsia="Arial Narrow" w:hAnsi="Arial Narrow" w:cs="Arial Narrow"/>
          <w:sz w:val="12"/>
          <w:szCs w:val="1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080" behindDoc="0" locked="0" layoutInCell="1" allowOverlap="1" wp14:anchorId="0CE52C89" wp14:editId="3B023825">
            <wp:simplePos x="0" y="0"/>
            <wp:positionH relativeFrom="page">
              <wp:posOffset>5429885</wp:posOffset>
            </wp:positionH>
            <wp:positionV relativeFrom="paragraph">
              <wp:posOffset>975360</wp:posOffset>
            </wp:positionV>
            <wp:extent cx="2129790" cy="882015"/>
            <wp:effectExtent l="0" t="0" r="3810" b="0"/>
            <wp:wrapNone/>
            <wp:docPr id="1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F20">
        <w:rPr>
          <w:rFonts w:ascii="Arial Narrow"/>
          <w:spacing w:val="-1"/>
          <w:w w:val="75"/>
          <w:sz w:val="18"/>
        </w:rPr>
        <w:t>Signature</w:t>
      </w:r>
      <w:r w:rsidR="006D0F20">
        <w:rPr>
          <w:rFonts w:ascii="Arial Narrow"/>
          <w:spacing w:val="15"/>
          <w:w w:val="75"/>
          <w:sz w:val="18"/>
        </w:rPr>
        <w:t xml:space="preserve"> </w:t>
      </w:r>
      <w:r w:rsidR="006D0F20">
        <w:rPr>
          <w:rFonts w:ascii="Arial Narrow"/>
          <w:w w:val="75"/>
          <w:sz w:val="18"/>
        </w:rPr>
        <w:t>of</w:t>
      </w:r>
      <w:r w:rsidR="006D0F20">
        <w:rPr>
          <w:rFonts w:ascii="Arial Narrow"/>
          <w:spacing w:val="15"/>
          <w:w w:val="75"/>
          <w:sz w:val="18"/>
        </w:rPr>
        <w:t xml:space="preserve"> </w:t>
      </w:r>
      <w:r w:rsidR="006D0F20">
        <w:rPr>
          <w:rFonts w:ascii="Arial Narrow"/>
          <w:spacing w:val="-2"/>
          <w:w w:val="75"/>
          <w:sz w:val="18"/>
        </w:rPr>
        <w:t>Parent/Foster</w:t>
      </w:r>
      <w:r w:rsidR="006D0F20">
        <w:rPr>
          <w:rFonts w:ascii="Arial Narrow"/>
          <w:spacing w:val="16"/>
          <w:w w:val="75"/>
          <w:sz w:val="18"/>
        </w:rPr>
        <w:t xml:space="preserve"> </w:t>
      </w:r>
      <w:proofErr w:type="spellStart"/>
      <w:r w:rsidR="006D0F20">
        <w:rPr>
          <w:rFonts w:ascii="Arial Narrow"/>
          <w:spacing w:val="-2"/>
          <w:w w:val="75"/>
          <w:sz w:val="18"/>
        </w:rPr>
        <w:t>Carer</w:t>
      </w:r>
      <w:proofErr w:type="spellEnd"/>
      <w:r w:rsidR="006D0F20">
        <w:rPr>
          <w:rFonts w:ascii="Arial Narrow"/>
          <w:spacing w:val="-2"/>
          <w:w w:val="75"/>
          <w:sz w:val="18"/>
        </w:rPr>
        <w:t>/Guardian</w:t>
      </w:r>
      <w:r w:rsidR="006D0F20">
        <w:rPr>
          <w:rFonts w:ascii="Arial Narrow"/>
          <w:spacing w:val="15"/>
          <w:w w:val="75"/>
          <w:sz w:val="18"/>
        </w:rPr>
        <w:t xml:space="preserve"> </w:t>
      </w:r>
      <w:r w:rsidR="006D0F20">
        <w:rPr>
          <w:rFonts w:ascii="Arial Narrow"/>
          <w:w w:val="75"/>
          <w:sz w:val="18"/>
        </w:rPr>
        <w:t>with</w:t>
      </w:r>
      <w:r w:rsidR="006D0F20">
        <w:rPr>
          <w:rFonts w:ascii="Arial Narrow"/>
          <w:spacing w:val="16"/>
          <w:w w:val="75"/>
          <w:sz w:val="18"/>
        </w:rPr>
        <w:t xml:space="preserve"> </w:t>
      </w:r>
      <w:r w:rsidR="006D0F20">
        <w:rPr>
          <w:rFonts w:ascii="Arial Narrow"/>
          <w:w w:val="75"/>
          <w:sz w:val="18"/>
        </w:rPr>
        <w:t>legal</w:t>
      </w:r>
      <w:r w:rsidR="006D0F20">
        <w:rPr>
          <w:rFonts w:ascii="Arial Narrow"/>
          <w:spacing w:val="15"/>
          <w:w w:val="75"/>
          <w:sz w:val="18"/>
        </w:rPr>
        <w:t xml:space="preserve"> </w:t>
      </w:r>
      <w:r w:rsidR="006D0F20">
        <w:rPr>
          <w:rFonts w:ascii="Arial Narrow"/>
          <w:spacing w:val="-1"/>
          <w:w w:val="75"/>
          <w:sz w:val="18"/>
        </w:rPr>
        <w:t>responsibility</w:t>
      </w:r>
      <w:r w:rsidR="006D0F20">
        <w:rPr>
          <w:rFonts w:ascii="Arial Narrow"/>
          <w:spacing w:val="52"/>
          <w:w w:val="75"/>
          <w:sz w:val="18"/>
        </w:rPr>
        <w:t xml:space="preserve"> </w:t>
      </w:r>
      <w:r w:rsidR="006D0F20">
        <w:rPr>
          <w:rFonts w:ascii="Arial Narrow"/>
          <w:color w:val="808285"/>
          <w:spacing w:val="29"/>
          <w:w w:val="75"/>
          <w:sz w:val="12"/>
        </w:rPr>
        <w:t>............................................................................................</w:t>
      </w:r>
      <w:r w:rsidR="006D0F20">
        <w:rPr>
          <w:rFonts w:ascii="Arial Narrow"/>
          <w:color w:val="808285"/>
          <w:w w:val="75"/>
          <w:sz w:val="12"/>
        </w:rPr>
        <w:t xml:space="preserve">.  </w:t>
      </w:r>
      <w:r w:rsidR="006D0F20">
        <w:rPr>
          <w:rFonts w:ascii="Arial Narrow"/>
          <w:color w:val="808285"/>
          <w:spacing w:val="6"/>
          <w:w w:val="75"/>
          <w:sz w:val="12"/>
        </w:rPr>
        <w:t xml:space="preserve"> </w:t>
      </w:r>
      <w:r w:rsidR="006D0F20">
        <w:rPr>
          <w:rFonts w:ascii="Arial Narrow"/>
          <w:spacing w:val="-1"/>
          <w:w w:val="75"/>
          <w:sz w:val="18"/>
        </w:rPr>
        <w:t>Date</w:t>
      </w:r>
      <w:r w:rsidR="006D0F20">
        <w:rPr>
          <w:rFonts w:ascii="Arial Narrow"/>
          <w:spacing w:val="36"/>
          <w:w w:val="75"/>
          <w:sz w:val="18"/>
        </w:rPr>
        <w:t xml:space="preserve"> </w:t>
      </w:r>
      <w:r w:rsidR="006D0F20">
        <w:rPr>
          <w:rFonts w:ascii="Arial Narrow"/>
          <w:color w:val="808285"/>
          <w:spacing w:val="29"/>
          <w:w w:val="75"/>
          <w:sz w:val="12"/>
        </w:rPr>
        <w:t>....................................</w:t>
      </w:r>
      <w:r w:rsidR="006D0F20">
        <w:rPr>
          <w:rFonts w:ascii="Arial Narrow"/>
          <w:color w:val="808285"/>
          <w:w w:val="75"/>
          <w:sz w:val="12"/>
        </w:rPr>
        <w:t>.</w:t>
      </w:r>
      <w:r w:rsidR="006D0F20">
        <w:rPr>
          <w:rFonts w:ascii="Arial Narrow"/>
          <w:color w:val="808285"/>
          <w:spacing w:val="-4"/>
          <w:sz w:val="12"/>
        </w:rPr>
        <w:t xml:space="preserve"> </w:t>
      </w:r>
    </w:p>
    <w:p w14:paraId="1C7945CD" w14:textId="77777777" w:rsidR="00A477CC" w:rsidRDefault="00A477CC">
      <w:pPr>
        <w:rPr>
          <w:rFonts w:ascii="Arial Narrow" w:eastAsia="Arial Narrow" w:hAnsi="Arial Narrow" w:cs="Arial Narrow"/>
          <w:sz w:val="12"/>
          <w:szCs w:val="12"/>
        </w:rPr>
        <w:sectPr w:rsidR="00A477CC">
          <w:pgSz w:w="11910" w:h="16840"/>
          <w:pgMar w:top="1600" w:right="0" w:bottom="0" w:left="660" w:header="0" w:footer="0" w:gutter="0"/>
          <w:cols w:space="720"/>
        </w:sectPr>
      </w:pPr>
    </w:p>
    <w:p w14:paraId="73778676" w14:textId="4579B6DE" w:rsidR="00A477CC" w:rsidRDefault="004626F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248" behindDoc="0" locked="0" layoutInCell="1" allowOverlap="1" wp14:anchorId="4EEA3200" wp14:editId="0EDCBE35">
            <wp:simplePos x="0" y="0"/>
            <wp:positionH relativeFrom="page">
              <wp:posOffset>5429885</wp:posOffset>
            </wp:positionH>
            <wp:positionV relativeFrom="page">
              <wp:posOffset>9810115</wp:posOffset>
            </wp:positionV>
            <wp:extent cx="2129790" cy="882015"/>
            <wp:effectExtent l="0" t="0" r="3810" b="0"/>
            <wp:wrapNone/>
            <wp:docPr id="10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5786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632096DB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74482DF7" w14:textId="77777777" w:rsidR="00A477CC" w:rsidRDefault="00A477CC">
      <w:pPr>
        <w:spacing w:before="2"/>
        <w:rPr>
          <w:rFonts w:ascii="Arial Narrow" w:eastAsia="Arial Narrow" w:hAnsi="Arial Narrow" w:cs="Arial Narrow"/>
          <w:sz w:val="27"/>
          <w:szCs w:val="27"/>
        </w:rPr>
      </w:pPr>
    </w:p>
    <w:p w14:paraId="101857D7" w14:textId="77777777" w:rsidR="00A477CC" w:rsidRDefault="006D0F20">
      <w:pPr>
        <w:spacing w:before="41"/>
        <w:ind w:left="1077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To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be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eligible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for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the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CREATE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Your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Future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Grant,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have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you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—</w:t>
      </w:r>
    </w:p>
    <w:p w14:paraId="4D1293FF" w14:textId="56DA508A" w:rsidR="00A477CC" w:rsidRDefault="00A477CC">
      <w:pPr>
        <w:spacing w:before="8"/>
        <w:rPr>
          <w:rFonts w:ascii="Calibri" w:eastAsia="Calibri" w:hAnsi="Calibri" w:cs="Calibri"/>
          <w:sz w:val="33"/>
          <w:szCs w:val="33"/>
        </w:rPr>
      </w:pPr>
    </w:p>
    <w:p w14:paraId="5CC483FD" w14:textId="31DEF515" w:rsidR="00A477CC" w:rsidRDefault="004626FD">
      <w:pPr>
        <w:ind w:left="1754" w:firstLine="3"/>
        <w:rPr>
          <w:rFonts w:ascii="Calibri" w:eastAsia="Calibri" w:hAnsi="Calibri" w:cs="Calibri"/>
          <w:sz w:val="25"/>
          <w:szCs w:val="2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 wp14:anchorId="02437BFF" wp14:editId="5EC11F69">
                <wp:simplePos x="0" y="0"/>
                <wp:positionH relativeFrom="page">
                  <wp:posOffset>690245</wp:posOffset>
                </wp:positionH>
                <wp:positionV relativeFrom="paragraph">
                  <wp:posOffset>59055</wp:posOffset>
                </wp:positionV>
                <wp:extent cx="248285" cy="248285"/>
                <wp:effectExtent l="13970" t="10795" r="13970" b="7620"/>
                <wp:wrapNone/>
                <wp:docPr id="9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285"/>
                          <a:chOff x="1087" y="93"/>
                          <a:chExt cx="391" cy="391"/>
                        </a:xfrm>
                      </wpg:grpSpPr>
                      <wps:wsp>
                        <wps:cNvPr id="99" name="Freeform 22"/>
                        <wps:cNvSpPr>
                          <a:spLocks/>
                        </wps:cNvSpPr>
                        <wps:spPr bwMode="auto">
                          <a:xfrm>
                            <a:off x="1087" y="93"/>
                            <a:ext cx="391" cy="391"/>
                          </a:xfrm>
                          <a:custGeom>
                            <a:avLst/>
                            <a:gdLst>
                              <a:gd name="T0" fmla="+- 0 1087 1087"/>
                              <a:gd name="T1" fmla="*/ T0 w 391"/>
                              <a:gd name="T2" fmla="+- 0 483 93"/>
                              <a:gd name="T3" fmla="*/ 483 h 391"/>
                              <a:gd name="T4" fmla="+- 0 1478 1087"/>
                              <a:gd name="T5" fmla="*/ T4 w 391"/>
                              <a:gd name="T6" fmla="+- 0 483 93"/>
                              <a:gd name="T7" fmla="*/ 483 h 391"/>
                              <a:gd name="T8" fmla="+- 0 1478 1087"/>
                              <a:gd name="T9" fmla="*/ T8 w 391"/>
                              <a:gd name="T10" fmla="+- 0 93 93"/>
                              <a:gd name="T11" fmla="*/ 93 h 391"/>
                              <a:gd name="T12" fmla="+- 0 1087 1087"/>
                              <a:gd name="T13" fmla="*/ T12 w 391"/>
                              <a:gd name="T14" fmla="+- 0 93 93"/>
                              <a:gd name="T15" fmla="*/ 93 h 391"/>
                              <a:gd name="T16" fmla="+- 0 1087 1087"/>
                              <a:gd name="T17" fmla="*/ T16 w 391"/>
                              <a:gd name="T18" fmla="+- 0 483 93"/>
                              <a:gd name="T19" fmla="*/ 48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91">
                                <a:moveTo>
                                  <a:pt x="0" y="390"/>
                                </a:moveTo>
                                <a:lnTo>
                                  <a:pt x="391" y="390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C8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CDEF9" id="Group 21" o:spid="_x0000_s1026" style="position:absolute;margin-left:54.35pt;margin-top:4.65pt;width:19.55pt;height:19.55pt;z-index:2128;mso-position-horizontal-relative:page" coordorigin="1087,93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">
                <v:shape id="Freeform 22" o:spid="_x0000_s1027" style="position:absolute;left:1087;top:93;width:391;height:391;visibility:visible;mso-wrap-style:square;v-text-anchor:top" coordsize="39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9AcUA&#10;AADbAAAADwAAAGRycy9kb3ducmV2LnhtbESPQWvCQBSE7wX/w/IEb3WjB6mpqxhtofVQ0bagt0f2&#10;mQSzb8Pu1sR/7woFj8PMfMPMFp2pxYWcrywrGA0TEMS51RUXCn6+359fQPiArLG2TAqu5GEx7z3N&#10;MNW25R1d9qEQEcI+RQVlCE0qpc9LMuiHtiGO3sk6gyFKV0jtsI1wU8txkkykwYrjQokNrUrKz/s/&#10;o2Ctz+1ab8k7eXw7ZJvs9zP7Gik16HfLVxCBuvAI/7c/tILpF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0BxQAAANsAAAAPAAAAAAAAAAAAAAAAAJgCAABkcnMv&#10;ZG93bnJldi54bWxQSwUGAAAAAAQABAD1AAAAigMAAAAA&#10;" path="m,390r391,l391,,,,,390xe" filled="f" strokecolor="#4fc8e9" strokeweight="1pt">
                  <v:path arrowok="t" o:connecttype="custom" o:connectlocs="0,483;391,483;391,93;0,93;0,483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Calibri"/>
          <w:sz w:val="25"/>
        </w:rPr>
        <w:t>Provided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two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written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references?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(These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can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be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in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an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email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or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in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letter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form)</w:t>
      </w:r>
    </w:p>
    <w:p w14:paraId="7A085F64" w14:textId="77777777" w:rsidR="00A477CC" w:rsidRDefault="00A477CC">
      <w:pPr>
        <w:rPr>
          <w:rFonts w:ascii="Calibri" w:eastAsia="Calibri" w:hAnsi="Calibri" w:cs="Calibri"/>
          <w:sz w:val="24"/>
          <w:szCs w:val="24"/>
        </w:rPr>
      </w:pPr>
    </w:p>
    <w:p w14:paraId="2E408168" w14:textId="621B29A3" w:rsidR="00A477CC" w:rsidRDefault="004626FD">
      <w:pPr>
        <w:spacing w:before="146" w:line="260" w:lineRule="auto"/>
        <w:ind w:left="1754" w:right="2265"/>
        <w:rPr>
          <w:rFonts w:ascii="Calibri" w:eastAsia="Calibri" w:hAnsi="Calibri" w:cs="Calibri"/>
          <w:sz w:val="25"/>
          <w:szCs w:val="2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 wp14:anchorId="71F899A2" wp14:editId="63AF9605">
                <wp:simplePos x="0" y="0"/>
                <wp:positionH relativeFrom="page">
                  <wp:posOffset>690245</wp:posOffset>
                </wp:positionH>
                <wp:positionV relativeFrom="paragraph">
                  <wp:posOffset>146685</wp:posOffset>
                </wp:positionV>
                <wp:extent cx="248285" cy="248285"/>
                <wp:effectExtent l="13970" t="11430" r="13970" b="6985"/>
                <wp:wrapNone/>
                <wp:docPr id="9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285"/>
                          <a:chOff x="1087" y="231"/>
                          <a:chExt cx="391" cy="391"/>
                        </a:xfrm>
                      </wpg:grpSpPr>
                      <wps:wsp>
                        <wps:cNvPr id="97" name="Freeform 20"/>
                        <wps:cNvSpPr>
                          <a:spLocks/>
                        </wps:cNvSpPr>
                        <wps:spPr bwMode="auto">
                          <a:xfrm>
                            <a:off x="1087" y="231"/>
                            <a:ext cx="391" cy="391"/>
                          </a:xfrm>
                          <a:custGeom>
                            <a:avLst/>
                            <a:gdLst>
                              <a:gd name="T0" fmla="+- 0 1087 1087"/>
                              <a:gd name="T1" fmla="*/ T0 w 391"/>
                              <a:gd name="T2" fmla="+- 0 622 231"/>
                              <a:gd name="T3" fmla="*/ 622 h 391"/>
                              <a:gd name="T4" fmla="+- 0 1478 1087"/>
                              <a:gd name="T5" fmla="*/ T4 w 391"/>
                              <a:gd name="T6" fmla="+- 0 622 231"/>
                              <a:gd name="T7" fmla="*/ 622 h 391"/>
                              <a:gd name="T8" fmla="+- 0 1478 1087"/>
                              <a:gd name="T9" fmla="*/ T8 w 391"/>
                              <a:gd name="T10" fmla="+- 0 231 231"/>
                              <a:gd name="T11" fmla="*/ 231 h 391"/>
                              <a:gd name="T12" fmla="+- 0 1087 1087"/>
                              <a:gd name="T13" fmla="*/ T12 w 391"/>
                              <a:gd name="T14" fmla="+- 0 231 231"/>
                              <a:gd name="T15" fmla="*/ 231 h 391"/>
                              <a:gd name="T16" fmla="+- 0 1087 1087"/>
                              <a:gd name="T17" fmla="*/ T16 w 391"/>
                              <a:gd name="T18" fmla="+- 0 622 231"/>
                              <a:gd name="T19" fmla="*/ 62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91">
                                <a:moveTo>
                                  <a:pt x="0" y="391"/>
                                </a:moveTo>
                                <a:lnTo>
                                  <a:pt x="391" y="391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C8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E85E" id="Group 19" o:spid="_x0000_s1026" style="position:absolute;margin-left:54.35pt;margin-top:11.55pt;width:19.55pt;height:19.55pt;z-index:2152;mso-position-horizontal-relative:page" coordorigin="1087,231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">
                <v:shape id="Freeform 20" o:spid="_x0000_s1027" style="position:absolute;left:1087;top:231;width:391;height:391;visibility:visible;mso-wrap-style:square;v-text-anchor:top" coordsize="39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M6MYA&#10;AADbAAAADwAAAGRycy9kb3ducmV2LnhtbESPT2vCQBTE74V+h+UVvOlGD1qjqzTVgvWg+KfQ3h7Z&#10;1ySYfRt2tyb99m5B6HGYmd8w82VnanEl5yvLCoaDBARxbnXFhYLz6a3/DMIHZI21ZVLwSx6Wi8eH&#10;Oabatnyg6zEUIkLYp6igDKFJpfR5SQb9wDbE0fu2zmCI0hVSO2wj3NRylCRjabDiuFBiQ68l5Zfj&#10;j1Gw0pd2pffknfxaf2bb7OM92w2V6j11LzMQgbrwH763N1rBdAJ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M6MYAAADbAAAADwAAAAAAAAAAAAAAAACYAgAAZHJz&#10;L2Rvd25yZXYueG1sUEsFBgAAAAAEAAQA9QAAAIsDAAAAAA==&#10;" path="m,391r391,l391,,,,,391xe" filled="f" strokecolor="#4fc8e9" strokeweight="1pt">
                  <v:path arrowok="t" o:connecttype="custom" o:connectlocs="0,622;391,622;391,231;0,231;0,622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Calibri"/>
          <w:sz w:val="25"/>
        </w:rPr>
        <w:t>Provided</w:t>
      </w:r>
      <w:r w:rsidR="006D0F20">
        <w:rPr>
          <w:rFonts w:ascii="Calibri"/>
          <w:spacing w:val="-9"/>
          <w:sz w:val="25"/>
        </w:rPr>
        <w:t xml:space="preserve"> </w:t>
      </w:r>
      <w:r w:rsidR="006D0F20">
        <w:rPr>
          <w:rFonts w:ascii="Calibri"/>
          <w:sz w:val="25"/>
        </w:rPr>
        <w:t>written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quotations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or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invoices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for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equipment,</w:t>
      </w:r>
      <w:r w:rsidR="006D0F20">
        <w:rPr>
          <w:rFonts w:ascii="Calibri"/>
          <w:spacing w:val="-9"/>
          <w:sz w:val="25"/>
        </w:rPr>
        <w:t xml:space="preserve"> </w:t>
      </w:r>
      <w:r w:rsidR="006D0F20">
        <w:rPr>
          <w:rFonts w:ascii="Calibri"/>
          <w:sz w:val="25"/>
        </w:rPr>
        <w:t>course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fees,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good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or</w:t>
      </w:r>
      <w:r w:rsidR="006D0F20">
        <w:rPr>
          <w:rFonts w:ascii="Calibri"/>
          <w:w w:val="99"/>
          <w:sz w:val="25"/>
        </w:rPr>
        <w:t xml:space="preserve"> </w:t>
      </w:r>
      <w:r w:rsidR="006D0F20">
        <w:rPr>
          <w:rFonts w:ascii="Calibri"/>
          <w:sz w:val="25"/>
        </w:rPr>
        <w:t>services</w:t>
      </w:r>
      <w:r w:rsidR="006D0F20">
        <w:rPr>
          <w:rFonts w:ascii="Calibri"/>
          <w:spacing w:val="-9"/>
          <w:sz w:val="25"/>
        </w:rPr>
        <w:t xml:space="preserve"> </w:t>
      </w:r>
      <w:r w:rsidR="006D0F20">
        <w:rPr>
          <w:rFonts w:ascii="Calibri"/>
          <w:sz w:val="25"/>
        </w:rPr>
        <w:t>that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will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support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your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CREATE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Your</w:t>
      </w:r>
      <w:r w:rsidR="006D0F20">
        <w:rPr>
          <w:rFonts w:ascii="Calibri"/>
          <w:spacing w:val="-9"/>
          <w:sz w:val="25"/>
        </w:rPr>
        <w:t xml:space="preserve"> </w:t>
      </w:r>
      <w:r w:rsidR="006D0F20">
        <w:rPr>
          <w:rFonts w:ascii="Calibri"/>
          <w:sz w:val="25"/>
        </w:rPr>
        <w:t>Future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Grant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Application?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Made</w:t>
      </w:r>
      <w:r w:rsidR="006D0F20">
        <w:rPr>
          <w:rFonts w:ascii="Calibri"/>
          <w:w w:val="99"/>
          <w:sz w:val="25"/>
        </w:rPr>
        <w:t xml:space="preserve"> </w:t>
      </w:r>
      <w:r w:rsidR="006D0F20">
        <w:rPr>
          <w:rFonts w:ascii="Calibri"/>
          <w:sz w:val="25"/>
        </w:rPr>
        <w:t>sure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that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the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quotes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include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payment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details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(such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as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bank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details)</w:t>
      </w:r>
      <w:r w:rsidR="006D0F20">
        <w:rPr>
          <w:rFonts w:ascii="Calibri"/>
          <w:spacing w:val="-6"/>
          <w:sz w:val="25"/>
        </w:rPr>
        <w:t xml:space="preserve"> </w:t>
      </w:r>
      <w:r w:rsidR="006D0F20">
        <w:rPr>
          <w:rFonts w:ascii="Calibri"/>
          <w:sz w:val="25"/>
        </w:rPr>
        <w:t>for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the</w:t>
      </w:r>
      <w:r w:rsidR="006D0F20">
        <w:rPr>
          <w:rFonts w:ascii="Calibri"/>
          <w:w w:val="99"/>
          <w:sz w:val="25"/>
        </w:rPr>
        <w:t xml:space="preserve"> </w:t>
      </w:r>
      <w:r w:rsidR="006D0F20">
        <w:rPr>
          <w:rFonts w:ascii="Calibri"/>
          <w:sz w:val="25"/>
        </w:rPr>
        <w:t>supplier/institution/company?</w:t>
      </w:r>
    </w:p>
    <w:p w14:paraId="7BB132D7" w14:textId="77777777" w:rsidR="00A477CC" w:rsidRDefault="00A477CC">
      <w:pPr>
        <w:spacing w:before="1"/>
        <w:rPr>
          <w:rFonts w:ascii="Calibri" w:eastAsia="Calibri" w:hAnsi="Calibri" w:cs="Calibri"/>
          <w:sz w:val="34"/>
          <w:szCs w:val="34"/>
        </w:rPr>
      </w:pPr>
    </w:p>
    <w:p w14:paraId="57F86DEC" w14:textId="501FC478" w:rsidR="00A477CC" w:rsidRDefault="004626FD">
      <w:pPr>
        <w:spacing w:line="260" w:lineRule="auto"/>
        <w:ind w:left="1754" w:right="2561"/>
        <w:rPr>
          <w:rFonts w:ascii="Calibri" w:eastAsia="Calibri" w:hAnsi="Calibri" w:cs="Calibri"/>
          <w:sz w:val="25"/>
          <w:szCs w:val="2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 wp14:anchorId="692ADE4D" wp14:editId="2689427C">
                <wp:simplePos x="0" y="0"/>
                <wp:positionH relativeFrom="page">
                  <wp:posOffset>690245</wp:posOffset>
                </wp:positionH>
                <wp:positionV relativeFrom="paragraph">
                  <wp:posOffset>57150</wp:posOffset>
                </wp:positionV>
                <wp:extent cx="248285" cy="248285"/>
                <wp:effectExtent l="13970" t="13970" r="13970" b="13970"/>
                <wp:wrapNone/>
                <wp:docPr id="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285"/>
                          <a:chOff x="1087" y="90"/>
                          <a:chExt cx="391" cy="391"/>
                        </a:xfrm>
                      </wpg:grpSpPr>
                      <wps:wsp>
                        <wps:cNvPr id="95" name="Freeform 18"/>
                        <wps:cNvSpPr>
                          <a:spLocks/>
                        </wps:cNvSpPr>
                        <wps:spPr bwMode="auto">
                          <a:xfrm>
                            <a:off x="1087" y="90"/>
                            <a:ext cx="391" cy="391"/>
                          </a:xfrm>
                          <a:custGeom>
                            <a:avLst/>
                            <a:gdLst>
                              <a:gd name="T0" fmla="+- 0 1087 1087"/>
                              <a:gd name="T1" fmla="*/ T0 w 391"/>
                              <a:gd name="T2" fmla="+- 0 480 90"/>
                              <a:gd name="T3" fmla="*/ 480 h 391"/>
                              <a:gd name="T4" fmla="+- 0 1478 1087"/>
                              <a:gd name="T5" fmla="*/ T4 w 391"/>
                              <a:gd name="T6" fmla="+- 0 480 90"/>
                              <a:gd name="T7" fmla="*/ 480 h 391"/>
                              <a:gd name="T8" fmla="+- 0 1478 1087"/>
                              <a:gd name="T9" fmla="*/ T8 w 391"/>
                              <a:gd name="T10" fmla="+- 0 90 90"/>
                              <a:gd name="T11" fmla="*/ 90 h 391"/>
                              <a:gd name="T12" fmla="+- 0 1087 1087"/>
                              <a:gd name="T13" fmla="*/ T12 w 391"/>
                              <a:gd name="T14" fmla="+- 0 90 90"/>
                              <a:gd name="T15" fmla="*/ 90 h 391"/>
                              <a:gd name="T16" fmla="+- 0 1087 1087"/>
                              <a:gd name="T17" fmla="*/ T16 w 391"/>
                              <a:gd name="T18" fmla="+- 0 480 90"/>
                              <a:gd name="T19" fmla="*/ 4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91">
                                <a:moveTo>
                                  <a:pt x="0" y="390"/>
                                </a:moveTo>
                                <a:lnTo>
                                  <a:pt x="391" y="390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C8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8C61F" id="Group 17" o:spid="_x0000_s1026" style="position:absolute;margin-left:54.35pt;margin-top:4.5pt;width:19.55pt;height:19.55pt;z-index:2176;mso-position-horizontal-relative:page" coordorigin="1087,90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">
                <v:shape id="Freeform 18" o:spid="_x0000_s1027" style="position:absolute;left:1087;top:90;width:391;height:391;visibility:visible;mso-wrap-style:square;v-text-anchor:top" coordsize="39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3BMUA&#10;AADbAAAADwAAAGRycy9kb3ducmV2LnhtbESPT2vCQBTE74V+h+UVvOlGQanRVZpqwXpQ/FNob4/s&#10;axLMvg27W5N+e7cg9DjMzG+Y+bIztbiS85VlBcNBAoI4t7riQsH59NZ/BuEDssbaMin4JQ/LxePD&#10;HFNtWz7Q9RgKESHsU1RQhtCkUvq8JIN+YBvi6H1bZzBE6QqpHbYRbmo5SpKJNFhxXCixodeS8svx&#10;xyhY6Uu70nvyTn6tP7Nt9vGe7YZK9Z66lxmIQF34D9/bG61gOoa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DcExQAAANsAAAAPAAAAAAAAAAAAAAAAAJgCAABkcnMv&#10;ZG93bnJldi54bWxQSwUGAAAAAAQABAD1AAAAigMAAAAA&#10;" path="m,390r391,l391,,,,,390xe" filled="f" strokecolor="#4fc8e9" strokeweight="1pt">
                  <v:path arrowok="t" o:connecttype="custom" o:connectlocs="0,480;391,480;391,90;0,90;0,480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Calibri"/>
          <w:sz w:val="25"/>
        </w:rPr>
        <w:t>Made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sure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that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your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application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will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be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submitted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before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5pm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on</w:t>
      </w:r>
      <w:r w:rsidR="006D0F20">
        <w:rPr>
          <w:rFonts w:ascii="Calibri"/>
          <w:spacing w:val="-8"/>
          <w:sz w:val="25"/>
        </w:rPr>
        <w:t xml:space="preserve"> </w:t>
      </w:r>
      <w:r w:rsidR="008B13C7">
        <w:rPr>
          <w:rFonts w:ascii="Calibri"/>
          <w:sz w:val="25"/>
        </w:rPr>
        <w:t xml:space="preserve">Friday </w:t>
      </w:r>
      <w:r w:rsidR="008271E3">
        <w:rPr>
          <w:rFonts w:ascii="Calibri"/>
          <w:sz w:val="25"/>
        </w:rPr>
        <w:t>10</w:t>
      </w:r>
      <w:r w:rsidR="008271E3" w:rsidRPr="008271E3">
        <w:rPr>
          <w:rFonts w:ascii="Calibri"/>
          <w:sz w:val="25"/>
          <w:vertAlign w:val="superscript"/>
        </w:rPr>
        <w:t>th</w:t>
      </w:r>
      <w:r w:rsidR="008271E3">
        <w:rPr>
          <w:rFonts w:ascii="Calibri"/>
          <w:sz w:val="25"/>
        </w:rPr>
        <w:t xml:space="preserve"> of </w:t>
      </w:r>
      <w:r w:rsidR="008271E3">
        <w:rPr>
          <w:rFonts w:ascii="Calibri"/>
          <w:spacing w:val="-9"/>
          <w:sz w:val="25"/>
        </w:rPr>
        <w:t>May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2018.</w:t>
      </w:r>
    </w:p>
    <w:p w14:paraId="709DCE79" w14:textId="77777777" w:rsidR="00A477CC" w:rsidRDefault="00A477CC">
      <w:pPr>
        <w:spacing w:before="7"/>
        <w:rPr>
          <w:rFonts w:ascii="Calibri" w:eastAsia="Calibri" w:hAnsi="Calibri" w:cs="Calibri"/>
          <w:sz w:val="32"/>
          <w:szCs w:val="32"/>
        </w:rPr>
      </w:pPr>
    </w:p>
    <w:p w14:paraId="7106ECB1" w14:textId="488AFCD0" w:rsidR="00A477CC" w:rsidRDefault="004626FD">
      <w:pPr>
        <w:spacing w:line="260" w:lineRule="auto"/>
        <w:ind w:left="1754" w:right="2265"/>
        <w:rPr>
          <w:rFonts w:ascii="Calibri" w:eastAsia="Calibri" w:hAnsi="Calibri" w:cs="Calibri"/>
          <w:sz w:val="25"/>
          <w:szCs w:val="2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 wp14:anchorId="2C9F29E2" wp14:editId="061E03F8">
                <wp:simplePos x="0" y="0"/>
                <wp:positionH relativeFrom="page">
                  <wp:posOffset>690245</wp:posOffset>
                </wp:positionH>
                <wp:positionV relativeFrom="paragraph">
                  <wp:posOffset>67945</wp:posOffset>
                </wp:positionV>
                <wp:extent cx="248285" cy="248285"/>
                <wp:effectExtent l="13970" t="11430" r="13970" b="6985"/>
                <wp:wrapNone/>
                <wp:docPr id="9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285"/>
                          <a:chOff x="1087" y="107"/>
                          <a:chExt cx="391" cy="391"/>
                        </a:xfrm>
                      </wpg:grpSpPr>
                      <wps:wsp>
                        <wps:cNvPr id="93" name="Freeform 16"/>
                        <wps:cNvSpPr>
                          <a:spLocks/>
                        </wps:cNvSpPr>
                        <wps:spPr bwMode="auto">
                          <a:xfrm>
                            <a:off x="1087" y="107"/>
                            <a:ext cx="391" cy="391"/>
                          </a:xfrm>
                          <a:custGeom>
                            <a:avLst/>
                            <a:gdLst>
                              <a:gd name="T0" fmla="+- 0 1087 1087"/>
                              <a:gd name="T1" fmla="*/ T0 w 391"/>
                              <a:gd name="T2" fmla="+- 0 497 107"/>
                              <a:gd name="T3" fmla="*/ 497 h 391"/>
                              <a:gd name="T4" fmla="+- 0 1478 1087"/>
                              <a:gd name="T5" fmla="*/ T4 w 391"/>
                              <a:gd name="T6" fmla="+- 0 497 107"/>
                              <a:gd name="T7" fmla="*/ 497 h 391"/>
                              <a:gd name="T8" fmla="+- 0 1478 1087"/>
                              <a:gd name="T9" fmla="*/ T8 w 391"/>
                              <a:gd name="T10" fmla="+- 0 107 107"/>
                              <a:gd name="T11" fmla="*/ 107 h 391"/>
                              <a:gd name="T12" fmla="+- 0 1087 1087"/>
                              <a:gd name="T13" fmla="*/ T12 w 391"/>
                              <a:gd name="T14" fmla="+- 0 107 107"/>
                              <a:gd name="T15" fmla="*/ 107 h 391"/>
                              <a:gd name="T16" fmla="+- 0 1087 1087"/>
                              <a:gd name="T17" fmla="*/ T16 w 391"/>
                              <a:gd name="T18" fmla="+- 0 497 107"/>
                              <a:gd name="T19" fmla="*/ 49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91">
                                <a:moveTo>
                                  <a:pt x="0" y="390"/>
                                </a:moveTo>
                                <a:lnTo>
                                  <a:pt x="391" y="390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C8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1B030" id="Group 15" o:spid="_x0000_s1026" style="position:absolute;margin-left:54.35pt;margin-top:5.35pt;width:19.55pt;height:19.55pt;z-index:2200;mso-position-horizontal-relative:page" coordorigin="1087,107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">
                <v:shape id="Freeform 16" o:spid="_x0000_s1027" style="position:absolute;left:1087;top:107;width:391;height:391;visibility:visible;mso-wrap-style:square;v-text-anchor:top" coordsize="39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K68UA&#10;AADbAAAADwAAAGRycy9kb3ducmV2LnhtbESPT2vCQBTE74V+h+UVvOlGBanRVZpqwXpQ/FNob4/s&#10;axLMvg27W5N+e7cg9DjMzG+Y+bIztbiS85VlBcNBAoI4t7riQsH59NZ/BuEDssbaMin4JQ/LxePD&#10;HFNtWz7Q9RgKESHsU1RQhtCkUvq8JIN+YBvi6H1bZzBE6QqpHbYRbmo5SpKJNFhxXCixodeS8svx&#10;xyhY6Uu70nvyTn6tP7Nt9vGe7YZK9Z66lxmIQF34D9/bG61gOoa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QrrxQAAANsAAAAPAAAAAAAAAAAAAAAAAJgCAABkcnMv&#10;ZG93bnJldi54bWxQSwUGAAAAAAQABAD1AAAAigMAAAAA&#10;" path="m,390r391,l391,,,,,390xe" filled="f" strokecolor="#4fc8e9" strokeweight="1pt">
                  <v:path arrowok="t" o:connecttype="custom" o:connectlocs="0,497;391,497;391,107;0,107;0,497" o:connectangles="0,0,0,0,0"/>
                </v:shape>
                <w10:wrap anchorx="page"/>
              </v:group>
            </w:pict>
          </mc:Fallback>
        </mc:AlternateContent>
      </w:r>
      <w:r w:rsidR="006D0F20">
        <w:rPr>
          <w:rFonts w:ascii="Calibri"/>
          <w:sz w:val="25"/>
        </w:rPr>
        <w:t>You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(or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your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parent/guardian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with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legal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responsibility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if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you</w:t>
      </w:r>
      <w:r w:rsidR="006D0F20">
        <w:rPr>
          <w:rFonts w:ascii="Calibri"/>
          <w:spacing w:val="-8"/>
          <w:sz w:val="25"/>
        </w:rPr>
        <w:t xml:space="preserve"> </w:t>
      </w:r>
      <w:r w:rsidR="006D0F20">
        <w:rPr>
          <w:rFonts w:ascii="Calibri"/>
          <w:sz w:val="25"/>
        </w:rPr>
        <w:t>are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under</w:t>
      </w:r>
      <w:r w:rsidR="006D0F20">
        <w:rPr>
          <w:rFonts w:ascii="Calibri"/>
          <w:spacing w:val="-7"/>
          <w:sz w:val="25"/>
        </w:rPr>
        <w:t xml:space="preserve"> </w:t>
      </w:r>
      <w:r w:rsidR="006D0F20">
        <w:rPr>
          <w:rFonts w:ascii="Calibri"/>
          <w:sz w:val="25"/>
        </w:rPr>
        <w:t>18)</w:t>
      </w:r>
      <w:r w:rsidR="006D0F20">
        <w:rPr>
          <w:rFonts w:ascii="Calibri"/>
          <w:w w:val="99"/>
          <w:sz w:val="25"/>
        </w:rPr>
        <w:t xml:space="preserve"> </w:t>
      </w:r>
      <w:r w:rsidR="006D0F20">
        <w:rPr>
          <w:rFonts w:ascii="Calibri"/>
          <w:sz w:val="25"/>
        </w:rPr>
        <w:t>have</w:t>
      </w:r>
      <w:r w:rsidR="006D0F20">
        <w:rPr>
          <w:rFonts w:ascii="Calibri"/>
          <w:spacing w:val="-11"/>
          <w:sz w:val="25"/>
        </w:rPr>
        <w:t xml:space="preserve"> </w:t>
      </w:r>
      <w:r w:rsidR="006D0F20">
        <w:rPr>
          <w:rFonts w:ascii="Calibri"/>
          <w:sz w:val="25"/>
        </w:rPr>
        <w:t>signed</w:t>
      </w:r>
      <w:r w:rsidR="006D0F20">
        <w:rPr>
          <w:rFonts w:ascii="Calibri"/>
          <w:spacing w:val="-11"/>
          <w:sz w:val="25"/>
        </w:rPr>
        <w:t xml:space="preserve"> </w:t>
      </w:r>
      <w:r w:rsidR="006D0F20">
        <w:rPr>
          <w:rFonts w:ascii="Calibri"/>
          <w:sz w:val="25"/>
        </w:rPr>
        <w:t>your</w:t>
      </w:r>
      <w:r w:rsidR="006D0F20">
        <w:rPr>
          <w:rFonts w:ascii="Calibri"/>
          <w:spacing w:val="-10"/>
          <w:sz w:val="25"/>
        </w:rPr>
        <w:t xml:space="preserve"> </w:t>
      </w:r>
      <w:r w:rsidR="006D0F20">
        <w:rPr>
          <w:rFonts w:ascii="Calibri"/>
          <w:sz w:val="25"/>
        </w:rPr>
        <w:t>application?</w:t>
      </w:r>
    </w:p>
    <w:p w14:paraId="31B34281" w14:textId="39D79F4C" w:rsidR="00A477CC" w:rsidRDefault="004626F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503305320" behindDoc="0" locked="0" layoutInCell="1" allowOverlap="1" wp14:anchorId="71168AE1" wp14:editId="2DE80A15">
                <wp:simplePos x="0" y="0"/>
                <wp:positionH relativeFrom="page">
                  <wp:posOffset>690245</wp:posOffset>
                </wp:positionH>
                <wp:positionV relativeFrom="paragraph">
                  <wp:posOffset>121285</wp:posOffset>
                </wp:positionV>
                <wp:extent cx="248285" cy="248285"/>
                <wp:effectExtent l="13970" t="8255" r="13970" b="10160"/>
                <wp:wrapNone/>
                <wp:docPr id="9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48285"/>
                          <a:chOff x="1087" y="90"/>
                          <a:chExt cx="391" cy="391"/>
                        </a:xfrm>
                      </wpg:grpSpPr>
                      <wps:wsp>
                        <wps:cNvPr id="91" name="Freeform 204"/>
                        <wps:cNvSpPr>
                          <a:spLocks/>
                        </wps:cNvSpPr>
                        <wps:spPr bwMode="auto">
                          <a:xfrm>
                            <a:off x="1087" y="90"/>
                            <a:ext cx="391" cy="391"/>
                          </a:xfrm>
                          <a:custGeom>
                            <a:avLst/>
                            <a:gdLst>
                              <a:gd name="T0" fmla="+- 0 1087 1087"/>
                              <a:gd name="T1" fmla="*/ T0 w 391"/>
                              <a:gd name="T2" fmla="+- 0 480 90"/>
                              <a:gd name="T3" fmla="*/ 480 h 391"/>
                              <a:gd name="T4" fmla="+- 0 1478 1087"/>
                              <a:gd name="T5" fmla="*/ T4 w 391"/>
                              <a:gd name="T6" fmla="+- 0 480 90"/>
                              <a:gd name="T7" fmla="*/ 480 h 391"/>
                              <a:gd name="T8" fmla="+- 0 1478 1087"/>
                              <a:gd name="T9" fmla="*/ T8 w 391"/>
                              <a:gd name="T10" fmla="+- 0 90 90"/>
                              <a:gd name="T11" fmla="*/ 90 h 391"/>
                              <a:gd name="T12" fmla="+- 0 1087 1087"/>
                              <a:gd name="T13" fmla="*/ T12 w 391"/>
                              <a:gd name="T14" fmla="+- 0 90 90"/>
                              <a:gd name="T15" fmla="*/ 90 h 391"/>
                              <a:gd name="T16" fmla="+- 0 1087 1087"/>
                              <a:gd name="T17" fmla="*/ T16 w 391"/>
                              <a:gd name="T18" fmla="+- 0 480 90"/>
                              <a:gd name="T19" fmla="*/ 4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91">
                                <a:moveTo>
                                  <a:pt x="0" y="390"/>
                                </a:moveTo>
                                <a:lnTo>
                                  <a:pt x="391" y="390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FC8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95514" id="Group 203" o:spid="_x0000_s1026" style="position:absolute;margin-left:54.35pt;margin-top:9.55pt;width:19.55pt;height:19.55pt;z-index:503305320;mso-position-horizontal-relative:page" coordorigin="1087,90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">
                <v:shape id="Freeform 204" o:spid="_x0000_s1027" style="position:absolute;left:1087;top:90;width:391;height:391;visibility:visible;mso-wrap-style:square;v-text-anchor:top" coordsize="39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xB8UA&#10;AADbAAAADwAAAGRycy9kb3ducmV2LnhtbESPQWvCQBSE70L/w/IKvekmHkRTV2mqQutBqW2hvT2y&#10;r0kw+zbsbk38964geBxm5htmvuxNI07kfG1ZQTpKQBAXVtdcKvj63AynIHxA1thYJgVn8rBcPAzm&#10;mGnb8QedDqEUEcI+QwVVCG0mpS8qMuhHtiWO3p91BkOUrpTaYRfhppHjJJlIgzXHhQpbeq2oOB7+&#10;jYKVPnYrvSfv5O/6J9/m3+/5LlXq6bF/eQYRqA/38K39phXMUr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zEHxQAAANsAAAAPAAAAAAAAAAAAAAAAAJgCAABkcnMv&#10;ZG93bnJldi54bWxQSwUGAAAAAAQABAD1AAAAigMAAAAA&#10;" path="m,390r391,l391,,,,,390xe" filled="f" strokecolor="#4fc8e9" strokeweight="1pt">
                  <v:path arrowok="t" o:connecttype="custom" o:connectlocs="0,480;391,480;391,90;0,90;0,480" o:connectangles="0,0,0,0,0"/>
                </v:shape>
                <w10:wrap anchorx="page"/>
              </v:group>
            </w:pict>
          </mc:Fallback>
        </mc:AlternateContent>
      </w:r>
    </w:p>
    <w:p w14:paraId="450B209C" w14:textId="77777777" w:rsidR="00A477CC" w:rsidRPr="0009444F" w:rsidRDefault="004626FD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</w:t>
      </w:r>
      <w:r w:rsidRPr="0009444F">
        <w:rPr>
          <w:rFonts w:ascii="Calibri" w:eastAsia="Calibri" w:hAnsi="Calibri" w:cs="Calibri"/>
          <w:sz w:val="25"/>
          <w:szCs w:val="25"/>
        </w:rPr>
        <w:t>Included your Learner’s permit if applying for driving lessons</w:t>
      </w:r>
    </w:p>
    <w:p w14:paraId="56EEE107" w14:textId="77777777" w:rsidR="00A477CC" w:rsidRDefault="00A477CC">
      <w:pPr>
        <w:rPr>
          <w:rFonts w:ascii="Calibri" w:eastAsia="Calibri" w:hAnsi="Calibri" w:cs="Calibri"/>
          <w:sz w:val="24"/>
          <w:szCs w:val="24"/>
        </w:rPr>
      </w:pPr>
    </w:p>
    <w:p w14:paraId="253BBA03" w14:textId="77777777" w:rsidR="00A477CC" w:rsidRDefault="00A477CC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7F5BD137" w14:textId="0A05E280" w:rsidR="00A477CC" w:rsidRDefault="004626FD">
      <w:pPr>
        <w:ind w:right="1766"/>
        <w:jc w:val="right"/>
        <w:rPr>
          <w:rFonts w:ascii="Gill Sans MT" w:eastAsia="Gill Sans MT" w:hAnsi="Gill Sans MT" w:cs="Gill Sans MT"/>
          <w:sz w:val="39"/>
          <w:szCs w:val="3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296" behindDoc="1" locked="0" layoutInCell="1" allowOverlap="1" wp14:anchorId="08DADA65" wp14:editId="52906F2D">
                <wp:simplePos x="0" y="0"/>
                <wp:positionH relativeFrom="page">
                  <wp:posOffset>0</wp:posOffset>
                </wp:positionH>
                <wp:positionV relativeFrom="paragraph">
                  <wp:posOffset>268605</wp:posOffset>
                </wp:positionV>
                <wp:extent cx="4029075" cy="3507105"/>
                <wp:effectExtent l="0" t="6985" r="0" b="635"/>
                <wp:wrapNone/>
                <wp:docPr id="8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3507105"/>
                          <a:chOff x="0" y="423"/>
                          <a:chExt cx="6345" cy="5523"/>
                        </a:xfrm>
                      </wpg:grpSpPr>
                      <pic:pic xmlns:pic="http://schemas.openxmlformats.org/drawingml/2006/picture">
                        <pic:nvPicPr>
                          <pic:cNvPr id="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423"/>
                            <a:ext cx="4959" cy="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12"/>
                        <wpg:cNvGrpSpPr>
                          <a:grpSpLocks/>
                        </wpg:cNvGrpSpPr>
                        <wpg:grpSpPr bwMode="auto">
                          <a:xfrm>
                            <a:off x="0" y="423"/>
                            <a:ext cx="3097" cy="4131"/>
                            <a:chOff x="0" y="423"/>
                            <a:chExt cx="3097" cy="4131"/>
                          </a:xfrm>
                        </wpg:grpSpPr>
                        <wps:wsp>
                          <wps:cNvPr id="87" name="Freeform 13"/>
                          <wps:cNvSpPr>
                            <a:spLocks/>
                          </wps:cNvSpPr>
                          <wps:spPr bwMode="auto">
                            <a:xfrm>
                              <a:off x="0" y="423"/>
                              <a:ext cx="3097" cy="4131"/>
                            </a:xfrm>
                            <a:custGeom>
                              <a:avLst/>
                              <a:gdLst>
                                <a:gd name="T0" fmla="*/ 3096 w 3097"/>
                                <a:gd name="T1" fmla="+- 0 423 423"/>
                                <a:gd name="T2" fmla="*/ 423 h 4131"/>
                                <a:gd name="T3" fmla="*/ 0 w 3097"/>
                                <a:gd name="T4" fmla="+- 0 423 423"/>
                                <a:gd name="T5" fmla="*/ 423 h 4131"/>
                                <a:gd name="T6" fmla="*/ 0 w 3097"/>
                                <a:gd name="T7" fmla="+- 0 1209 423"/>
                                <a:gd name="T8" fmla="*/ 1209 h 4131"/>
                                <a:gd name="T9" fmla="*/ 1385 w 3097"/>
                                <a:gd name="T10" fmla="+- 0 4553 423"/>
                                <a:gd name="T11" fmla="*/ 4553 h 4131"/>
                                <a:gd name="T12" fmla="*/ 3096 w 3097"/>
                                <a:gd name="T13" fmla="+- 0 423 423"/>
                                <a:gd name="T14" fmla="*/ 423 h 41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97" h="4131">
                                  <a:moveTo>
                                    <a:pt x="3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1385" y="4130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"/>
                        <wpg:cNvGrpSpPr>
                          <a:grpSpLocks/>
                        </wpg:cNvGrpSpPr>
                        <wpg:grpSpPr bwMode="auto">
                          <a:xfrm>
                            <a:off x="0" y="3980"/>
                            <a:ext cx="1386" cy="1966"/>
                            <a:chOff x="0" y="3980"/>
                            <a:chExt cx="1386" cy="1966"/>
                          </a:xfrm>
                        </wpg:grpSpPr>
                        <wps:wsp>
                          <wps:cNvPr id="89" name="Freeform 11"/>
                          <wps:cNvSpPr>
                            <a:spLocks/>
                          </wps:cNvSpPr>
                          <wps:spPr bwMode="auto">
                            <a:xfrm>
                              <a:off x="0" y="3980"/>
                              <a:ext cx="1386" cy="1966"/>
                            </a:xfrm>
                            <a:custGeom>
                              <a:avLst/>
                              <a:gdLst>
                                <a:gd name="T0" fmla="*/ 0 w 1386"/>
                                <a:gd name="T1" fmla="+- 0 3980 3980"/>
                                <a:gd name="T2" fmla="*/ 3980 h 1966"/>
                                <a:gd name="T3" fmla="*/ 0 w 1386"/>
                                <a:gd name="T4" fmla="+- 0 5945 3980"/>
                                <a:gd name="T5" fmla="*/ 5945 h 1966"/>
                                <a:gd name="T6" fmla="*/ 809 w 1386"/>
                                <a:gd name="T7" fmla="+- 0 5945 3980"/>
                                <a:gd name="T8" fmla="*/ 5945 h 1966"/>
                                <a:gd name="T9" fmla="*/ 1385 w 1386"/>
                                <a:gd name="T10" fmla="+- 0 4554 3980"/>
                                <a:gd name="T11" fmla="*/ 4554 h 1966"/>
                                <a:gd name="T12" fmla="*/ 0 w 1386"/>
                                <a:gd name="T13" fmla="+- 0 3980 3980"/>
                                <a:gd name="T14" fmla="*/ 3980 h 19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386" h="1966">
                                  <a:moveTo>
                                    <a:pt x="0" y="0"/>
                                  </a:moveTo>
                                  <a:lnTo>
                                    <a:pt x="0" y="1965"/>
                                  </a:lnTo>
                                  <a:lnTo>
                                    <a:pt x="809" y="1965"/>
                                  </a:lnTo>
                                  <a:lnTo>
                                    <a:pt x="1385" y="5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C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0EE04" id="Group 9" o:spid="_x0000_s1026" style="position:absolute;margin-left:0;margin-top:21.15pt;width:317.25pt;height:276.15pt;z-index:-12184;mso-position-horizontal-relative:page" coordorigin=",423" coordsize="6345,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">
                <v:shape id="Picture 14" o:spid="_x0000_s1027" type="#_x0000_t75" style="position:absolute;left:1385;top:423;width:4959;height:5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lDzFAAAA2wAAAA8AAABkcnMvZG93bnJldi54bWxEj0FrwkAUhO9C/8PyCt500xQlRFdpBaEi&#10;qLU91Nsj+0xCs29jdo3x37uC4HGYmW+Y6bwzlWipcaVlBW/DCARxZnXJuYLfn+UgAeE8ssbKMim4&#10;koP57KU3xVTbC39Tu/e5CBB2KSoovK9TKV1WkEE3tDVx8I62MeiDbHKpG7wEuKlkHEVjabDksFBg&#10;TYuCsv/92SiIs+q8fd9sTsnnetcu/XGV/MUHpfqv3ccEhKfOP8OP9pdWkIzg/iX8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pQ8xQAAANsAAAAPAAAAAAAAAAAAAAAA&#10;AJ8CAABkcnMvZG93bnJldi54bWxQSwUGAAAAAAQABAD3AAAAkQMAAAAA&#10;">
                  <v:imagedata r:id="rId22" o:title=""/>
                </v:shape>
                <v:group id="Group 12" o:spid="_x0000_s1028" style="position:absolute;top:423;width:3097;height:4131" coordorigin=",423" coordsize="3097,4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3" o:spid="_x0000_s1029" style="position:absolute;top:423;width:3097;height:4131;visibility:visible;mso-wrap-style:square;v-text-anchor:top" coordsize="3097,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lasIA&#10;AADbAAAADwAAAGRycy9kb3ducmV2LnhtbESPT2sCMRTE7wW/Q3iCt5pV8N9qFLG09GjT4vmxebtZ&#10;3Lwsm7huv30jCD0OM/MbZncYXCN66kLtWcFsmoEgLrypuVLw8/3+ugYRIrLBxjMp+KUAh/3oZYe5&#10;8Xf+ol7HSiQIhxwV2BjbXMpQWHIYpr4lTl7pO4cxya6SpsN7grtGzrNsKR3WnBYstnSyVFz1zSk4&#10;XrQuzVu10MVmVdqPM5Xz/qbUZDwctyAiDfE//Gx/GgXrFTy+pB8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mVqwgAAANsAAAAPAAAAAAAAAAAAAAAAAJgCAABkcnMvZG93&#10;bnJldi54bWxQSwUGAAAAAAQABAD1AAAAhwMAAAAA&#10;" path="m3096,l,,,786,1385,4130,3096,xe" fillcolor="#f0534d" stroked="f">
                    <v:path arrowok="t" o:connecttype="custom" o:connectlocs="3096,423;0,423;0,1209;1385,4553;3096,423" o:connectangles="0,0,0,0,0"/>
                  </v:shape>
                </v:group>
                <v:group id="Group 10" o:spid="_x0000_s1030" style="position:absolute;top:3980;width:1386;height:1966" coordorigin=",3980" coordsize="1386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" o:spid="_x0000_s1031" style="position:absolute;top:3980;width:1386;height:1966;visibility:visible;mso-wrap-style:square;v-text-anchor:top" coordsize="1386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ZIcUA&#10;AADbAAAADwAAAGRycy9kb3ducmV2LnhtbESPQWvCQBSE74X+h+UVvNVNixSNbkKtBBQE0fbg8Zl9&#10;JsHs27C7mrS/visUehxm5htmkQ+mFTdyvrGs4GWcgCAurW64UvD1WTxPQfiArLG1TAq+yUOePT4s&#10;MNW25z3dDqESEcI+RQV1CF0qpS9rMujHtiOO3tk6gyFKV0ntsI9w08rXJHmTBhuOCzV29FFTeTlc&#10;jYLVufzZ9svdRve71fK0mRTu6AulRk/D+xxEoCH8h//aa61gOoP7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NkhxQAAANsAAAAPAAAAAAAAAAAAAAAAAJgCAABkcnMv&#10;ZG93bnJldi54bWxQSwUGAAAAAAQABAD1AAAAigMAAAAA&#10;" path="m,l,1965r809,l1385,574,,xe" fillcolor="#4fc8e9" stroked="f">
                    <v:path arrowok="t" o:connecttype="custom" o:connectlocs="0,3980;0,5945;809,5945;1385,4554;0,3980" o:connectangles="0,0,0,0,0"/>
                  </v:shape>
                </v:group>
                <w10:wrap anchorx="page"/>
              </v:group>
            </w:pict>
          </mc:Fallback>
        </mc:AlternateContent>
      </w:r>
      <w:r w:rsidR="006D0F20">
        <w:rPr>
          <w:rFonts w:ascii="Gill Sans MT"/>
          <w:b/>
          <w:color w:val="4FC8E9"/>
          <w:spacing w:val="-35"/>
          <w:w w:val="90"/>
          <w:sz w:val="39"/>
        </w:rPr>
        <w:t>Y</w:t>
      </w:r>
      <w:r w:rsidR="006D0F20">
        <w:rPr>
          <w:rFonts w:ascii="Gill Sans MT"/>
          <w:b/>
          <w:color w:val="4FC8E9"/>
          <w:w w:val="90"/>
          <w:sz w:val="39"/>
        </w:rPr>
        <w:t>ou</w:t>
      </w:r>
      <w:r w:rsidR="006D0F20">
        <w:rPr>
          <w:rFonts w:ascii="Gill Sans MT"/>
          <w:b/>
          <w:color w:val="4FC8E9"/>
          <w:spacing w:val="-40"/>
          <w:w w:val="90"/>
          <w:sz w:val="39"/>
        </w:rPr>
        <w:t xml:space="preserve"> </w:t>
      </w:r>
      <w:r w:rsidR="006D0F20">
        <w:rPr>
          <w:rFonts w:ascii="Gill Sans MT"/>
          <w:b/>
          <w:color w:val="4FC8E9"/>
          <w:w w:val="90"/>
          <w:sz w:val="39"/>
        </w:rPr>
        <w:t>a</w:t>
      </w:r>
      <w:r w:rsidR="006D0F20">
        <w:rPr>
          <w:rFonts w:ascii="Gill Sans MT"/>
          <w:b/>
          <w:color w:val="4FC8E9"/>
          <w:spacing w:val="-4"/>
          <w:w w:val="90"/>
          <w:sz w:val="39"/>
        </w:rPr>
        <w:t>r</w:t>
      </w:r>
      <w:r w:rsidR="006D0F20">
        <w:rPr>
          <w:rFonts w:ascii="Gill Sans MT"/>
          <w:b/>
          <w:color w:val="4FC8E9"/>
          <w:w w:val="90"/>
          <w:sz w:val="39"/>
        </w:rPr>
        <w:t>e</w:t>
      </w:r>
      <w:r w:rsidR="006D0F20">
        <w:rPr>
          <w:rFonts w:ascii="Gill Sans MT"/>
          <w:b/>
          <w:color w:val="4FC8E9"/>
          <w:spacing w:val="-39"/>
          <w:w w:val="90"/>
          <w:sz w:val="39"/>
        </w:rPr>
        <w:t xml:space="preserve"> </w:t>
      </w:r>
      <w:r w:rsidR="006D0F20">
        <w:rPr>
          <w:rFonts w:ascii="Gill Sans MT"/>
          <w:b/>
          <w:color w:val="4FC8E9"/>
          <w:w w:val="90"/>
          <w:sz w:val="39"/>
        </w:rPr>
        <w:t>n</w:t>
      </w:r>
      <w:r w:rsidR="006D0F20">
        <w:rPr>
          <w:rFonts w:ascii="Gill Sans MT"/>
          <w:b/>
          <w:color w:val="4FC8E9"/>
          <w:spacing w:val="-7"/>
          <w:w w:val="90"/>
          <w:sz w:val="39"/>
        </w:rPr>
        <w:t>o</w:t>
      </w:r>
      <w:r w:rsidR="006D0F20">
        <w:rPr>
          <w:rFonts w:ascii="Gill Sans MT"/>
          <w:b/>
          <w:color w:val="4FC8E9"/>
          <w:w w:val="90"/>
          <w:sz w:val="39"/>
        </w:rPr>
        <w:t>w</w:t>
      </w:r>
      <w:r w:rsidR="006D0F20">
        <w:rPr>
          <w:rFonts w:ascii="Gill Sans MT"/>
          <w:b/>
          <w:color w:val="4FC8E9"/>
          <w:spacing w:val="-39"/>
          <w:w w:val="90"/>
          <w:sz w:val="39"/>
        </w:rPr>
        <w:t xml:space="preserve"> </w:t>
      </w:r>
      <w:r w:rsidR="006D0F20">
        <w:rPr>
          <w:rFonts w:ascii="Gill Sans MT"/>
          <w:b/>
          <w:color w:val="4FC8E9"/>
          <w:spacing w:val="-4"/>
          <w:w w:val="90"/>
          <w:sz w:val="39"/>
        </w:rPr>
        <w:t>r</w:t>
      </w:r>
      <w:r w:rsidR="006D0F20">
        <w:rPr>
          <w:rFonts w:ascii="Gill Sans MT"/>
          <w:b/>
          <w:color w:val="4FC8E9"/>
          <w:w w:val="90"/>
          <w:sz w:val="39"/>
        </w:rPr>
        <w:t>eady</w:t>
      </w:r>
      <w:r w:rsidR="006D0F20">
        <w:rPr>
          <w:rFonts w:ascii="Gill Sans MT"/>
          <w:b/>
          <w:color w:val="4FC8E9"/>
          <w:spacing w:val="-39"/>
          <w:w w:val="90"/>
          <w:sz w:val="39"/>
        </w:rPr>
        <w:t xml:space="preserve"> </w:t>
      </w:r>
      <w:r w:rsidR="006D0F20">
        <w:rPr>
          <w:rFonts w:ascii="Gill Sans MT"/>
          <w:b/>
          <w:color w:val="4FC8E9"/>
          <w:spacing w:val="-3"/>
          <w:w w:val="90"/>
          <w:sz w:val="39"/>
        </w:rPr>
        <w:t>t</w:t>
      </w:r>
      <w:r w:rsidR="006D0F20">
        <w:rPr>
          <w:rFonts w:ascii="Gill Sans MT"/>
          <w:b/>
          <w:color w:val="4FC8E9"/>
          <w:w w:val="90"/>
          <w:sz w:val="39"/>
        </w:rPr>
        <w:t>o</w:t>
      </w:r>
      <w:r w:rsidR="006D0F20">
        <w:rPr>
          <w:rFonts w:ascii="Gill Sans MT"/>
          <w:b/>
          <w:color w:val="4FC8E9"/>
          <w:spacing w:val="-39"/>
          <w:w w:val="90"/>
          <w:sz w:val="39"/>
        </w:rPr>
        <w:t xml:space="preserve"> </w:t>
      </w:r>
      <w:r w:rsidR="006D0F20">
        <w:rPr>
          <w:rFonts w:ascii="Gill Sans MT"/>
          <w:b/>
          <w:color w:val="4FC8E9"/>
          <w:w w:val="90"/>
          <w:sz w:val="39"/>
        </w:rPr>
        <w:t>submit</w:t>
      </w:r>
    </w:p>
    <w:p w14:paraId="007619CE" w14:textId="77777777" w:rsidR="00A477CC" w:rsidRDefault="006D0F20">
      <w:pPr>
        <w:spacing w:before="28" w:line="349" w:lineRule="auto"/>
        <w:ind w:left="8097" w:right="1766" w:hanging="646"/>
        <w:jc w:val="right"/>
        <w:rPr>
          <w:rFonts w:ascii="Gill Sans MT" w:eastAsia="Gill Sans MT" w:hAnsi="Gill Sans MT" w:cs="Gill Sans MT"/>
          <w:sz w:val="39"/>
          <w:szCs w:val="39"/>
        </w:rPr>
      </w:pPr>
      <w:r>
        <w:rPr>
          <w:rFonts w:ascii="Gill Sans MT"/>
          <w:b/>
          <w:color w:val="4FC8E9"/>
          <w:spacing w:val="-2"/>
          <w:w w:val="90"/>
          <w:sz w:val="39"/>
        </w:rPr>
        <w:t>y</w:t>
      </w:r>
      <w:r>
        <w:rPr>
          <w:rFonts w:ascii="Gill Sans MT"/>
          <w:b/>
          <w:color w:val="4FC8E9"/>
          <w:spacing w:val="-3"/>
          <w:w w:val="90"/>
          <w:sz w:val="39"/>
        </w:rPr>
        <w:t>our</w:t>
      </w:r>
      <w:r>
        <w:rPr>
          <w:rFonts w:ascii="Gill Sans MT"/>
          <w:b/>
          <w:color w:val="4FC8E9"/>
          <w:spacing w:val="-60"/>
          <w:w w:val="90"/>
          <w:sz w:val="39"/>
        </w:rPr>
        <w:t xml:space="preserve"> </w:t>
      </w:r>
      <w:r>
        <w:rPr>
          <w:rFonts w:ascii="Gill Sans MT"/>
          <w:b/>
          <w:color w:val="4FC8E9"/>
          <w:spacing w:val="-1"/>
          <w:w w:val="90"/>
          <w:sz w:val="39"/>
        </w:rPr>
        <w:t>application!</w:t>
      </w:r>
      <w:r>
        <w:rPr>
          <w:rFonts w:ascii="Gill Sans MT"/>
          <w:b/>
          <w:color w:val="4FC8E9"/>
          <w:spacing w:val="23"/>
          <w:w w:val="88"/>
          <w:sz w:val="39"/>
        </w:rPr>
        <w:t xml:space="preserve"> </w:t>
      </w:r>
      <w:r>
        <w:rPr>
          <w:rFonts w:ascii="Gill Sans MT"/>
          <w:b/>
          <w:color w:val="4FC8E9"/>
          <w:w w:val="75"/>
          <w:sz w:val="39"/>
        </w:rPr>
        <w:t>GOOD</w:t>
      </w:r>
      <w:r>
        <w:rPr>
          <w:rFonts w:ascii="Gill Sans MT"/>
          <w:b/>
          <w:color w:val="4FC8E9"/>
          <w:spacing w:val="26"/>
          <w:w w:val="75"/>
          <w:sz w:val="39"/>
        </w:rPr>
        <w:t xml:space="preserve"> </w:t>
      </w:r>
      <w:r>
        <w:rPr>
          <w:rFonts w:ascii="Gill Sans MT"/>
          <w:b/>
          <w:color w:val="4FC8E9"/>
          <w:spacing w:val="-2"/>
          <w:w w:val="75"/>
          <w:sz w:val="39"/>
        </w:rPr>
        <w:t>LUCK!</w:t>
      </w:r>
    </w:p>
    <w:p w14:paraId="4DC899D3" w14:textId="77777777" w:rsidR="00A477CC" w:rsidRDefault="00A477CC">
      <w:pPr>
        <w:spacing w:line="349" w:lineRule="auto"/>
        <w:jc w:val="right"/>
        <w:rPr>
          <w:rFonts w:ascii="Gill Sans MT" w:eastAsia="Gill Sans MT" w:hAnsi="Gill Sans MT" w:cs="Gill Sans MT"/>
          <w:sz w:val="39"/>
          <w:szCs w:val="39"/>
        </w:rPr>
        <w:sectPr w:rsidR="00A477CC">
          <w:headerReference w:type="default" r:id="rId23"/>
          <w:pgSz w:w="11910" w:h="16840"/>
          <w:pgMar w:top="2100" w:right="0" w:bottom="0" w:left="0" w:header="0" w:footer="0" w:gutter="0"/>
          <w:pgNumType w:start="6"/>
          <w:cols w:space="720"/>
        </w:sectPr>
      </w:pPr>
    </w:p>
    <w:p w14:paraId="23C21104" w14:textId="3DD9C3CB" w:rsidR="00A477CC" w:rsidRDefault="004626FD">
      <w:pPr>
        <w:spacing w:before="10"/>
        <w:rPr>
          <w:rFonts w:ascii="Gill Sans MT" w:eastAsia="Gill Sans MT" w:hAnsi="Gill Sans MT" w:cs="Gill Sans MT"/>
          <w:b/>
          <w:bCs/>
          <w:sz w:val="28"/>
          <w:szCs w:val="28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320" behindDoc="0" locked="0" layoutInCell="1" allowOverlap="1" wp14:anchorId="4EF90385" wp14:editId="37366BFE">
            <wp:simplePos x="0" y="0"/>
            <wp:positionH relativeFrom="page">
              <wp:posOffset>5429885</wp:posOffset>
            </wp:positionH>
            <wp:positionV relativeFrom="page">
              <wp:posOffset>9810115</wp:posOffset>
            </wp:positionV>
            <wp:extent cx="2129790" cy="882015"/>
            <wp:effectExtent l="0" t="0" r="3810" b="0"/>
            <wp:wrapNone/>
            <wp:docPr id="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391D4" w14:textId="77777777" w:rsidR="00A477CC" w:rsidRDefault="006D0F20">
      <w:pPr>
        <w:spacing w:before="70"/>
        <w:ind w:left="17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w w:val="105"/>
          <w:sz w:val="28"/>
        </w:rPr>
        <w:t>Once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you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ha</w:t>
      </w:r>
      <w:r>
        <w:rPr>
          <w:rFonts w:ascii="Arial Narrow"/>
          <w:spacing w:val="-1"/>
          <w:w w:val="105"/>
          <w:sz w:val="28"/>
        </w:rPr>
        <w:t>v</w:t>
      </w:r>
      <w:r>
        <w:rPr>
          <w:rFonts w:ascii="Arial Narrow"/>
          <w:spacing w:val="-2"/>
          <w:w w:val="105"/>
          <w:sz w:val="28"/>
        </w:rPr>
        <w:t>e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comple</w:t>
      </w:r>
      <w:r>
        <w:rPr>
          <w:rFonts w:ascii="Arial Narrow"/>
          <w:spacing w:val="-1"/>
          <w:w w:val="105"/>
          <w:sz w:val="28"/>
        </w:rPr>
        <w:t>t</w:t>
      </w:r>
      <w:r>
        <w:rPr>
          <w:rFonts w:ascii="Arial Narrow"/>
          <w:spacing w:val="-2"/>
          <w:w w:val="105"/>
          <w:sz w:val="28"/>
        </w:rPr>
        <w:t>ed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your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Gr</w:t>
      </w:r>
      <w:r>
        <w:rPr>
          <w:rFonts w:ascii="Arial Narrow"/>
          <w:spacing w:val="-1"/>
          <w:w w:val="105"/>
          <w:sz w:val="28"/>
        </w:rPr>
        <w:t>ant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Application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F</w:t>
      </w:r>
      <w:r>
        <w:rPr>
          <w:rFonts w:ascii="Arial Narrow"/>
          <w:spacing w:val="-1"/>
          <w:w w:val="105"/>
          <w:sz w:val="28"/>
        </w:rPr>
        <w:t>orm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and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answered</w:t>
      </w:r>
    </w:p>
    <w:p w14:paraId="74CE67E0" w14:textId="77777777" w:rsidR="00A477CC" w:rsidRDefault="006D0F20">
      <w:pPr>
        <w:spacing w:before="38" w:line="269" w:lineRule="auto"/>
        <w:ind w:left="170" w:right="3202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w w:val="105"/>
          <w:sz w:val="28"/>
        </w:rPr>
        <w:t>ALL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the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questions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on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the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checklis</w:t>
      </w:r>
      <w:r>
        <w:rPr>
          <w:rFonts w:ascii="Arial Narrow"/>
          <w:spacing w:val="-1"/>
          <w:w w:val="105"/>
          <w:sz w:val="28"/>
        </w:rPr>
        <w:t>t</w:t>
      </w:r>
      <w:r>
        <w:rPr>
          <w:rFonts w:ascii="Arial Narrow"/>
          <w:spacing w:val="-2"/>
          <w:w w:val="105"/>
          <w:sz w:val="28"/>
        </w:rPr>
        <w:t>,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please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send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your</w:t>
      </w:r>
      <w:r>
        <w:rPr>
          <w:rFonts w:ascii="Arial Narrow"/>
          <w:spacing w:val="-19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comple</w:t>
      </w:r>
      <w:r>
        <w:rPr>
          <w:rFonts w:ascii="Arial Narrow"/>
          <w:spacing w:val="-1"/>
          <w:w w:val="105"/>
          <w:sz w:val="28"/>
        </w:rPr>
        <w:t>t</w:t>
      </w:r>
      <w:r>
        <w:rPr>
          <w:rFonts w:ascii="Arial Narrow"/>
          <w:spacing w:val="-2"/>
          <w:w w:val="105"/>
          <w:sz w:val="28"/>
        </w:rPr>
        <w:t>ed</w:t>
      </w:r>
      <w:r>
        <w:rPr>
          <w:rFonts w:ascii="Arial Narrow"/>
          <w:spacing w:val="-20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application</w:t>
      </w:r>
      <w:r>
        <w:rPr>
          <w:rFonts w:ascii="Arial Narrow"/>
          <w:spacing w:val="23"/>
          <w:w w:val="108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to</w:t>
      </w:r>
      <w:r>
        <w:rPr>
          <w:rFonts w:ascii="Arial Narrow"/>
          <w:spacing w:val="-36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the</w:t>
      </w:r>
      <w:r>
        <w:rPr>
          <w:rFonts w:ascii="Arial Narrow"/>
          <w:spacing w:val="-35"/>
          <w:w w:val="105"/>
          <w:sz w:val="28"/>
        </w:rPr>
        <w:t xml:space="preserve"> </w:t>
      </w:r>
      <w:r>
        <w:rPr>
          <w:rFonts w:ascii="Arial Narrow"/>
          <w:spacing w:val="-4"/>
          <w:w w:val="105"/>
          <w:sz w:val="28"/>
        </w:rPr>
        <w:t>CREATE</w:t>
      </w:r>
      <w:r>
        <w:rPr>
          <w:rFonts w:ascii="Arial Narrow"/>
          <w:spacing w:val="-36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F</w:t>
      </w:r>
      <w:r>
        <w:rPr>
          <w:rFonts w:ascii="Arial Narrow"/>
          <w:spacing w:val="-1"/>
          <w:w w:val="105"/>
          <w:sz w:val="28"/>
        </w:rPr>
        <w:t>ounda</w:t>
      </w:r>
      <w:r>
        <w:rPr>
          <w:rFonts w:ascii="Arial Narrow"/>
          <w:spacing w:val="-2"/>
          <w:w w:val="105"/>
          <w:sz w:val="28"/>
        </w:rPr>
        <w:t>tion.</w:t>
      </w:r>
    </w:p>
    <w:p w14:paraId="2D73F1DD" w14:textId="77777777" w:rsidR="00A477CC" w:rsidRDefault="00A477CC">
      <w:pPr>
        <w:spacing w:before="8"/>
        <w:rPr>
          <w:rFonts w:ascii="Arial Narrow" w:eastAsia="Arial Narrow" w:hAnsi="Arial Narrow" w:cs="Arial Narrow"/>
          <w:sz w:val="24"/>
          <w:szCs w:val="24"/>
        </w:rPr>
      </w:pPr>
    </w:p>
    <w:p w14:paraId="54127DEE" w14:textId="77777777" w:rsidR="00A477CC" w:rsidRDefault="006D0F20">
      <w:pPr>
        <w:ind w:left="17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spacing w:val="-7"/>
          <w:w w:val="105"/>
          <w:sz w:val="28"/>
        </w:rPr>
        <w:t>You</w:t>
      </w:r>
      <w:r>
        <w:rPr>
          <w:rFonts w:ascii="Arial Narrow"/>
          <w:spacing w:val="-22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can</w:t>
      </w:r>
      <w:r>
        <w:rPr>
          <w:rFonts w:ascii="Arial Narrow"/>
          <w:spacing w:val="-21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send</w:t>
      </w:r>
      <w:r>
        <w:rPr>
          <w:rFonts w:ascii="Arial Narrow"/>
          <w:spacing w:val="-21"/>
          <w:w w:val="105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your</w:t>
      </w:r>
      <w:r>
        <w:rPr>
          <w:rFonts w:ascii="Arial Narrow"/>
          <w:spacing w:val="-22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application</w:t>
      </w:r>
      <w:r>
        <w:rPr>
          <w:rFonts w:ascii="Arial Narrow"/>
          <w:spacing w:val="-21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in</w:t>
      </w:r>
      <w:r>
        <w:rPr>
          <w:rFonts w:ascii="Arial Narrow"/>
          <w:spacing w:val="-21"/>
          <w:w w:val="105"/>
          <w:sz w:val="28"/>
        </w:rPr>
        <w:t xml:space="preserve"> </w:t>
      </w:r>
      <w:r>
        <w:rPr>
          <w:rFonts w:ascii="Arial Narrow"/>
          <w:w w:val="105"/>
          <w:sz w:val="28"/>
        </w:rPr>
        <w:t>the</w:t>
      </w:r>
      <w:r>
        <w:rPr>
          <w:rFonts w:ascii="Arial Narrow"/>
          <w:spacing w:val="-22"/>
          <w:w w:val="105"/>
          <w:sz w:val="28"/>
        </w:rPr>
        <w:t xml:space="preserve"> </w:t>
      </w:r>
      <w:r>
        <w:rPr>
          <w:rFonts w:ascii="Arial Narrow"/>
          <w:spacing w:val="-1"/>
          <w:w w:val="105"/>
          <w:sz w:val="28"/>
        </w:rPr>
        <w:t>following</w:t>
      </w:r>
      <w:r>
        <w:rPr>
          <w:rFonts w:ascii="Arial Narrow"/>
          <w:spacing w:val="-21"/>
          <w:w w:val="105"/>
          <w:sz w:val="28"/>
        </w:rPr>
        <w:t xml:space="preserve"> </w:t>
      </w:r>
      <w:r>
        <w:rPr>
          <w:rFonts w:ascii="Arial Narrow"/>
          <w:spacing w:val="-2"/>
          <w:w w:val="105"/>
          <w:sz w:val="28"/>
        </w:rPr>
        <w:t>wa</w:t>
      </w:r>
      <w:r>
        <w:rPr>
          <w:rFonts w:ascii="Arial Narrow"/>
          <w:spacing w:val="-1"/>
          <w:w w:val="105"/>
          <w:sz w:val="28"/>
        </w:rPr>
        <w:t>y</w:t>
      </w:r>
      <w:r>
        <w:rPr>
          <w:rFonts w:ascii="Arial Narrow"/>
          <w:spacing w:val="-2"/>
          <w:w w:val="105"/>
          <w:sz w:val="28"/>
        </w:rPr>
        <w:t>s:</w:t>
      </w:r>
    </w:p>
    <w:p w14:paraId="6475FAB6" w14:textId="77777777" w:rsidR="00A477CC" w:rsidRDefault="00A477CC">
      <w:pPr>
        <w:spacing w:before="3"/>
        <w:rPr>
          <w:rFonts w:ascii="Arial Narrow" w:eastAsia="Arial Narrow" w:hAnsi="Arial Narrow" w:cs="Arial Narrow"/>
          <w:sz w:val="28"/>
          <w:szCs w:val="28"/>
        </w:rPr>
      </w:pPr>
    </w:p>
    <w:p w14:paraId="1D1FFD7F" w14:textId="77777777" w:rsidR="00A477CC" w:rsidRDefault="006D0F20">
      <w:pPr>
        <w:ind w:left="17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148A8A"/>
          <w:spacing w:val="-2"/>
          <w:w w:val="80"/>
          <w:sz w:val="28"/>
        </w:rPr>
        <w:t>PO</w:t>
      </w:r>
      <w:r>
        <w:rPr>
          <w:rFonts w:ascii="Gill Sans MT"/>
          <w:b/>
          <w:color w:val="148A8A"/>
          <w:spacing w:val="-1"/>
          <w:w w:val="80"/>
          <w:sz w:val="28"/>
        </w:rPr>
        <w:t>S</w:t>
      </w:r>
      <w:r>
        <w:rPr>
          <w:rFonts w:ascii="Gill Sans MT"/>
          <w:b/>
          <w:color w:val="148A8A"/>
          <w:spacing w:val="-2"/>
          <w:w w:val="80"/>
          <w:sz w:val="28"/>
        </w:rPr>
        <w:t>TING</w:t>
      </w:r>
      <w:r>
        <w:rPr>
          <w:rFonts w:ascii="Gill Sans MT"/>
          <w:b/>
          <w:color w:val="148A8A"/>
          <w:spacing w:val="-35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4"/>
          <w:w w:val="80"/>
          <w:sz w:val="28"/>
        </w:rPr>
        <w:t>Y</w:t>
      </w:r>
      <w:r>
        <w:rPr>
          <w:rFonts w:ascii="Gill Sans MT"/>
          <w:b/>
          <w:color w:val="148A8A"/>
          <w:spacing w:val="-5"/>
          <w:w w:val="80"/>
          <w:sz w:val="28"/>
        </w:rPr>
        <w:t>OUR</w:t>
      </w:r>
      <w:r>
        <w:rPr>
          <w:rFonts w:ascii="Gill Sans MT"/>
          <w:b/>
          <w:color w:val="148A8A"/>
          <w:spacing w:val="-34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2"/>
          <w:w w:val="80"/>
          <w:sz w:val="28"/>
        </w:rPr>
        <w:t>APPLICA</w:t>
      </w:r>
      <w:r>
        <w:rPr>
          <w:rFonts w:ascii="Gill Sans MT"/>
          <w:b/>
          <w:color w:val="148A8A"/>
          <w:spacing w:val="-3"/>
          <w:w w:val="80"/>
          <w:sz w:val="28"/>
        </w:rPr>
        <w:t>TION</w:t>
      </w:r>
    </w:p>
    <w:p w14:paraId="6F4CC1C2" w14:textId="77777777" w:rsidR="00A477CC" w:rsidRDefault="006D0F20">
      <w:pPr>
        <w:spacing w:before="87" w:line="328" w:lineRule="auto"/>
        <w:ind w:left="170" w:right="6819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Please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z w:val="24"/>
        </w:rPr>
        <w:t>send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pacing w:val="-1"/>
          <w:sz w:val="24"/>
        </w:rPr>
        <w:t>completed</w:t>
      </w:r>
      <w:r>
        <w:rPr>
          <w:rFonts w:ascii="Arial Narrow"/>
          <w:spacing w:val="10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tions</w:t>
      </w:r>
      <w:r>
        <w:rPr>
          <w:rFonts w:ascii="Arial Narrow"/>
          <w:spacing w:val="9"/>
          <w:sz w:val="24"/>
        </w:rPr>
        <w:t xml:space="preserve"> </w:t>
      </w:r>
      <w:r>
        <w:rPr>
          <w:rFonts w:ascii="Arial Narrow"/>
          <w:spacing w:val="-1"/>
          <w:sz w:val="24"/>
        </w:rPr>
        <w:t>t</w:t>
      </w:r>
      <w:r>
        <w:rPr>
          <w:rFonts w:ascii="Arial Narrow"/>
          <w:spacing w:val="-2"/>
          <w:sz w:val="24"/>
        </w:rPr>
        <w:t>o:</w:t>
      </w:r>
      <w:r>
        <w:rPr>
          <w:rFonts w:ascii="Arial Narrow"/>
          <w:spacing w:val="39"/>
          <w:w w:val="89"/>
          <w:sz w:val="24"/>
        </w:rPr>
        <w:t xml:space="preserve"> </w:t>
      </w:r>
      <w:r>
        <w:rPr>
          <w:rFonts w:ascii="Arial Narrow"/>
          <w:spacing w:val="-2"/>
          <w:sz w:val="24"/>
        </w:rPr>
        <w:t>CYF</w:t>
      </w:r>
      <w:r>
        <w:rPr>
          <w:rFonts w:ascii="Arial Narrow"/>
          <w:spacing w:val="-14"/>
          <w:sz w:val="24"/>
        </w:rPr>
        <w:t xml:space="preserve"> </w:t>
      </w:r>
      <w:r>
        <w:rPr>
          <w:rFonts w:ascii="Arial Narrow"/>
          <w:spacing w:val="-2"/>
          <w:sz w:val="24"/>
        </w:rPr>
        <w:t>Gr</w:t>
      </w:r>
      <w:r>
        <w:rPr>
          <w:rFonts w:ascii="Arial Narrow"/>
          <w:spacing w:val="-1"/>
          <w:sz w:val="24"/>
        </w:rPr>
        <w:t>ant</w:t>
      </w:r>
      <w:r>
        <w:rPr>
          <w:rFonts w:ascii="Arial Narrow"/>
          <w:spacing w:val="-14"/>
          <w:sz w:val="24"/>
        </w:rPr>
        <w:t xml:space="preserve"> </w:t>
      </w:r>
      <w:r>
        <w:rPr>
          <w:rFonts w:ascii="Arial Narrow"/>
          <w:sz w:val="24"/>
        </w:rPr>
        <w:t>Scheme</w:t>
      </w:r>
    </w:p>
    <w:p w14:paraId="6EB21A66" w14:textId="77777777" w:rsidR="00A477CC" w:rsidRDefault="006D0F20">
      <w:pPr>
        <w:spacing w:line="220" w:lineRule="exact"/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3"/>
          <w:sz w:val="24"/>
        </w:rPr>
        <w:t>CREA</w:t>
      </w:r>
      <w:r>
        <w:rPr>
          <w:rFonts w:ascii="Arial Narrow"/>
          <w:spacing w:val="-2"/>
          <w:sz w:val="24"/>
        </w:rPr>
        <w:t>TE</w:t>
      </w:r>
      <w:r>
        <w:rPr>
          <w:rFonts w:ascii="Arial Narrow"/>
          <w:spacing w:val="-5"/>
          <w:sz w:val="24"/>
        </w:rPr>
        <w:t xml:space="preserve"> </w:t>
      </w:r>
      <w:r>
        <w:rPr>
          <w:rFonts w:ascii="Arial Narrow"/>
          <w:spacing w:val="-2"/>
          <w:sz w:val="24"/>
        </w:rPr>
        <w:t>FOUNDATION</w:t>
      </w:r>
    </w:p>
    <w:p w14:paraId="41AB9CB0" w14:textId="77777777" w:rsidR="00A477CC" w:rsidRDefault="006D0F20">
      <w:pPr>
        <w:spacing w:before="44"/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PO</w:t>
      </w:r>
      <w:r>
        <w:rPr>
          <w:rFonts w:ascii="Arial Narrow"/>
          <w:spacing w:val="-15"/>
          <w:sz w:val="24"/>
        </w:rPr>
        <w:t xml:space="preserve"> </w:t>
      </w:r>
      <w:r>
        <w:rPr>
          <w:rFonts w:ascii="Arial Narrow"/>
          <w:spacing w:val="-2"/>
          <w:sz w:val="24"/>
        </w:rPr>
        <w:t>B</w:t>
      </w:r>
      <w:r>
        <w:rPr>
          <w:rFonts w:ascii="Arial Narrow"/>
          <w:spacing w:val="-1"/>
          <w:sz w:val="24"/>
        </w:rPr>
        <w:t>ox</w:t>
      </w:r>
      <w:r>
        <w:rPr>
          <w:rFonts w:ascii="Arial Narrow"/>
          <w:spacing w:val="-15"/>
          <w:sz w:val="24"/>
        </w:rPr>
        <w:t xml:space="preserve"> </w:t>
      </w:r>
      <w:r>
        <w:rPr>
          <w:rFonts w:ascii="Arial Narrow"/>
          <w:sz w:val="24"/>
        </w:rPr>
        <w:t>105</w:t>
      </w:r>
    </w:p>
    <w:p w14:paraId="6FA6D97C" w14:textId="77777777" w:rsidR="00A477CC" w:rsidRDefault="006D0F20">
      <w:pPr>
        <w:spacing w:before="44"/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w w:val="105"/>
          <w:sz w:val="24"/>
        </w:rPr>
        <w:t>Spring</w:t>
      </w:r>
      <w:r>
        <w:rPr>
          <w:rFonts w:ascii="Arial Narrow"/>
          <w:spacing w:val="-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Hill</w:t>
      </w:r>
      <w:r>
        <w:rPr>
          <w:rFonts w:ascii="Arial Narrow"/>
          <w:spacing w:val="-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QLD</w:t>
      </w:r>
      <w:r>
        <w:rPr>
          <w:rFonts w:ascii="Arial Narrow"/>
          <w:spacing w:val="-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4004</w:t>
      </w:r>
    </w:p>
    <w:p w14:paraId="6EF26A2C" w14:textId="77777777" w:rsidR="00A477CC" w:rsidRDefault="006D0F20">
      <w:pPr>
        <w:spacing w:before="101" w:line="278" w:lineRule="auto"/>
        <w:ind w:left="170" w:right="29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p</w:t>
      </w:r>
      <w:r>
        <w:rPr>
          <w:rFonts w:ascii="Arial Narrow"/>
          <w:spacing w:val="-2"/>
          <w:w w:val="105"/>
          <w:sz w:val="24"/>
        </w:rPr>
        <w:t>os</w:t>
      </w:r>
      <w:r>
        <w:rPr>
          <w:rFonts w:ascii="Arial Narrow"/>
          <w:spacing w:val="-1"/>
          <w:w w:val="105"/>
          <w:sz w:val="24"/>
        </w:rPr>
        <w:t>t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application,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should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confirmation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that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has</w:t>
      </w:r>
      <w:r>
        <w:rPr>
          <w:rFonts w:ascii="Arial Narrow"/>
          <w:spacing w:val="93"/>
          <w:w w:val="98"/>
          <w:sz w:val="24"/>
        </w:rPr>
        <w:t xml:space="preserve"> </w:t>
      </w:r>
      <w:r>
        <w:rPr>
          <w:rFonts w:ascii="Arial Narrow"/>
          <w:w w:val="105"/>
          <w:sz w:val="24"/>
        </w:rPr>
        <w:t>been</w:t>
      </w:r>
      <w:r>
        <w:rPr>
          <w:rFonts w:ascii="Arial Narrow"/>
          <w:spacing w:val="-28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eceived</w:t>
      </w:r>
      <w:r>
        <w:rPr>
          <w:rFonts w:ascii="Arial Narrow"/>
          <w:spacing w:val="-27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by</w:t>
      </w:r>
      <w:r>
        <w:rPr>
          <w:rFonts w:ascii="Arial Narrow"/>
          <w:spacing w:val="-27"/>
          <w:w w:val="105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CREATE</w:t>
      </w:r>
      <w:r>
        <w:rPr>
          <w:rFonts w:ascii="Arial Narrow"/>
          <w:spacing w:val="-27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within</w:t>
      </w:r>
      <w:r>
        <w:rPr>
          <w:rFonts w:ascii="Arial Narrow"/>
          <w:spacing w:val="-27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one</w:t>
      </w:r>
      <w:r>
        <w:rPr>
          <w:rFonts w:ascii="Arial Narrow"/>
          <w:spacing w:val="-27"/>
          <w:w w:val="105"/>
          <w:sz w:val="24"/>
        </w:rPr>
        <w:t xml:space="preserve"> </w:t>
      </w:r>
      <w:r>
        <w:rPr>
          <w:rFonts w:ascii="Arial Narrow"/>
          <w:spacing w:val="1"/>
          <w:w w:val="105"/>
          <w:sz w:val="24"/>
        </w:rPr>
        <w:t>week.</w:t>
      </w:r>
    </w:p>
    <w:p w14:paraId="64E00B33" w14:textId="77777777" w:rsidR="00A477CC" w:rsidRDefault="00A477CC">
      <w:pPr>
        <w:spacing w:before="2"/>
        <w:rPr>
          <w:rFonts w:ascii="Arial Narrow" w:eastAsia="Arial Narrow" w:hAnsi="Arial Narrow" w:cs="Arial Narrow"/>
          <w:sz w:val="25"/>
          <w:szCs w:val="25"/>
        </w:rPr>
      </w:pPr>
    </w:p>
    <w:p w14:paraId="021A8F0E" w14:textId="77777777" w:rsidR="00A477CC" w:rsidRDefault="006D0F20">
      <w:pPr>
        <w:ind w:left="17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148A8A"/>
          <w:w w:val="80"/>
          <w:sz w:val="28"/>
        </w:rPr>
        <w:t>SUBMITTING</w:t>
      </w:r>
      <w:r>
        <w:rPr>
          <w:rFonts w:ascii="Gill Sans MT"/>
          <w:b/>
          <w:color w:val="148A8A"/>
          <w:spacing w:val="-40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4"/>
          <w:w w:val="80"/>
          <w:sz w:val="28"/>
        </w:rPr>
        <w:t>Y</w:t>
      </w:r>
      <w:r>
        <w:rPr>
          <w:rFonts w:ascii="Gill Sans MT"/>
          <w:b/>
          <w:color w:val="148A8A"/>
          <w:spacing w:val="-5"/>
          <w:w w:val="80"/>
          <w:sz w:val="28"/>
        </w:rPr>
        <w:t>OUR</w:t>
      </w:r>
      <w:r>
        <w:rPr>
          <w:rFonts w:ascii="Gill Sans MT"/>
          <w:b/>
          <w:color w:val="148A8A"/>
          <w:spacing w:val="-40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2"/>
          <w:w w:val="80"/>
          <w:sz w:val="28"/>
        </w:rPr>
        <w:t>APPLICA</w:t>
      </w:r>
      <w:r>
        <w:rPr>
          <w:rFonts w:ascii="Gill Sans MT"/>
          <w:b/>
          <w:color w:val="148A8A"/>
          <w:spacing w:val="-3"/>
          <w:w w:val="80"/>
          <w:sz w:val="28"/>
        </w:rPr>
        <w:t>TION</w:t>
      </w:r>
      <w:r>
        <w:rPr>
          <w:rFonts w:ascii="Gill Sans MT"/>
          <w:b/>
          <w:color w:val="148A8A"/>
          <w:spacing w:val="-40"/>
          <w:w w:val="80"/>
          <w:sz w:val="28"/>
        </w:rPr>
        <w:t xml:space="preserve"> </w:t>
      </w:r>
      <w:r>
        <w:rPr>
          <w:rFonts w:ascii="Gill Sans MT"/>
          <w:b/>
          <w:color w:val="148A8A"/>
          <w:w w:val="80"/>
          <w:sz w:val="28"/>
        </w:rPr>
        <w:t>ONLINE</w:t>
      </w:r>
    </w:p>
    <w:p w14:paraId="4FEEB24C" w14:textId="77777777" w:rsidR="00A477CC" w:rsidRDefault="006D0F20">
      <w:pPr>
        <w:spacing w:before="87" w:line="328" w:lineRule="auto"/>
        <w:ind w:left="170" w:right="440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Please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complet</w:t>
      </w:r>
      <w:r>
        <w:rPr>
          <w:rFonts w:ascii="Arial Narrow"/>
          <w:spacing w:val="-2"/>
          <w:sz w:val="24"/>
        </w:rPr>
        <w:t>e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z w:val="24"/>
        </w:rPr>
        <w:t>the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form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z w:val="24"/>
        </w:rPr>
        <w:t>and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z w:val="24"/>
        </w:rPr>
        <w:t>submit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</w:t>
      </w:r>
      <w:r>
        <w:rPr>
          <w:rFonts w:ascii="Arial Narrow"/>
          <w:spacing w:val="16"/>
          <w:sz w:val="24"/>
        </w:rPr>
        <w:t xml:space="preserve"> </w:t>
      </w:r>
      <w:r>
        <w:rPr>
          <w:rFonts w:ascii="Arial Narrow"/>
          <w:sz w:val="24"/>
        </w:rPr>
        <w:t>online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pacing w:val="-1"/>
          <w:sz w:val="24"/>
        </w:rPr>
        <w:t>by</w:t>
      </w:r>
      <w:r>
        <w:rPr>
          <w:rFonts w:ascii="Arial Narrow"/>
          <w:spacing w:val="15"/>
          <w:sz w:val="24"/>
        </w:rPr>
        <w:t xml:space="preserve"> </w:t>
      </w:r>
      <w:r>
        <w:rPr>
          <w:rFonts w:ascii="Arial Narrow"/>
          <w:sz w:val="24"/>
        </w:rPr>
        <w:t>visiting:</w:t>
      </w:r>
      <w:hyperlink r:id="rId25">
        <w:r>
          <w:rPr>
            <w:rFonts w:ascii="Arial Narrow"/>
            <w:spacing w:val="39"/>
            <w:w w:val="102"/>
            <w:sz w:val="24"/>
          </w:rPr>
          <w:t xml:space="preserve"> </w:t>
        </w:r>
        <w:r>
          <w:rPr>
            <w:rFonts w:ascii="Arial Narrow"/>
            <w:spacing w:val="-2"/>
            <w:sz w:val="24"/>
          </w:rPr>
          <w:t>www</w:t>
        </w:r>
        <w:r>
          <w:rPr>
            <w:rFonts w:ascii="Arial Narrow"/>
            <w:spacing w:val="-4"/>
            <w:sz w:val="24"/>
          </w:rPr>
          <w:t>.</w:t>
        </w:r>
        <w:r>
          <w:rPr>
            <w:rFonts w:ascii="Arial Narrow"/>
            <w:spacing w:val="-2"/>
            <w:sz w:val="24"/>
          </w:rPr>
          <w:t>cr</w:t>
        </w:r>
        <w:r>
          <w:rPr>
            <w:rFonts w:ascii="Arial Narrow"/>
            <w:spacing w:val="-3"/>
            <w:sz w:val="24"/>
          </w:rPr>
          <w:t>ea</w:t>
        </w:r>
        <w:r>
          <w:rPr>
            <w:rFonts w:ascii="Arial Narrow"/>
            <w:spacing w:val="-2"/>
            <w:sz w:val="24"/>
          </w:rPr>
          <w:t>t</w:t>
        </w:r>
        <w:r>
          <w:rPr>
            <w:rFonts w:ascii="Arial Narrow"/>
            <w:spacing w:val="-3"/>
            <w:sz w:val="24"/>
          </w:rPr>
          <w:t>e.</w:t>
        </w:r>
        <w:r>
          <w:rPr>
            <w:rFonts w:ascii="Arial Narrow"/>
            <w:spacing w:val="-2"/>
            <w:sz w:val="24"/>
          </w:rPr>
          <w:t>or</w:t>
        </w:r>
        <w:r>
          <w:rPr>
            <w:rFonts w:ascii="Arial Narrow"/>
            <w:spacing w:val="-3"/>
            <w:sz w:val="24"/>
          </w:rPr>
          <w:t>g.au</w:t>
        </w:r>
      </w:hyperlink>
    </w:p>
    <w:p w14:paraId="133AFFE1" w14:textId="77777777" w:rsidR="00A477CC" w:rsidRDefault="006D0F20">
      <w:pPr>
        <w:spacing w:before="1" w:line="278" w:lineRule="auto"/>
        <w:ind w:left="170" w:right="29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w w:val="105"/>
          <w:sz w:val="24"/>
        </w:rPr>
        <w:t>If</w:t>
      </w:r>
      <w:r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submit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online,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should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a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confirmation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that</w:t>
      </w:r>
      <w:r>
        <w:rPr>
          <w:rFonts w:ascii="Arial Narrow"/>
          <w:spacing w:val="-1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your</w:t>
      </w:r>
      <w:r>
        <w:rPr>
          <w:rFonts w:ascii="Arial Narrow"/>
          <w:spacing w:val="65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applica</w:t>
      </w:r>
      <w:r>
        <w:rPr>
          <w:rFonts w:ascii="Arial Narrow"/>
          <w:spacing w:val="-1"/>
          <w:w w:val="105"/>
          <w:sz w:val="24"/>
        </w:rPr>
        <w:t>tion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has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been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r</w:t>
      </w:r>
      <w:r>
        <w:rPr>
          <w:rFonts w:ascii="Arial Narrow"/>
          <w:spacing w:val="-2"/>
          <w:w w:val="105"/>
          <w:sz w:val="24"/>
        </w:rPr>
        <w:t>eceived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spacing w:val="-1"/>
          <w:w w:val="105"/>
          <w:sz w:val="24"/>
        </w:rPr>
        <w:t>by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spacing w:val="-3"/>
          <w:w w:val="105"/>
          <w:sz w:val="24"/>
        </w:rPr>
        <w:t>CREATE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within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two</w:t>
      </w:r>
      <w:r>
        <w:rPr>
          <w:rFonts w:ascii="Arial Narrow"/>
          <w:spacing w:val="-21"/>
          <w:w w:val="105"/>
          <w:sz w:val="24"/>
        </w:rPr>
        <w:t xml:space="preserve"> </w:t>
      </w:r>
      <w:r>
        <w:rPr>
          <w:rFonts w:ascii="Arial Narrow"/>
          <w:w w:val="105"/>
          <w:sz w:val="24"/>
        </w:rPr>
        <w:t>working</w:t>
      </w:r>
      <w:r>
        <w:rPr>
          <w:rFonts w:ascii="Arial Narrow"/>
          <w:spacing w:val="-22"/>
          <w:w w:val="105"/>
          <w:sz w:val="24"/>
        </w:rPr>
        <w:t xml:space="preserve"> </w:t>
      </w:r>
      <w:r>
        <w:rPr>
          <w:rFonts w:ascii="Arial Narrow"/>
          <w:spacing w:val="-2"/>
          <w:w w:val="105"/>
          <w:sz w:val="24"/>
        </w:rPr>
        <w:t>da</w:t>
      </w:r>
      <w:r>
        <w:rPr>
          <w:rFonts w:ascii="Arial Narrow"/>
          <w:spacing w:val="-1"/>
          <w:w w:val="105"/>
          <w:sz w:val="24"/>
        </w:rPr>
        <w:t>y</w:t>
      </w:r>
      <w:r>
        <w:rPr>
          <w:rFonts w:ascii="Arial Narrow"/>
          <w:spacing w:val="-2"/>
          <w:w w:val="105"/>
          <w:sz w:val="24"/>
        </w:rPr>
        <w:t>s.</w:t>
      </w:r>
    </w:p>
    <w:p w14:paraId="5977254A" w14:textId="77777777" w:rsidR="00A477CC" w:rsidRDefault="00A477CC">
      <w:pPr>
        <w:rPr>
          <w:rFonts w:ascii="Arial Narrow" w:eastAsia="Arial Narrow" w:hAnsi="Arial Narrow" w:cs="Arial Narrow"/>
          <w:sz w:val="24"/>
          <w:szCs w:val="24"/>
        </w:rPr>
      </w:pPr>
    </w:p>
    <w:p w14:paraId="4ADE7DD2" w14:textId="77777777" w:rsidR="00A477CC" w:rsidRDefault="006D0F20">
      <w:pPr>
        <w:spacing w:before="203"/>
        <w:ind w:left="17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color w:val="148A8A"/>
          <w:w w:val="80"/>
          <w:sz w:val="28"/>
        </w:rPr>
        <w:t>EMAILING</w:t>
      </w:r>
      <w:r>
        <w:rPr>
          <w:rFonts w:ascii="Gill Sans MT"/>
          <w:b/>
          <w:color w:val="148A8A"/>
          <w:spacing w:val="-35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4"/>
          <w:w w:val="80"/>
          <w:sz w:val="28"/>
        </w:rPr>
        <w:t>Y</w:t>
      </w:r>
      <w:r>
        <w:rPr>
          <w:rFonts w:ascii="Gill Sans MT"/>
          <w:b/>
          <w:color w:val="148A8A"/>
          <w:spacing w:val="-5"/>
          <w:w w:val="80"/>
          <w:sz w:val="28"/>
        </w:rPr>
        <w:t>OUR</w:t>
      </w:r>
      <w:r>
        <w:rPr>
          <w:rFonts w:ascii="Gill Sans MT"/>
          <w:b/>
          <w:color w:val="148A8A"/>
          <w:spacing w:val="-35"/>
          <w:w w:val="80"/>
          <w:sz w:val="28"/>
        </w:rPr>
        <w:t xml:space="preserve"> </w:t>
      </w:r>
      <w:r>
        <w:rPr>
          <w:rFonts w:ascii="Gill Sans MT"/>
          <w:b/>
          <w:color w:val="148A8A"/>
          <w:spacing w:val="-2"/>
          <w:w w:val="80"/>
          <w:sz w:val="28"/>
        </w:rPr>
        <w:t>APPLICA</w:t>
      </w:r>
      <w:r>
        <w:rPr>
          <w:rFonts w:ascii="Gill Sans MT"/>
          <w:b/>
          <w:color w:val="148A8A"/>
          <w:spacing w:val="-3"/>
          <w:w w:val="80"/>
          <w:sz w:val="28"/>
        </w:rPr>
        <w:t>TION</w:t>
      </w:r>
    </w:p>
    <w:p w14:paraId="548DB761" w14:textId="4D79C058" w:rsidR="00A477CC" w:rsidRDefault="006D0F20">
      <w:pPr>
        <w:spacing w:before="87"/>
        <w:ind w:left="17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z w:val="24"/>
        </w:rPr>
        <w:t>Please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z w:val="24"/>
        </w:rPr>
        <w:t>scan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z w:val="24"/>
        </w:rPr>
        <w:t>and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z w:val="24"/>
        </w:rPr>
        <w:t>send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pacing w:val="-1"/>
          <w:sz w:val="24"/>
        </w:rPr>
        <w:t>your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pacing w:val="-1"/>
          <w:sz w:val="24"/>
        </w:rPr>
        <w:t>completed</w:t>
      </w:r>
      <w:r>
        <w:rPr>
          <w:rFonts w:ascii="Arial Narrow"/>
          <w:spacing w:val="6"/>
          <w:sz w:val="24"/>
        </w:rPr>
        <w:t xml:space="preserve"> </w:t>
      </w:r>
      <w:r>
        <w:rPr>
          <w:rFonts w:ascii="Arial Narrow"/>
          <w:spacing w:val="-1"/>
          <w:sz w:val="24"/>
        </w:rPr>
        <w:t>applic</w:t>
      </w:r>
      <w:r>
        <w:rPr>
          <w:rFonts w:ascii="Arial Narrow"/>
          <w:spacing w:val="-2"/>
          <w:sz w:val="24"/>
        </w:rPr>
        <w:t>a</w:t>
      </w:r>
      <w:r>
        <w:rPr>
          <w:rFonts w:ascii="Arial Narrow"/>
          <w:spacing w:val="-1"/>
          <w:sz w:val="24"/>
        </w:rPr>
        <w:t>tion</w:t>
      </w:r>
      <w:r w:rsidR="00230FEA">
        <w:rPr>
          <w:rFonts w:ascii="Arial Narrow"/>
          <w:spacing w:val="-1"/>
          <w:sz w:val="24"/>
        </w:rPr>
        <w:t>, with all appropriate attachments,</w:t>
      </w:r>
      <w:r>
        <w:rPr>
          <w:rFonts w:ascii="Arial Narrow"/>
          <w:spacing w:val="5"/>
          <w:sz w:val="24"/>
        </w:rPr>
        <w:t xml:space="preserve"> </w:t>
      </w:r>
      <w:r>
        <w:rPr>
          <w:rFonts w:ascii="Arial Narrow"/>
          <w:spacing w:val="-1"/>
          <w:sz w:val="24"/>
        </w:rPr>
        <w:t>to</w:t>
      </w:r>
      <w:r>
        <w:rPr>
          <w:rFonts w:ascii="Arial Narrow"/>
          <w:spacing w:val="5"/>
          <w:sz w:val="24"/>
        </w:rPr>
        <w:t xml:space="preserve"> </w:t>
      </w:r>
      <w:hyperlink r:id="rId26">
        <w:r>
          <w:rPr>
            <w:rFonts w:ascii="Arial Narrow"/>
            <w:spacing w:val="-2"/>
            <w:sz w:val="24"/>
          </w:rPr>
          <w:t>CYF</w:t>
        </w:r>
        <w:r>
          <w:rPr>
            <w:rFonts w:ascii="Arial Narrow"/>
            <w:spacing w:val="-1"/>
            <w:sz w:val="24"/>
          </w:rPr>
          <w:t>grant</w:t>
        </w:r>
        <w:r>
          <w:rPr>
            <w:rFonts w:ascii="Arial Narrow"/>
            <w:spacing w:val="-2"/>
            <w:sz w:val="24"/>
          </w:rPr>
          <w:t>s@</w:t>
        </w:r>
        <w:r>
          <w:rPr>
            <w:rFonts w:ascii="Arial Narrow"/>
            <w:spacing w:val="-1"/>
            <w:sz w:val="24"/>
          </w:rPr>
          <w:t>cr</w:t>
        </w:r>
        <w:r>
          <w:rPr>
            <w:rFonts w:ascii="Arial Narrow"/>
            <w:spacing w:val="-2"/>
            <w:sz w:val="24"/>
          </w:rPr>
          <w:t>ea</w:t>
        </w:r>
        <w:r>
          <w:rPr>
            <w:rFonts w:ascii="Arial Narrow"/>
            <w:spacing w:val="-1"/>
            <w:sz w:val="24"/>
          </w:rPr>
          <w:t>t</w:t>
        </w:r>
        <w:r>
          <w:rPr>
            <w:rFonts w:ascii="Arial Narrow"/>
            <w:spacing w:val="-2"/>
            <w:sz w:val="24"/>
          </w:rPr>
          <w:t>e.</w:t>
        </w:r>
        <w:r>
          <w:rPr>
            <w:rFonts w:ascii="Arial Narrow"/>
            <w:spacing w:val="-1"/>
            <w:sz w:val="24"/>
          </w:rPr>
          <w:t>or</w:t>
        </w:r>
        <w:r>
          <w:rPr>
            <w:rFonts w:ascii="Arial Narrow"/>
            <w:spacing w:val="-2"/>
            <w:sz w:val="24"/>
          </w:rPr>
          <w:t>g.au</w:t>
        </w:r>
      </w:hyperlink>
    </w:p>
    <w:p w14:paraId="5BC0F920" w14:textId="61F4EC5E" w:rsidR="00A477CC" w:rsidRDefault="00230FEA">
      <w:pPr>
        <w:spacing w:before="101" w:line="278" w:lineRule="auto"/>
        <w:ind w:left="170" w:right="348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spacing w:val="-1"/>
          <w:w w:val="105"/>
          <w:sz w:val="24"/>
        </w:rPr>
        <w:t>Y</w:t>
      </w:r>
      <w:r w:rsidR="006D0F20">
        <w:rPr>
          <w:rFonts w:ascii="Arial Narrow"/>
          <w:spacing w:val="-1"/>
          <w:w w:val="105"/>
          <w:sz w:val="24"/>
        </w:rPr>
        <w:t>ou</w:t>
      </w:r>
      <w:r>
        <w:rPr>
          <w:rFonts w:ascii="Arial Narrow"/>
          <w:w w:val="105"/>
          <w:sz w:val="24"/>
        </w:rPr>
        <w:t xml:space="preserve"> will</w:t>
      </w:r>
      <w:r w:rsidR="006D0F20">
        <w:rPr>
          <w:rFonts w:ascii="Arial Narrow"/>
          <w:spacing w:val="-14"/>
          <w:w w:val="105"/>
          <w:sz w:val="24"/>
        </w:rPr>
        <w:t xml:space="preserve"> </w:t>
      </w:r>
      <w:r w:rsidR="006D0F20">
        <w:rPr>
          <w:rFonts w:ascii="Arial Narrow"/>
          <w:spacing w:val="-1"/>
          <w:w w:val="105"/>
          <w:sz w:val="24"/>
        </w:rPr>
        <w:t>r</w:t>
      </w:r>
      <w:r w:rsidR="006D0F20">
        <w:rPr>
          <w:rFonts w:ascii="Arial Narrow"/>
          <w:spacing w:val="-2"/>
          <w:w w:val="105"/>
          <w:sz w:val="24"/>
        </w:rPr>
        <w:t>eceive</w:t>
      </w:r>
      <w:r w:rsidR="006D0F20">
        <w:rPr>
          <w:rFonts w:ascii="Arial Narrow"/>
          <w:spacing w:val="-13"/>
          <w:w w:val="105"/>
          <w:sz w:val="24"/>
        </w:rPr>
        <w:t xml:space="preserve"> </w:t>
      </w:r>
      <w:r>
        <w:rPr>
          <w:rFonts w:ascii="Arial Narrow"/>
          <w:spacing w:val="-13"/>
          <w:w w:val="105"/>
          <w:sz w:val="24"/>
        </w:rPr>
        <w:t xml:space="preserve">a </w:t>
      </w:r>
      <w:r w:rsidR="006D0F20">
        <w:rPr>
          <w:rFonts w:ascii="Arial Narrow"/>
          <w:spacing w:val="-1"/>
          <w:w w:val="105"/>
          <w:sz w:val="24"/>
        </w:rPr>
        <w:t>confirmation</w:t>
      </w:r>
      <w:r w:rsidR="006D0F20">
        <w:rPr>
          <w:rFonts w:ascii="Arial Narrow"/>
          <w:spacing w:val="-13"/>
          <w:w w:val="105"/>
          <w:sz w:val="24"/>
        </w:rPr>
        <w:t xml:space="preserve"> </w:t>
      </w:r>
      <w:r w:rsidR="006D0F20">
        <w:rPr>
          <w:rFonts w:ascii="Arial Narrow"/>
          <w:spacing w:val="-1"/>
          <w:w w:val="105"/>
          <w:sz w:val="24"/>
        </w:rPr>
        <w:t>that</w:t>
      </w:r>
      <w:r w:rsidR="006D0F20">
        <w:rPr>
          <w:rFonts w:ascii="Arial Narrow"/>
          <w:spacing w:val="-14"/>
          <w:w w:val="105"/>
          <w:sz w:val="24"/>
        </w:rPr>
        <w:t xml:space="preserve"> </w:t>
      </w:r>
      <w:r w:rsidR="006D0F20">
        <w:rPr>
          <w:rFonts w:ascii="Arial Narrow"/>
          <w:spacing w:val="-1"/>
          <w:w w:val="105"/>
          <w:sz w:val="24"/>
        </w:rPr>
        <w:t>your</w:t>
      </w:r>
      <w:r w:rsidR="006D0F20">
        <w:rPr>
          <w:rFonts w:ascii="Arial Narrow"/>
          <w:spacing w:val="-13"/>
          <w:w w:val="105"/>
          <w:sz w:val="24"/>
        </w:rPr>
        <w:t xml:space="preserve"> </w:t>
      </w:r>
      <w:r w:rsidR="006D0F20">
        <w:rPr>
          <w:rFonts w:ascii="Arial Narrow"/>
          <w:spacing w:val="-2"/>
          <w:w w:val="105"/>
          <w:sz w:val="24"/>
        </w:rPr>
        <w:t>applica</w:t>
      </w:r>
      <w:r w:rsidR="006D0F20">
        <w:rPr>
          <w:rFonts w:ascii="Arial Narrow"/>
          <w:spacing w:val="-1"/>
          <w:w w:val="105"/>
          <w:sz w:val="24"/>
        </w:rPr>
        <w:t>tion</w:t>
      </w:r>
      <w:r w:rsidR="008271E3">
        <w:rPr>
          <w:rFonts w:ascii="Arial Narrow"/>
          <w:spacing w:val="87"/>
          <w:w w:val="108"/>
          <w:sz w:val="24"/>
        </w:rPr>
        <w:t xml:space="preserve"> </w:t>
      </w:r>
      <w:r w:rsidR="006D0F20">
        <w:rPr>
          <w:rFonts w:ascii="Arial Narrow"/>
          <w:w w:val="105"/>
          <w:sz w:val="24"/>
        </w:rPr>
        <w:t>has</w:t>
      </w:r>
      <w:r w:rsidR="006D0F20">
        <w:rPr>
          <w:rFonts w:ascii="Arial Narrow"/>
          <w:spacing w:val="-23"/>
          <w:w w:val="105"/>
          <w:sz w:val="24"/>
        </w:rPr>
        <w:t xml:space="preserve"> </w:t>
      </w:r>
      <w:r w:rsidR="006D0F20">
        <w:rPr>
          <w:rFonts w:ascii="Arial Narrow"/>
          <w:w w:val="105"/>
          <w:sz w:val="24"/>
        </w:rPr>
        <w:t>been</w:t>
      </w:r>
      <w:r w:rsidR="006D0F20">
        <w:rPr>
          <w:rFonts w:ascii="Arial Narrow"/>
          <w:spacing w:val="-22"/>
          <w:w w:val="105"/>
          <w:sz w:val="24"/>
        </w:rPr>
        <w:t xml:space="preserve"> </w:t>
      </w:r>
      <w:r w:rsidR="006D0F20">
        <w:rPr>
          <w:rFonts w:ascii="Arial Narrow"/>
          <w:spacing w:val="-1"/>
          <w:w w:val="105"/>
          <w:sz w:val="24"/>
        </w:rPr>
        <w:t>r</w:t>
      </w:r>
      <w:r w:rsidR="006D0F20">
        <w:rPr>
          <w:rFonts w:ascii="Arial Narrow"/>
          <w:spacing w:val="-2"/>
          <w:w w:val="105"/>
          <w:sz w:val="24"/>
        </w:rPr>
        <w:t>eceived</w:t>
      </w:r>
      <w:r w:rsidR="006D0F20">
        <w:rPr>
          <w:rFonts w:ascii="Arial Narrow"/>
          <w:spacing w:val="-23"/>
          <w:w w:val="105"/>
          <w:sz w:val="24"/>
        </w:rPr>
        <w:t xml:space="preserve"> </w:t>
      </w:r>
      <w:r w:rsidR="006D0F20">
        <w:rPr>
          <w:rFonts w:ascii="Arial Narrow"/>
          <w:spacing w:val="-1"/>
          <w:w w:val="105"/>
          <w:sz w:val="24"/>
        </w:rPr>
        <w:t>by</w:t>
      </w:r>
      <w:r w:rsidR="006D0F20">
        <w:rPr>
          <w:rFonts w:ascii="Arial Narrow"/>
          <w:spacing w:val="-22"/>
          <w:w w:val="105"/>
          <w:sz w:val="24"/>
        </w:rPr>
        <w:t xml:space="preserve"> </w:t>
      </w:r>
      <w:r w:rsidR="006D0F20">
        <w:rPr>
          <w:rFonts w:ascii="Arial Narrow"/>
          <w:spacing w:val="-3"/>
          <w:w w:val="105"/>
          <w:sz w:val="24"/>
        </w:rPr>
        <w:t>CREATE</w:t>
      </w:r>
      <w:r w:rsidR="006D0F20">
        <w:rPr>
          <w:rFonts w:ascii="Arial Narrow"/>
          <w:spacing w:val="-23"/>
          <w:w w:val="105"/>
          <w:sz w:val="24"/>
        </w:rPr>
        <w:t xml:space="preserve"> </w:t>
      </w:r>
      <w:r w:rsidR="006D0F20">
        <w:rPr>
          <w:rFonts w:ascii="Arial Narrow"/>
          <w:w w:val="105"/>
          <w:sz w:val="24"/>
        </w:rPr>
        <w:t>within</w:t>
      </w:r>
      <w:r w:rsidR="006D0F20">
        <w:rPr>
          <w:rFonts w:ascii="Arial Narrow"/>
          <w:spacing w:val="-22"/>
          <w:w w:val="105"/>
          <w:sz w:val="24"/>
        </w:rPr>
        <w:t xml:space="preserve"> </w:t>
      </w:r>
      <w:r w:rsidR="006D0F20">
        <w:rPr>
          <w:rFonts w:ascii="Arial Narrow"/>
          <w:w w:val="105"/>
          <w:sz w:val="24"/>
        </w:rPr>
        <w:t>two</w:t>
      </w:r>
      <w:r w:rsidR="006D0F20">
        <w:rPr>
          <w:rFonts w:ascii="Arial Narrow"/>
          <w:spacing w:val="-23"/>
          <w:w w:val="105"/>
          <w:sz w:val="24"/>
        </w:rPr>
        <w:t xml:space="preserve"> </w:t>
      </w:r>
      <w:r w:rsidR="006D0F20">
        <w:rPr>
          <w:rFonts w:ascii="Arial Narrow"/>
          <w:w w:val="105"/>
          <w:sz w:val="24"/>
        </w:rPr>
        <w:t>working</w:t>
      </w:r>
      <w:r w:rsidR="006D0F20">
        <w:rPr>
          <w:rFonts w:ascii="Arial Narrow"/>
          <w:spacing w:val="-22"/>
          <w:w w:val="105"/>
          <w:sz w:val="24"/>
        </w:rPr>
        <w:t xml:space="preserve"> </w:t>
      </w:r>
      <w:r w:rsidR="006D0F20">
        <w:rPr>
          <w:rFonts w:ascii="Arial Narrow"/>
          <w:spacing w:val="-2"/>
          <w:w w:val="105"/>
          <w:sz w:val="24"/>
        </w:rPr>
        <w:t>da</w:t>
      </w:r>
      <w:r w:rsidR="006D0F20">
        <w:rPr>
          <w:rFonts w:ascii="Arial Narrow"/>
          <w:spacing w:val="-1"/>
          <w:w w:val="105"/>
          <w:sz w:val="24"/>
        </w:rPr>
        <w:t>y</w:t>
      </w:r>
      <w:r w:rsidR="006D0F20">
        <w:rPr>
          <w:rFonts w:ascii="Arial Narrow"/>
          <w:spacing w:val="-2"/>
          <w:w w:val="105"/>
          <w:sz w:val="24"/>
        </w:rPr>
        <w:t>s.</w:t>
      </w:r>
    </w:p>
    <w:p w14:paraId="15222841" w14:textId="77777777" w:rsidR="00A477CC" w:rsidRDefault="00A477CC">
      <w:pPr>
        <w:rPr>
          <w:rFonts w:ascii="Arial Narrow" w:eastAsia="Arial Narrow" w:hAnsi="Arial Narrow" w:cs="Arial Narrow"/>
          <w:sz w:val="20"/>
          <w:szCs w:val="20"/>
        </w:rPr>
      </w:pPr>
    </w:p>
    <w:p w14:paraId="5A6F011B" w14:textId="77777777" w:rsidR="00A477CC" w:rsidRDefault="00A477CC">
      <w:pPr>
        <w:spacing w:before="3"/>
        <w:rPr>
          <w:rFonts w:ascii="Arial Narrow" w:eastAsia="Arial Narrow" w:hAnsi="Arial Narrow" w:cs="Arial Narrow"/>
          <w:sz w:val="26"/>
          <w:szCs w:val="26"/>
        </w:rPr>
      </w:pPr>
    </w:p>
    <w:p w14:paraId="6F8A4B30" w14:textId="60A7136E" w:rsidR="00A477CC" w:rsidRDefault="004626FD">
      <w:pPr>
        <w:spacing w:line="20" w:lineRule="atLeast"/>
        <w:ind w:left="16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208F350" wp14:editId="55600B87">
                <wp:extent cx="4236085" cy="12700"/>
                <wp:effectExtent l="0" t="5715" r="2540" b="635"/>
                <wp:docPr id="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085" cy="12700"/>
                          <a:chOff x="0" y="0"/>
                          <a:chExt cx="6671" cy="20"/>
                        </a:xfrm>
                      </wpg:grpSpPr>
                      <wpg:grpSp>
                        <wpg:cNvPr id="81" name="Group 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651" cy="2"/>
                            <a:chOff x="10" y="10"/>
                            <a:chExt cx="6651" cy="2"/>
                          </a:xfrm>
                        </wpg:grpSpPr>
                        <wps:wsp>
                          <wps:cNvPr id="82" name="Freeform 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65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651"/>
                                <a:gd name="T2" fmla="+- 0 6661 10"/>
                                <a:gd name="T3" fmla="*/ T2 w 6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1">
                                  <a:moveTo>
                                    <a:pt x="0" y="0"/>
                                  </a:moveTo>
                                  <a:lnTo>
                                    <a:pt x="66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3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D45BEE" id="Group 5" o:spid="_x0000_s1026" style="width:333.55pt;height:1pt;mso-position-horizontal-relative:char;mso-position-vertical-relative:line" coordsize="66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">
                <v:group id="Group 6" o:spid="_x0000_s1027" style="position:absolute;left:10;top:10;width:6651;height:2" coordorigin="10,10" coordsize="6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" o:spid="_x0000_s1028" style="position:absolute;left:10;top:10;width:6651;height:2;visibility:visible;mso-wrap-style:square;v-text-anchor:top" coordsize="6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iIMQA&#10;AADbAAAADwAAAGRycy9kb3ducmV2LnhtbESPQWvCQBSE7wX/w/KE3upGhWJTV1GxUKiHanvo8ZF9&#10;TaLZt2H3adJ/7wpCj8PMfMPMl71r1IVCrD0bGI8yUMSFtzWXBr6/3p5moKIgW2w8k4E/irBcDB7m&#10;mFvf8Z4uBylVgnDM0UAl0uZax6Iih3HkW+Lk/frgUJIMpbYBuwR3jZ5k2bN2WHNaqLClTUXF6XB2&#10;Bo4/n10n02kM520vLx+7uLanwpjHYb96BSXUy3/43n63BmYTuH1JP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4iDEAAAA2wAAAA8AAAAAAAAAAAAAAAAAmAIAAGRycy9k&#10;b3ducmV2LnhtbFBLBQYAAAAABAAEAPUAAACJAwAAAAA=&#10;" path="m,l6651,e" filled="f" strokecolor="#f0534d" strokeweight="1pt">
                    <v:path arrowok="t" o:connecttype="custom" o:connectlocs="0,0;6651,0" o:connectangles="0,0"/>
                  </v:shape>
                </v:group>
                <w10:anchorlock/>
              </v:group>
            </w:pict>
          </mc:Fallback>
        </mc:AlternateContent>
      </w:r>
    </w:p>
    <w:p w14:paraId="27735D3C" w14:textId="77777777" w:rsidR="00A477CC" w:rsidRDefault="00A477CC">
      <w:pPr>
        <w:spacing w:before="1"/>
        <w:rPr>
          <w:rFonts w:ascii="Arial Narrow" w:eastAsia="Arial Narrow" w:hAnsi="Arial Narrow" w:cs="Arial Narrow"/>
          <w:sz w:val="6"/>
          <w:szCs w:val="6"/>
        </w:rPr>
      </w:pPr>
    </w:p>
    <w:p w14:paraId="0FCC96C0" w14:textId="77777777" w:rsidR="00A477CC" w:rsidRDefault="006D0F20">
      <w:pPr>
        <w:spacing w:before="10" w:line="330" w:lineRule="exact"/>
        <w:ind w:left="184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color w:val="F0534D"/>
          <w:sz w:val="28"/>
        </w:rPr>
        <w:t>PLEASE REMEMBER THAT APPLICATIONS</w:t>
      </w:r>
    </w:p>
    <w:p w14:paraId="36BFEFF5" w14:textId="71F3E042" w:rsidR="00A477CC" w:rsidRDefault="006D0F20">
      <w:pPr>
        <w:spacing w:line="330" w:lineRule="exact"/>
        <w:ind w:left="184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color w:val="F0534D"/>
          <w:sz w:val="28"/>
        </w:rPr>
        <w:t xml:space="preserve">CLOSE ON </w:t>
      </w:r>
      <w:r w:rsidR="008B13C7">
        <w:rPr>
          <w:rFonts w:ascii="Arial Black"/>
          <w:b/>
          <w:color w:val="F0534D"/>
          <w:sz w:val="28"/>
        </w:rPr>
        <w:t>FRIDAY</w:t>
      </w:r>
      <w:r w:rsidR="008271E3">
        <w:rPr>
          <w:rFonts w:ascii="Arial Black"/>
          <w:b/>
          <w:color w:val="F0534D"/>
          <w:sz w:val="28"/>
        </w:rPr>
        <w:t xml:space="preserve"> 10</w:t>
      </w:r>
      <w:r w:rsidR="008271E3" w:rsidRPr="008271E3">
        <w:rPr>
          <w:rFonts w:ascii="Arial Black"/>
          <w:b/>
          <w:color w:val="F0534D"/>
          <w:sz w:val="28"/>
          <w:vertAlign w:val="superscript"/>
        </w:rPr>
        <w:t>th</w:t>
      </w:r>
      <w:r w:rsidR="008271E3">
        <w:rPr>
          <w:rFonts w:ascii="Arial Black"/>
          <w:b/>
          <w:color w:val="F0534D"/>
          <w:sz w:val="28"/>
        </w:rPr>
        <w:t xml:space="preserve"> of </w:t>
      </w:r>
      <w:r>
        <w:rPr>
          <w:rFonts w:ascii="Arial Black"/>
          <w:b/>
          <w:color w:val="F0534D"/>
          <w:sz w:val="28"/>
        </w:rPr>
        <w:t xml:space="preserve"> MAY 2018 AT 5.00PM</w:t>
      </w:r>
    </w:p>
    <w:p w14:paraId="7C656A49" w14:textId="77777777" w:rsidR="00A477CC" w:rsidRDefault="00A477CC">
      <w:pPr>
        <w:spacing w:before="3"/>
        <w:rPr>
          <w:rFonts w:ascii="Arial Black" w:eastAsia="Arial Black" w:hAnsi="Arial Black" w:cs="Arial Black"/>
          <w:b/>
          <w:bCs/>
          <w:sz w:val="8"/>
          <w:szCs w:val="8"/>
        </w:rPr>
      </w:pPr>
    </w:p>
    <w:p w14:paraId="59AB5C04" w14:textId="158DC68B" w:rsidR="00A477CC" w:rsidRDefault="004626FD">
      <w:pPr>
        <w:spacing w:line="20" w:lineRule="atLeast"/>
        <w:ind w:left="160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2618FDE" wp14:editId="75FD680E">
                <wp:extent cx="5680075" cy="12700"/>
                <wp:effectExtent l="0" t="7620" r="6350" b="8255"/>
                <wp:docPr id="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12700"/>
                          <a:chOff x="0" y="0"/>
                          <a:chExt cx="8945" cy="20"/>
                        </a:xfrm>
                      </wpg:grpSpPr>
                      <wpg:grpSp>
                        <wpg:cNvPr id="78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25" cy="2"/>
                            <a:chOff x="10" y="10"/>
                            <a:chExt cx="8925" cy="2"/>
                          </a:xfrm>
                        </wpg:grpSpPr>
                        <wps:wsp>
                          <wps:cNvPr id="79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25"/>
                                <a:gd name="T2" fmla="+- 0 8935 10"/>
                                <a:gd name="T3" fmla="*/ T2 w 8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25">
                                  <a:moveTo>
                                    <a:pt x="0" y="0"/>
                                  </a:moveTo>
                                  <a:lnTo>
                                    <a:pt x="89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3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2BDFD" id="Group 2" o:spid="_x0000_s1026" style="width:447.25pt;height:1pt;mso-position-horizontal-relative:char;mso-position-vertical-relative:line" coordsize="89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">
                <v:group id="Group 3" o:spid="_x0000_s1027" style="position:absolute;left:10;top:10;width:8925;height:2" coordorigin="10,10" coordsize="89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" o:spid="_x0000_s1028" style="position:absolute;left:10;top:10;width:8925;height:2;visibility:visible;mso-wrap-style:square;v-text-anchor:top" coordsize="8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RP8cA&#10;AADbAAAADwAAAGRycy9kb3ducmV2LnhtbESPQUvDQBSE7wX/w/IKXsRutEZj7LYEpdKDCFal9PbI&#10;vibR7Nuwu0njv3cFocdhZr5hFqvRtGIg5xvLCq5mCQji0uqGKwUf7+vLDIQPyBpby6TghzyslmeT&#10;BebaHvmNhm2oRISwz1FBHUKXS+nLmgz6me2Io3ewzmCI0lVSOzxGuGnldZLcSoMNx4UaO3qsqfze&#10;9kbBfPf0fJM5Hi+++uITX5OXNN1nSp1Px+IBRKAxnML/7Y1WcHcPf1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ET/HAAAA2wAAAA8AAAAAAAAAAAAAAAAAmAIAAGRy&#10;cy9kb3ducmV2LnhtbFBLBQYAAAAABAAEAPUAAACMAwAAAAA=&#10;" path="m,l8925,e" filled="f" strokecolor="#f0534d" strokeweight="1pt">
                    <v:path arrowok="t" o:connecttype="custom" o:connectlocs="0,0;8925,0" o:connectangles="0,0"/>
                  </v:shape>
                </v:group>
                <w10:anchorlock/>
              </v:group>
            </w:pict>
          </mc:Fallback>
        </mc:AlternateContent>
      </w:r>
    </w:p>
    <w:sectPr w:rsidR="00A477CC">
      <w:headerReference w:type="default" r:id="rId27"/>
      <w:pgSz w:w="11910" w:h="16840"/>
      <w:pgMar w:top="2100" w:right="0" w:bottom="0" w:left="680" w:header="0" w:footer="0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C3B47" w14:textId="77777777" w:rsidR="00967188" w:rsidRDefault="00967188">
      <w:r>
        <w:separator/>
      </w:r>
    </w:p>
  </w:endnote>
  <w:endnote w:type="continuationSeparator" w:id="0">
    <w:p w14:paraId="1D190E94" w14:textId="77777777" w:rsidR="00967188" w:rsidRDefault="0096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9008A" w14:textId="77777777" w:rsidR="00967188" w:rsidRDefault="00967188">
      <w:r>
        <w:separator/>
      </w:r>
    </w:p>
  </w:footnote>
  <w:footnote w:type="continuationSeparator" w:id="0">
    <w:p w14:paraId="56E87484" w14:textId="77777777" w:rsidR="00967188" w:rsidRDefault="00967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F27F6" w14:textId="2820D956" w:rsidR="00967188" w:rsidRDefault="009671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096" behindDoc="1" locked="0" layoutInCell="1" allowOverlap="1" wp14:anchorId="7DDE4639" wp14:editId="18A90B3D">
              <wp:simplePos x="0" y="0"/>
              <wp:positionH relativeFrom="page">
                <wp:posOffset>477520</wp:posOffset>
              </wp:positionH>
              <wp:positionV relativeFrom="page">
                <wp:posOffset>231140</wp:posOffset>
              </wp:positionV>
              <wp:extent cx="136525" cy="203200"/>
              <wp:effectExtent l="1270" t="2540" r="0" b="381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77C22" w14:textId="6613263E" w:rsidR="00967188" w:rsidRDefault="00967188">
                          <w:pPr>
                            <w:spacing w:line="308" w:lineRule="exact"/>
                            <w:ind w:left="40"/>
                            <w:rPr>
                              <w:rFonts w:ascii="Gill Sans MT" w:eastAsia="Gill Sans MT" w:hAnsi="Gill Sans MT" w:cs="Gill Sans M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39C3">
                            <w:rPr>
                              <w:rFonts w:ascii="Gill Sans MT"/>
                              <w:b/>
                              <w:noProof/>
                              <w:w w:val="95"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E4639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6" type="#_x0000_t202" style="position:absolute;margin-left:37.6pt;margin-top:18.2pt;width:10.75pt;height:16pt;z-index:-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XlrA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" filled="f" stroked="f">
              <v:textbox inset="0,0,0,0">
                <w:txbxContent>
                  <w:p w14:paraId="66B77C22" w14:textId="6613263E" w:rsidR="00967188" w:rsidRDefault="00967188">
                    <w:pPr>
                      <w:spacing w:line="308" w:lineRule="exact"/>
                      <w:ind w:left="40"/>
                      <w:rPr>
                        <w:rFonts w:ascii="Gill Sans MT" w:eastAsia="Gill Sans MT" w:hAnsi="Gill Sans MT" w:cs="Gill Sans M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w w:val="9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39C3">
                      <w:rPr>
                        <w:rFonts w:ascii="Gill Sans MT"/>
                        <w:b/>
                        <w:noProof/>
                        <w:w w:val="95"/>
                        <w:sz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4609B" w14:textId="54E9DC1C" w:rsidR="00967188" w:rsidRDefault="009671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120" behindDoc="1" locked="0" layoutInCell="1" allowOverlap="1" wp14:anchorId="5338E128" wp14:editId="61B4172C">
              <wp:simplePos x="0" y="0"/>
              <wp:positionH relativeFrom="page">
                <wp:posOffset>494030</wp:posOffset>
              </wp:positionH>
              <wp:positionV relativeFrom="page">
                <wp:posOffset>231140</wp:posOffset>
              </wp:positionV>
              <wp:extent cx="107315" cy="203200"/>
              <wp:effectExtent l="0" t="2540" r="0" b="381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DCCC2" w14:textId="77777777" w:rsidR="00967188" w:rsidRDefault="00967188">
                          <w:pPr>
                            <w:spacing w:line="308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w w:val="90"/>
                              <w:sz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8E128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7" type="#_x0000_t202" style="position:absolute;margin-left:38.9pt;margin-top:18.2pt;width:8.45pt;height:16pt;z-index:-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EfrwIAALE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" filled="f" stroked="f">
              <v:textbox inset="0,0,0,0">
                <w:txbxContent>
                  <w:p w14:paraId="3B5DCCC2" w14:textId="77777777" w:rsidR="00967188" w:rsidRDefault="00967188">
                    <w:pPr>
                      <w:spacing w:line="308" w:lineRule="exact"/>
                      <w:ind w:left="20"/>
                      <w:rPr>
                        <w:rFonts w:ascii="Gill Sans MT" w:eastAsia="Gill Sans MT" w:hAnsi="Gill Sans MT" w:cs="Gill Sans MT"/>
                        <w:sz w:val="28"/>
                        <w:szCs w:val="28"/>
                      </w:rPr>
                    </w:pPr>
                    <w:r>
                      <w:rPr>
                        <w:rFonts w:ascii="Gill Sans MT"/>
                        <w:b/>
                        <w:w w:val="90"/>
                        <w:sz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EAB0A" w14:textId="0373AD5A" w:rsidR="00967188" w:rsidRDefault="009671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3144" behindDoc="1" locked="0" layoutInCell="1" allowOverlap="1" wp14:anchorId="48229D76" wp14:editId="7F51E2B8">
              <wp:simplePos x="0" y="0"/>
              <wp:positionH relativeFrom="page">
                <wp:posOffset>4896485</wp:posOffset>
              </wp:positionH>
              <wp:positionV relativeFrom="page">
                <wp:posOffset>0</wp:posOffset>
              </wp:positionV>
              <wp:extent cx="2663825" cy="1334770"/>
              <wp:effectExtent l="635" t="0" r="2540" b="8255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3825" cy="1334770"/>
                        <a:chOff x="7711" y="0"/>
                        <a:chExt cx="4195" cy="2102"/>
                      </a:xfrm>
                    </wpg:grpSpPr>
                    <wpg:grpSp>
                      <wpg:cNvPr id="53" name="Group 72"/>
                      <wpg:cNvGrpSpPr>
                        <a:grpSpLocks/>
                      </wpg:cNvGrpSpPr>
                      <wpg:grpSpPr bwMode="auto">
                        <a:xfrm>
                          <a:off x="7711" y="0"/>
                          <a:ext cx="4195" cy="2102"/>
                          <a:chOff x="7711" y="0"/>
                          <a:chExt cx="4195" cy="2102"/>
                        </a:xfrm>
                      </wpg:grpSpPr>
                      <wps:wsp>
                        <wps:cNvPr id="54" name="Freeform 74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11906 7711"/>
                              <a:gd name="T1" fmla="*/ T0 w 4195"/>
                              <a:gd name="T2" fmla="*/ 1872 h 2102"/>
                              <a:gd name="T3" fmla="+- 0 9282 7711"/>
                              <a:gd name="T4" fmla="*/ T3 w 4195"/>
                              <a:gd name="T5" fmla="*/ 1872 h 2102"/>
                              <a:gd name="T6" fmla="+- 0 11906 7711"/>
                              <a:gd name="T7" fmla="*/ T6 w 4195"/>
                              <a:gd name="T8" fmla="*/ 2102 h 2102"/>
                              <a:gd name="T9" fmla="+- 0 11906 7711"/>
                              <a:gd name="T10" fmla="*/ T9 w 4195"/>
                              <a:gd name="T11" fmla="*/ 1872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4195" y="1872"/>
                                </a:moveTo>
                                <a:lnTo>
                                  <a:pt x="1571" y="1872"/>
                                </a:lnTo>
                                <a:lnTo>
                                  <a:pt x="4195" y="2102"/>
                                </a:lnTo>
                                <a:lnTo>
                                  <a:pt x="4195" y="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3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11906 7711"/>
                              <a:gd name="T1" fmla="*/ T0 w 4195"/>
                              <a:gd name="T2" fmla="*/ 0 h 2102"/>
                              <a:gd name="T3" fmla="+- 0 7711 7711"/>
                              <a:gd name="T4" fmla="*/ T3 w 4195"/>
                              <a:gd name="T5" fmla="*/ 0 h 2102"/>
                              <a:gd name="T6" fmla="+- 0 9282 7711"/>
                              <a:gd name="T7" fmla="*/ T6 w 4195"/>
                              <a:gd name="T8" fmla="*/ 1873 h 2102"/>
                              <a:gd name="T9" fmla="+- 0 11906 7711"/>
                              <a:gd name="T10" fmla="*/ T9 w 4195"/>
                              <a:gd name="T11" fmla="*/ 1872 h 2102"/>
                              <a:gd name="T12" fmla="+- 0 11906 7711"/>
                              <a:gd name="T13" fmla="*/ T12 w 4195"/>
                              <a:gd name="T14" fmla="*/ 0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4195" y="0"/>
                                </a:moveTo>
                                <a:lnTo>
                                  <a:pt x="0" y="0"/>
                                </a:lnTo>
                                <a:lnTo>
                                  <a:pt x="1571" y="1873"/>
                                </a:lnTo>
                                <a:lnTo>
                                  <a:pt x="4195" y="1872"/>
                                </a:lnTo>
                                <a:lnTo>
                                  <a:pt x="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68"/>
                      <wpg:cNvGrpSpPr>
                        <a:grpSpLocks/>
                      </wpg:cNvGrpSpPr>
                      <wpg:grpSpPr bwMode="auto">
                        <a:xfrm>
                          <a:off x="9793" y="614"/>
                          <a:ext cx="535" cy="691"/>
                          <a:chOff x="9793" y="614"/>
                          <a:chExt cx="535" cy="691"/>
                        </a:xfrm>
                      </wpg:grpSpPr>
                      <wps:wsp>
                        <wps:cNvPr id="57" name="Freeform 71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060 9793"/>
                              <a:gd name="T1" fmla="*/ T0 w 535"/>
                              <a:gd name="T2" fmla="+- 0 614 614"/>
                              <a:gd name="T3" fmla="*/ 614 h 691"/>
                              <a:gd name="T4" fmla="+- 0 9999 9793"/>
                              <a:gd name="T5" fmla="*/ T4 w 535"/>
                              <a:gd name="T6" fmla="+- 0 620 614"/>
                              <a:gd name="T7" fmla="*/ 620 h 691"/>
                              <a:gd name="T8" fmla="+- 0 9942 9793"/>
                              <a:gd name="T9" fmla="*/ T8 w 535"/>
                              <a:gd name="T10" fmla="+- 0 642 614"/>
                              <a:gd name="T11" fmla="*/ 642 h 691"/>
                              <a:gd name="T12" fmla="+- 0 9878 9793"/>
                              <a:gd name="T13" fmla="*/ T12 w 535"/>
                              <a:gd name="T14" fmla="+- 0 688 614"/>
                              <a:gd name="T15" fmla="*/ 688 h 691"/>
                              <a:gd name="T16" fmla="+- 0 9837 9793"/>
                              <a:gd name="T17" fmla="*/ T16 w 535"/>
                              <a:gd name="T18" fmla="+- 0 738 614"/>
                              <a:gd name="T19" fmla="*/ 738 h 691"/>
                              <a:gd name="T20" fmla="+- 0 9810 9793"/>
                              <a:gd name="T21" fmla="*/ T20 w 535"/>
                              <a:gd name="T22" fmla="+- 0 793 614"/>
                              <a:gd name="T23" fmla="*/ 793 h 691"/>
                              <a:gd name="T24" fmla="+- 0 9796 9793"/>
                              <a:gd name="T25" fmla="*/ T24 w 535"/>
                              <a:gd name="T26" fmla="+- 0 852 614"/>
                              <a:gd name="T27" fmla="*/ 852 h 691"/>
                              <a:gd name="T28" fmla="+- 0 9793 9793"/>
                              <a:gd name="T29" fmla="*/ T28 w 535"/>
                              <a:gd name="T30" fmla="+- 0 1031 614"/>
                              <a:gd name="T31" fmla="*/ 1031 h 691"/>
                              <a:gd name="T32" fmla="+- 0 9794 9793"/>
                              <a:gd name="T33" fmla="*/ T32 w 535"/>
                              <a:gd name="T34" fmla="+- 0 1052 614"/>
                              <a:gd name="T35" fmla="*/ 1052 h 691"/>
                              <a:gd name="T36" fmla="+- 0 9805 9793"/>
                              <a:gd name="T37" fmla="*/ T36 w 535"/>
                              <a:gd name="T38" fmla="+- 0 1111 614"/>
                              <a:gd name="T39" fmla="*/ 1111 h 691"/>
                              <a:gd name="T40" fmla="+- 0 9830 9793"/>
                              <a:gd name="T41" fmla="*/ T40 w 535"/>
                              <a:gd name="T42" fmla="+- 0 1167 614"/>
                              <a:gd name="T43" fmla="*/ 1167 h 691"/>
                              <a:gd name="T44" fmla="+- 0 9880 9793"/>
                              <a:gd name="T45" fmla="*/ T44 w 535"/>
                              <a:gd name="T46" fmla="+- 0 1231 614"/>
                              <a:gd name="T47" fmla="*/ 1231 h 691"/>
                              <a:gd name="T48" fmla="+- 0 9928 9793"/>
                              <a:gd name="T49" fmla="*/ T48 w 535"/>
                              <a:gd name="T50" fmla="+- 0 1268 614"/>
                              <a:gd name="T51" fmla="*/ 1268 h 691"/>
                              <a:gd name="T52" fmla="+- 0 9987 9793"/>
                              <a:gd name="T53" fmla="*/ T52 w 535"/>
                              <a:gd name="T54" fmla="+- 0 1293 614"/>
                              <a:gd name="T55" fmla="*/ 1293 h 691"/>
                              <a:gd name="T56" fmla="+- 0 10060 9793"/>
                              <a:gd name="T57" fmla="*/ T56 w 535"/>
                              <a:gd name="T58" fmla="+- 0 1304 614"/>
                              <a:gd name="T59" fmla="*/ 1304 h 691"/>
                              <a:gd name="T60" fmla="+- 0 10081 9793"/>
                              <a:gd name="T61" fmla="*/ T60 w 535"/>
                              <a:gd name="T62" fmla="+- 0 1303 614"/>
                              <a:gd name="T63" fmla="*/ 1303 h 691"/>
                              <a:gd name="T64" fmla="+- 0 10140 9793"/>
                              <a:gd name="T65" fmla="*/ T64 w 535"/>
                              <a:gd name="T66" fmla="+- 0 1292 614"/>
                              <a:gd name="T67" fmla="*/ 1292 h 691"/>
                              <a:gd name="T68" fmla="+- 0 10196 9793"/>
                              <a:gd name="T69" fmla="*/ T68 w 535"/>
                              <a:gd name="T70" fmla="+- 0 1266 614"/>
                              <a:gd name="T71" fmla="*/ 1266 h 691"/>
                              <a:gd name="T72" fmla="+- 0 10258 9793"/>
                              <a:gd name="T73" fmla="*/ T72 w 535"/>
                              <a:gd name="T74" fmla="+- 0 1212 614"/>
                              <a:gd name="T75" fmla="*/ 1212 h 691"/>
                              <a:gd name="T76" fmla="+- 0 10293 9793"/>
                              <a:gd name="T77" fmla="*/ T76 w 535"/>
                              <a:gd name="T78" fmla="+- 0 1163 614"/>
                              <a:gd name="T79" fmla="*/ 1163 h 691"/>
                              <a:gd name="T80" fmla="+- 0 10301 9793"/>
                              <a:gd name="T81" fmla="*/ T80 w 535"/>
                              <a:gd name="T82" fmla="+- 0 1147 614"/>
                              <a:gd name="T83" fmla="*/ 1147 h 691"/>
                              <a:gd name="T84" fmla="+- 0 10074 9793"/>
                              <a:gd name="T85" fmla="*/ T84 w 535"/>
                              <a:gd name="T86" fmla="+- 0 1147 614"/>
                              <a:gd name="T87" fmla="*/ 1147 h 691"/>
                              <a:gd name="T88" fmla="+- 0 10049 9793"/>
                              <a:gd name="T89" fmla="*/ T88 w 535"/>
                              <a:gd name="T90" fmla="+- 0 1147 614"/>
                              <a:gd name="T91" fmla="*/ 1147 h 691"/>
                              <a:gd name="T92" fmla="+- 0 9992 9793"/>
                              <a:gd name="T93" fmla="*/ T92 w 535"/>
                              <a:gd name="T94" fmla="+- 0 1122 614"/>
                              <a:gd name="T95" fmla="*/ 1122 h 691"/>
                              <a:gd name="T96" fmla="+- 0 9955 9793"/>
                              <a:gd name="T97" fmla="*/ T96 w 535"/>
                              <a:gd name="T98" fmla="+- 0 1064 614"/>
                              <a:gd name="T99" fmla="*/ 1064 h 691"/>
                              <a:gd name="T100" fmla="+- 0 9948 9793"/>
                              <a:gd name="T101" fmla="*/ T100 w 535"/>
                              <a:gd name="T102" fmla="+- 0 1029 614"/>
                              <a:gd name="T103" fmla="*/ 1029 h 691"/>
                              <a:gd name="T104" fmla="+- 0 9949 9793"/>
                              <a:gd name="T105" fmla="*/ T104 w 535"/>
                              <a:gd name="T106" fmla="+- 0 889 614"/>
                              <a:gd name="T107" fmla="*/ 889 h 691"/>
                              <a:gd name="T108" fmla="+- 0 9966 9793"/>
                              <a:gd name="T109" fmla="*/ T108 w 535"/>
                              <a:gd name="T110" fmla="+- 0 826 614"/>
                              <a:gd name="T111" fmla="*/ 826 h 691"/>
                              <a:gd name="T112" fmla="+- 0 10009 9793"/>
                              <a:gd name="T113" fmla="*/ T112 w 535"/>
                              <a:gd name="T114" fmla="+- 0 783 614"/>
                              <a:gd name="T115" fmla="*/ 783 h 691"/>
                              <a:gd name="T116" fmla="+- 0 10049 9793"/>
                              <a:gd name="T117" fmla="*/ T116 w 535"/>
                              <a:gd name="T118" fmla="+- 0 770 614"/>
                              <a:gd name="T119" fmla="*/ 770 h 691"/>
                              <a:gd name="T120" fmla="+- 0 10301 9793"/>
                              <a:gd name="T121" fmla="*/ T120 w 535"/>
                              <a:gd name="T122" fmla="+- 0 770 614"/>
                              <a:gd name="T123" fmla="*/ 770 h 691"/>
                              <a:gd name="T124" fmla="+- 0 10293 9793"/>
                              <a:gd name="T125" fmla="*/ T124 w 535"/>
                              <a:gd name="T126" fmla="+- 0 754 614"/>
                              <a:gd name="T127" fmla="*/ 754 h 691"/>
                              <a:gd name="T128" fmla="+- 0 10243 9793"/>
                              <a:gd name="T129" fmla="*/ T128 w 535"/>
                              <a:gd name="T130" fmla="+- 0 689 614"/>
                              <a:gd name="T131" fmla="*/ 689 h 691"/>
                              <a:gd name="T132" fmla="+- 0 10195 9793"/>
                              <a:gd name="T133" fmla="*/ T132 w 535"/>
                              <a:gd name="T134" fmla="+- 0 651 614"/>
                              <a:gd name="T135" fmla="*/ 651 h 691"/>
                              <a:gd name="T136" fmla="+- 0 10136 9793"/>
                              <a:gd name="T137" fmla="*/ T136 w 535"/>
                              <a:gd name="T138" fmla="+- 0 625 614"/>
                              <a:gd name="T139" fmla="*/ 625 h 691"/>
                              <a:gd name="T140" fmla="+- 0 10062 9793"/>
                              <a:gd name="T141" fmla="*/ T140 w 535"/>
                              <a:gd name="T142" fmla="+- 0 614 614"/>
                              <a:gd name="T143" fmla="*/ 614 h 691"/>
                              <a:gd name="T144" fmla="+- 0 10060 9793"/>
                              <a:gd name="T145" fmla="*/ T144 w 535"/>
                              <a:gd name="T146" fmla="+- 0 614 614"/>
                              <a:gd name="T147" fmla="*/ 614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267" y="0"/>
                                </a:moveTo>
                                <a:lnTo>
                                  <a:pt x="206" y="6"/>
                                </a:lnTo>
                                <a:lnTo>
                                  <a:pt x="149" y="28"/>
                                </a:lnTo>
                                <a:lnTo>
                                  <a:pt x="85" y="74"/>
                                </a:lnTo>
                                <a:lnTo>
                                  <a:pt x="44" y="124"/>
                                </a:lnTo>
                                <a:lnTo>
                                  <a:pt x="17" y="179"/>
                                </a:lnTo>
                                <a:lnTo>
                                  <a:pt x="3" y="238"/>
                                </a:lnTo>
                                <a:lnTo>
                                  <a:pt x="0" y="417"/>
                                </a:lnTo>
                                <a:lnTo>
                                  <a:pt x="1" y="438"/>
                                </a:lnTo>
                                <a:lnTo>
                                  <a:pt x="12" y="497"/>
                                </a:lnTo>
                                <a:lnTo>
                                  <a:pt x="37" y="553"/>
                                </a:lnTo>
                                <a:lnTo>
                                  <a:pt x="87" y="617"/>
                                </a:lnTo>
                                <a:lnTo>
                                  <a:pt x="135" y="654"/>
                                </a:lnTo>
                                <a:lnTo>
                                  <a:pt x="194" y="679"/>
                                </a:lnTo>
                                <a:lnTo>
                                  <a:pt x="267" y="690"/>
                                </a:lnTo>
                                <a:lnTo>
                                  <a:pt x="288" y="689"/>
                                </a:lnTo>
                                <a:lnTo>
                                  <a:pt x="347" y="678"/>
                                </a:lnTo>
                                <a:lnTo>
                                  <a:pt x="403" y="652"/>
                                </a:lnTo>
                                <a:lnTo>
                                  <a:pt x="465" y="598"/>
                                </a:lnTo>
                                <a:lnTo>
                                  <a:pt x="500" y="549"/>
                                </a:lnTo>
                                <a:lnTo>
                                  <a:pt x="508" y="533"/>
                                </a:lnTo>
                                <a:lnTo>
                                  <a:pt x="281" y="533"/>
                                </a:lnTo>
                                <a:lnTo>
                                  <a:pt x="256" y="533"/>
                                </a:lnTo>
                                <a:lnTo>
                                  <a:pt x="199" y="508"/>
                                </a:lnTo>
                                <a:lnTo>
                                  <a:pt x="162" y="450"/>
                                </a:lnTo>
                                <a:lnTo>
                                  <a:pt x="155" y="415"/>
                                </a:lnTo>
                                <a:lnTo>
                                  <a:pt x="156" y="275"/>
                                </a:lnTo>
                                <a:lnTo>
                                  <a:pt x="173" y="212"/>
                                </a:lnTo>
                                <a:lnTo>
                                  <a:pt x="216" y="169"/>
                                </a:lnTo>
                                <a:lnTo>
                                  <a:pt x="256" y="156"/>
                                </a:lnTo>
                                <a:lnTo>
                                  <a:pt x="508" y="156"/>
                                </a:lnTo>
                                <a:lnTo>
                                  <a:pt x="500" y="140"/>
                                </a:lnTo>
                                <a:lnTo>
                                  <a:pt x="450" y="75"/>
                                </a:lnTo>
                                <a:lnTo>
                                  <a:pt x="402" y="37"/>
                                </a:lnTo>
                                <a:lnTo>
                                  <a:pt x="343" y="11"/>
                                </a:lnTo>
                                <a:lnTo>
                                  <a:pt x="269" y="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0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172 9793"/>
                              <a:gd name="T1" fmla="*/ T0 w 535"/>
                              <a:gd name="T2" fmla="+- 0 1026 614"/>
                              <a:gd name="T3" fmla="*/ 1026 h 691"/>
                              <a:gd name="T4" fmla="+- 0 10156 9793"/>
                              <a:gd name="T5" fmla="*/ T4 w 535"/>
                              <a:gd name="T6" fmla="+- 0 1087 614"/>
                              <a:gd name="T7" fmla="*/ 1087 h 691"/>
                              <a:gd name="T8" fmla="+- 0 10114 9793"/>
                              <a:gd name="T9" fmla="*/ T8 w 535"/>
                              <a:gd name="T10" fmla="+- 0 1132 614"/>
                              <a:gd name="T11" fmla="*/ 1132 h 691"/>
                              <a:gd name="T12" fmla="+- 0 10074 9793"/>
                              <a:gd name="T13" fmla="*/ T12 w 535"/>
                              <a:gd name="T14" fmla="+- 0 1147 614"/>
                              <a:gd name="T15" fmla="*/ 1147 h 691"/>
                              <a:gd name="T16" fmla="+- 0 10301 9793"/>
                              <a:gd name="T17" fmla="*/ T16 w 535"/>
                              <a:gd name="T18" fmla="+- 0 1147 614"/>
                              <a:gd name="T19" fmla="*/ 1147 h 691"/>
                              <a:gd name="T20" fmla="+- 0 10321 9793"/>
                              <a:gd name="T21" fmla="*/ T20 w 535"/>
                              <a:gd name="T22" fmla="+- 0 1084 614"/>
                              <a:gd name="T23" fmla="*/ 1084 h 691"/>
                              <a:gd name="T24" fmla="+- 0 10327 9793"/>
                              <a:gd name="T25" fmla="*/ T24 w 535"/>
                              <a:gd name="T26" fmla="+- 0 1029 614"/>
                              <a:gd name="T27" fmla="*/ 1029 h 691"/>
                              <a:gd name="T28" fmla="+- 0 10172 9793"/>
                              <a:gd name="T29" fmla="*/ T28 w 535"/>
                              <a:gd name="T30" fmla="+- 0 1026 614"/>
                              <a:gd name="T31" fmla="*/ 1026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379" y="412"/>
                                </a:moveTo>
                                <a:lnTo>
                                  <a:pt x="363" y="473"/>
                                </a:lnTo>
                                <a:lnTo>
                                  <a:pt x="321" y="518"/>
                                </a:lnTo>
                                <a:lnTo>
                                  <a:pt x="281" y="533"/>
                                </a:lnTo>
                                <a:lnTo>
                                  <a:pt x="508" y="533"/>
                                </a:lnTo>
                                <a:lnTo>
                                  <a:pt x="528" y="470"/>
                                </a:lnTo>
                                <a:lnTo>
                                  <a:pt x="534" y="415"/>
                                </a:lnTo>
                                <a:lnTo>
                                  <a:pt x="379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9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301 9793"/>
                              <a:gd name="T1" fmla="*/ T0 w 535"/>
                              <a:gd name="T2" fmla="+- 0 770 614"/>
                              <a:gd name="T3" fmla="*/ 770 h 691"/>
                              <a:gd name="T4" fmla="+- 0 10049 9793"/>
                              <a:gd name="T5" fmla="*/ T4 w 535"/>
                              <a:gd name="T6" fmla="+- 0 770 614"/>
                              <a:gd name="T7" fmla="*/ 770 h 691"/>
                              <a:gd name="T8" fmla="+- 0 10074 9793"/>
                              <a:gd name="T9" fmla="*/ T8 w 535"/>
                              <a:gd name="T10" fmla="+- 0 771 614"/>
                              <a:gd name="T11" fmla="*/ 771 h 691"/>
                              <a:gd name="T12" fmla="+- 0 10092 9793"/>
                              <a:gd name="T13" fmla="*/ T12 w 535"/>
                              <a:gd name="T14" fmla="+- 0 774 614"/>
                              <a:gd name="T15" fmla="*/ 774 h 691"/>
                              <a:gd name="T16" fmla="+- 0 10146 9793"/>
                              <a:gd name="T17" fmla="*/ T16 w 535"/>
                              <a:gd name="T18" fmla="+- 0 815 614"/>
                              <a:gd name="T19" fmla="*/ 815 h 691"/>
                              <a:gd name="T20" fmla="+- 0 10170 9793"/>
                              <a:gd name="T21" fmla="*/ T20 w 535"/>
                              <a:gd name="T22" fmla="+- 0 873 614"/>
                              <a:gd name="T23" fmla="*/ 873 h 691"/>
                              <a:gd name="T24" fmla="+- 0 10172 9793"/>
                              <a:gd name="T25" fmla="*/ T24 w 535"/>
                              <a:gd name="T26" fmla="+- 0 889 614"/>
                              <a:gd name="T27" fmla="*/ 889 h 691"/>
                              <a:gd name="T28" fmla="+- 0 10327 9793"/>
                              <a:gd name="T29" fmla="*/ T28 w 535"/>
                              <a:gd name="T30" fmla="+- 0 892 614"/>
                              <a:gd name="T31" fmla="*/ 892 h 691"/>
                              <a:gd name="T32" fmla="+- 0 10321 9793"/>
                              <a:gd name="T33" fmla="*/ T32 w 535"/>
                              <a:gd name="T34" fmla="+- 0 831 614"/>
                              <a:gd name="T35" fmla="*/ 831 h 691"/>
                              <a:gd name="T36" fmla="+- 0 10302 9793"/>
                              <a:gd name="T37" fmla="*/ T36 w 535"/>
                              <a:gd name="T38" fmla="+- 0 773 614"/>
                              <a:gd name="T39" fmla="*/ 773 h 691"/>
                              <a:gd name="T40" fmla="+- 0 10301 9793"/>
                              <a:gd name="T41" fmla="*/ T40 w 535"/>
                              <a:gd name="T42" fmla="+- 0 770 614"/>
                              <a:gd name="T43" fmla="*/ 77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508" y="156"/>
                                </a:moveTo>
                                <a:lnTo>
                                  <a:pt x="256" y="156"/>
                                </a:lnTo>
                                <a:lnTo>
                                  <a:pt x="281" y="157"/>
                                </a:lnTo>
                                <a:lnTo>
                                  <a:pt x="299" y="160"/>
                                </a:lnTo>
                                <a:lnTo>
                                  <a:pt x="353" y="201"/>
                                </a:lnTo>
                                <a:lnTo>
                                  <a:pt x="377" y="259"/>
                                </a:lnTo>
                                <a:lnTo>
                                  <a:pt x="379" y="275"/>
                                </a:lnTo>
                                <a:lnTo>
                                  <a:pt x="534" y="278"/>
                                </a:lnTo>
                                <a:lnTo>
                                  <a:pt x="528" y="217"/>
                                </a:lnTo>
                                <a:lnTo>
                                  <a:pt x="509" y="159"/>
                                </a:lnTo>
                                <a:lnTo>
                                  <a:pt x="50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65"/>
                      <wpg:cNvGrpSpPr>
                        <a:grpSpLocks/>
                      </wpg:cNvGrpSpPr>
                      <wpg:grpSpPr bwMode="auto">
                        <a:xfrm>
                          <a:off x="10301" y="614"/>
                          <a:ext cx="528" cy="690"/>
                          <a:chOff x="10301" y="614"/>
                          <a:chExt cx="528" cy="690"/>
                        </a:xfrm>
                      </wpg:grpSpPr>
                      <wps:wsp>
                        <wps:cNvPr id="61" name="Freeform 67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456 10301"/>
                              <a:gd name="T1" fmla="*/ T0 w 528"/>
                              <a:gd name="T2" fmla="+- 0 614 614"/>
                              <a:gd name="T3" fmla="*/ 614 h 690"/>
                              <a:gd name="T4" fmla="+- 0 10301 10301"/>
                              <a:gd name="T5" fmla="*/ T4 w 528"/>
                              <a:gd name="T6" fmla="+- 0 614 614"/>
                              <a:gd name="T7" fmla="*/ 614 h 690"/>
                              <a:gd name="T8" fmla="+- 0 10487 10301"/>
                              <a:gd name="T9" fmla="*/ T8 w 528"/>
                              <a:gd name="T10" fmla="+- 0 958 614"/>
                              <a:gd name="T11" fmla="*/ 958 h 690"/>
                              <a:gd name="T12" fmla="+- 0 10487 10301"/>
                              <a:gd name="T13" fmla="*/ T12 w 528"/>
                              <a:gd name="T14" fmla="+- 0 1303 614"/>
                              <a:gd name="T15" fmla="*/ 1303 h 690"/>
                              <a:gd name="T16" fmla="+- 0 10643 10301"/>
                              <a:gd name="T17" fmla="*/ T16 w 528"/>
                              <a:gd name="T18" fmla="+- 0 1303 614"/>
                              <a:gd name="T19" fmla="*/ 1303 h 690"/>
                              <a:gd name="T20" fmla="+- 0 10643 10301"/>
                              <a:gd name="T21" fmla="*/ T20 w 528"/>
                              <a:gd name="T22" fmla="+- 0 958 614"/>
                              <a:gd name="T23" fmla="*/ 958 h 690"/>
                              <a:gd name="T24" fmla="+- 0 10720 10301"/>
                              <a:gd name="T25" fmla="*/ T24 w 528"/>
                              <a:gd name="T26" fmla="+- 0 814 614"/>
                              <a:gd name="T27" fmla="*/ 814 h 690"/>
                              <a:gd name="T28" fmla="+- 0 10565 10301"/>
                              <a:gd name="T29" fmla="*/ T28 w 528"/>
                              <a:gd name="T30" fmla="+- 0 814 614"/>
                              <a:gd name="T31" fmla="*/ 814 h 690"/>
                              <a:gd name="T32" fmla="+- 0 10456 10301"/>
                              <a:gd name="T33" fmla="*/ T32 w 528"/>
                              <a:gd name="T34" fmla="+- 0 614 614"/>
                              <a:gd name="T35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186" y="344"/>
                                </a:lnTo>
                                <a:lnTo>
                                  <a:pt x="186" y="689"/>
                                </a:lnTo>
                                <a:lnTo>
                                  <a:pt x="342" y="689"/>
                                </a:lnTo>
                                <a:lnTo>
                                  <a:pt x="342" y="344"/>
                                </a:lnTo>
                                <a:lnTo>
                                  <a:pt x="419" y="200"/>
                                </a:lnTo>
                                <a:lnTo>
                                  <a:pt x="264" y="20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828 10301"/>
                              <a:gd name="T1" fmla="*/ T0 w 528"/>
                              <a:gd name="T2" fmla="+- 0 614 614"/>
                              <a:gd name="T3" fmla="*/ 614 h 690"/>
                              <a:gd name="T4" fmla="+- 0 10672 10301"/>
                              <a:gd name="T5" fmla="*/ T4 w 528"/>
                              <a:gd name="T6" fmla="+- 0 614 614"/>
                              <a:gd name="T7" fmla="*/ 614 h 690"/>
                              <a:gd name="T8" fmla="+- 0 10565 10301"/>
                              <a:gd name="T9" fmla="*/ T8 w 528"/>
                              <a:gd name="T10" fmla="+- 0 814 614"/>
                              <a:gd name="T11" fmla="*/ 814 h 690"/>
                              <a:gd name="T12" fmla="+- 0 10720 10301"/>
                              <a:gd name="T13" fmla="*/ T12 w 528"/>
                              <a:gd name="T14" fmla="+- 0 814 614"/>
                              <a:gd name="T15" fmla="*/ 814 h 690"/>
                              <a:gd name="T16" fmla="+- 0 10828 10301"/>
                              <a:gd name="T17" fmla="*/ T16 w 528"/>
                              <a:gd name="T18" fmla="+- 0 614 614"/>
                              <a:gd name="T19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527" y="0"/>
                                </a:moveTo>
                                <a:lnTo>
                                  <a:pt x="371" y="0"/>
                                </a:lnTo>
                                <a:lnTo>
                                  <a:pt x="264" y="200"/>
                                </a:lnTo>
                                <a:lnTo>
                                  <a:pt x="419" y="2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63"/>
                      <wpg:cNvGrpSpPr>
                        <a:grpSpLocks/>
                      </wpg:cNvGrpSpPr>
                      <wpg:grpSpPr bwMode="auto">
                        <a:xfrm>
                          <a:off x="10876" y="1035"/>
                          <a:ext cx="156" cy="268"/>
                          <a:chOff x="10876" y="1035"/>
                          <a:chExt cx="156" cy="268"/>
                        </a:xfrm>
                      </wpg:grpSpPr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0876" y="1035"/>
                            <a:ext cx="156" cy="268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1303 1035"/>
                              <a:gd name="T3" fmla="*/ 1303 h 268"/>
                              <a:gd name="T4" fmla="+- 0 11032 10876"/>
                              <a:gd name="T5" fmla="*/ T4 w 156"/>
                              <a:gd name="T6" fmla="+- 0 1303 1035"/>
                              <a:gd name="T7" fmla="*/ 1303 h 268"/>
                              <a:gd name="T8" fmla="+- 0 11032 10876"/>
                              <a:gd name="T9" fmla="*/ T8 w 156"/>
                              <a:gd name="T10" fmla="+- 0 1035 1035"/>
                              <a:gd name="T11" fmla="*/ 1035 h 268"/>
                              <a:gd name="T12" fmla="+- 0 10876 10876"/>
                              <a:gd name="T13" fmla="*/ T12 w 156"/>
                              <a:gd name="T14" fmla="+- 0 1035 1035"/>
                              <a:gd name="T15" fmla="*/ 1035 h 268"/>
                              <a:gd name="T16" fmla="+- 0 10876 10876"/>
                              <a:gd name="T17" fmla="*/ T16 w 156"/>
                              <a:gd name="T18" fmla="+- 0 1303 1035"/>
                              <a:gd name="T19" fmla="*/ 130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268">
                                <a:moveTo>
                                  <a:pt x="0" y="268"/>
                                </a:moveTo>
                                <a:lnTo>
                                  <a:pt x="156" y="268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61"/>
                      <wpg:cNvGrpSpPr>
                        <a:grpSpLocks/>
                      </wpg:cNvGrpSpPr>
                      <wpg:grpSpPr bwMode="auto">
                        <a:xfrm>
                          <a:off x="10876" y="881"/>
                          <a:ext cx="353" cy="154"/>
                          <a:chOff x="10876" y="881"/>
                          <a:chExt cx="353" cy="154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0876" y="881"/>
                            <a:ext cx="353" cy="154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353"/>
                              <a:gd name="T2" fmla="+- 0 1035 881"/>
                              <a:gd name="T3" fmla="*/ 1035 h 154"/>
                              <a:gd name="T4" fmla="+- 0 11229 10876"/>
                              <a:gd name="T5" fmla="*/ T4 w 353"/>
                              <a:gd name="T6" fmla="+- 0 1035 881"/>
                              <a:gd name="T7" fmla="*/ 1035 h 154"/>
                              <a:gd name="T8" fmla="+- 0 11229 10876"/>
                              <a:gd name="T9" fmla="*/ T8 w 353"/>
                              <a:gd name="T10" fmla="+- 0 881 881"/>
                              <a:gd name="T11" fmla="*/ 881 h 154"/>
                              <a:gd name="T12" fmla="+- 0 10876 10876"/>
                              <a:gd name="T13" fmla="*/ T12 w 353"/>
                              <a:gd name="T14" fmla="+- 0 881 881"/>
                              <a:gd name="T15" fmla="*/ 881 h 154"/>
                              <a:gd name="T16" fmla="+- 0 10876 10876"/>
                              <a:gd name="T17" fmla="*/ T16 w 353"/>
                              <a:gd name="T18" fmla="+- 0 1035 881"/>
                              <a:gd name="T19" fmla="*/ 103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154">
                                <a:moveTo>
                                  <a:pt x="0" y="154"/>
                                </a:moveTo>
                                <a:lnTo>
                                  <a:pt x="353" y="154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59"/>
                      <wpg:cNvGrpSpPr>
                        <a:grpSpLocks/>
                      </wpg:cNvGrpSpPr>
                      <wpg:grpSpPr bwMode="auto">
                        <a:xfrm>
                          <a:off x="10876" y="769"/>
                          <a:ext cx="156" cy="112"/>
                          <a:chOff x="10876" y="769"/>
                          <a:chExt cx="156" cy="112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10876" y="769"/>
                            <a:ext cx="156" cy="112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881 769"/>
                              <a:gd name="T3" fmla="*/ 881 h 112"/>
                              <a:gd name="T4" fmla="+- 0 11032 10876"/>
                              <a:gd name="T5" fmla="*/ T4 w 156"/>
                              <a:gd name="T6" fmla="+- 0 881 769"/>
                              <a:gd name="T7" fmla="*/ 881 h 112"/>
                              <a:gd name="T8" fmla="+- 0 11032 10876"/>
                              <a:gd name="T9" fmla="*/ T8 w 156"/>
                              <a:gd name="T10" fmla="+- 0 769 769"/>
                              <a:gd name="T11" fmla="*/ 769 h 112"/>
                              <a:gd name="T12" fmla="+- 0 10876 10876"/>
                              <a:gd name="T13" fmla="*/ T12 w 156"/>
                              <a:gd name="T14" fmla="+- 0 769 769"/>
                              <a:gd name="T15" fmla="*/ 769 h 112"/>
                              <a:gd name="T16" fmla="+- 0 10876 10876"/>
                              <a:gd name="T17" fmla="*/ T16 w 156"/>
                              <a:gd name="T18" fmla="+- 0 881 769"/>
                              <a:gd name="T19" fmla="*/ 8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12">
                                <a:moveTo>
                                  <a:pt x="0" y="112"/>
                                </a:moveTo>
                                <a:lnTo>
                                  <a:pt x="156" y="112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57"/>
                      <wpg:cNvGrpSpPr>
                        <a:grpSpLocks/>
                      </wpg:cNvGrpSpPr>
                      <wpg:grpSpPr bwMode="auto">
                        <a:xfrm>
                          <a:off x="10876" y="613"/>
                          <a:ext cx="423" cy="156"/>
                          <a:chOff x="10876" y="613"/>
                          <a:chExt cx="423" cy="156"/>
                        </a:xfrm>
                      </wpg:grpSpPr>
                      <wps:wsp>
                        <wps:cNvPr id="70" name="Freeform 58"/>
                        <wps:cNvSpPr>
                          <a:spLocks/>
                        </wps:cNvSpPr>
                        <wps:spPr bwMode="auto">
                          <a:xfrm>
                            <a:off x="10876" y="613"/>
                            <a:ext cx="423" cy="156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423"/>
                              <a:gd name="T2" fmla="+- 0 769 613"/>
                              <a:gd name="T3" fmla="*/ 769 h 156"/>
                              <a:gd name="T4" fmla="+- 0 11299 10876"/>
                              <a:gd name="T5" fmla="*/ T4 w 423"/>
                              <a:gd name="T6" fmla="+- 0 769 613"/>
                              <a:gd name="T7" fmla="*/ 769 h 156"/>
                              <a:gd name="T8" fmla="+- 0 11299 10876"/>
                              <a:gd name="T9" fmla="*/ T8 w 423"/>
                              <a:gd name="T10" fmla="+- 0 613 613"/>
                              <a:gd name="T11" fmla="*/ 613 h 156"/>
                              <a:gd name="T12" fmla="+- 0 10876 10876"/>
                              <a:gd name="T13" fmla="*/ T12 w 423"/>
                              <a:gd name="T14" fmla="+- 0 613 613"/>
                              <a:gd name="T15" fmla="*/ 613 h 156"/>
                              <a:gd name="T16" fmla="+- 0 10876 10876"/>
                              <a:gd name="T17" fmla="*/ T16 w 423"/>
                              <a:gd name="T18" fmla="+- 0 769 613"/>
                              <a:gd name="T19" fmla="*/ 76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" h="156">
                                <a:moveTo>
                                  <a:pt x="0" y="156"/>
                                </a:moveTo>
                                <a:lnTo>
                                  <a:pt x="423" y="156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55"/>
                      <wpg:cNvGrpSpPr>
                        <a:grpSpLocks/>
                      </wpg:cNvGrpSpPr>
                      <wpg:grpSpPr bwMode="auto">
                        <a:xfrm>
                          <a:off x="8976" y="621"/>
                          <a:ext cx="472" cy="472"/>
                          <a:chOff x="8976" y="621"/>
                          <a:chExt cx="472" cy="472"/>
                        </a:xfrm>
                      </wpg:grpSpPr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8976" y="621"/>
                            <a:ext cx="472" cy="472"/>
                          </a:xfrm>
                          <a:custGeom>
                            <a:avLst/>
                            <a:gdLst>
                              <a:gd name="T0" fmla="+- 0 9448 8976"/>
                              <a:gd name="T1" fmla="*/ T0 w 472"/>
                              <a:gd name="T2" fmla="+- 0 621 621"/>
                              <a:gd name="T3" fmla="*/ 621 h 472"/>
                              <a:gd name="T4" fmla="+- 0 9172 8976"/>
                              <a:gd name="T5" fmla="*/ T4 w 472"/>
                              <a:gd name="T6" fmla="+- 0 621 621"/>
                              <a:gd name="T7" fmla="*/ 621 h 472"/>
                              <a:gd name="T8" fmla="+- 0 8976 8976"/>
                              <a:gd name="T9" fmla="*/ T8 w 472"/>
                              <a:gd name="T10" fmla="+- 0 817 621"/>
                              <a:gd name="T11" fmla="*/ 817 h 472"/>
                              <a:gd name="T12" fmla="+- 0 8976 8976"/>
                              <a:gd name="T13" fmla="*/ T12 w 472"/>
                              <a:gd name="T14" fmla="+- 0 1093 621"/>
                              <a:gd name="T15" fmla="*/ 1093 h 472"/>
                              <a:gd name="T16" fmla="+- 0 9310 8976"/>
                              <a:gd name="T17" fmla="*/ T16 w 472"/>
                              <a:gd name="T18" fmla="+- 0 955 621"/>
                              <a:gd name="T19" fmla="*/ 955 h 472"/>
                              <a:gd name="T20" fmla="+- 0 9448 8976"/>
                              <a:gd name="T21" fmla="*/ T20 w 472"/>
                              <a:gd name="T22" fmla="+- 0 621 621"/>
                              <a:gd name="T23" fmla="*/ 62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" h="472">
                                <a:moveTo>
                                  <a:pt x="472" y="0"/>
                                </a:moveTo>
                                <a:lnTo>
                                  <a:pt x="196" y="0"/>
                                </a:lnTo>
                                <a:lnTo>
                                  <a:pt x="0" y="196"/>
                                </a:lnTo>
                                <a:lnTo>
                                  <a:pt x="0" y="472"/>
                                </a:lnTo>
                                <a:lnTo>
                                  <a:pt x="334" y="334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53"/>
                      <wpg:cNvGrpSpPr>
                        <a:grpSpLocks/>
                      </wpg:cNvGrpSpPr>
                      <wpg:grpSpPr bwMode="auto">
                        <a:xfrm>
                          <a:off x="9310" y="817"/>
                          <a:ext cx="334" cy="472"/>
                          <a:chOff x="9310" y="817"/>
                          <a:chExt cx="334" cy="472"/>
                        </a:xfrm>
                      </wpg:grpSpPr>
                      <wps:wsp>
                        <wps:cNvPr id="74" name="Freeform 54"/>
                        <wps:cNvSpPr>
                          <a:spLocks/>
                        </wps:cNvSpPr>
                        <wps:spPr bwMode="auto">
                          <a:xfrm>
                            <a:off x="9310" y="817"/>
                            <a:ext cx="334" cy="472"/>
                          </a:xfrm>
                          <a:custGeom>
                            <a:avLst/>
                            <a:gdLst>
                              <a:gd name="T0" fmla="+- 0 9644 9310"/>
                              <a:gd name="T1" fmla="*/ T0 w 334"/>
                              <a:gd name="T2" fmla="+- 0 817 817"/>
                              <a:gd name="T3" fmla="*/ 817 h 472"/>
                              <a:gd name="T4" fmla="+- 0 9310 9310"/>
                              <a:gd name="T5" fmla="*/ T4 w 334"/>
                              <a:gd name="T6" fmla="+- 0 955 817"/>
                              <a:gd name="T7" fmla="*/ 955 h 472"/>
                              <a:gd name="T8" fmla="+- 0 9448 9310"/>
                              <a:gd name="T9" fmla="*/ T8 w 334"/>
                              <a:gd name="T10" fmla="+- 0 1289 817"/>
                              <a:gd name="T11" fmla="*/ 1289 h 472"/>
                              <a:gd name="T12" fmla="+- 0 9644 9310"/>
                              <a:gd name="T13" fmla="*/ T12 w 334"/>
                              <a:gd name="T14" fmla="+- 0 1093 817"/>
                              <a:gd name="T15" fmla="*/ 1093 h 472"/>
                              <a:gd name="T16" fmla="+- 0 9644 9310"/>
                              <a:gd name="T17" fmla="*/ T16 w 334"/>
                              <a:gd name="T18" fmla="+- 0 817 817"/>
                              <a:gd name="T19" fmla="*/ 81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472">
                                <a:moveTo>
                                  <a:pt x="334" y="0"/>
                                </a:moveTo>
                                <a:lnTo>
                                  <a:pt x="0" y="138"/>
                                </a:lnTo>
                                <a:lnTo>
                                  <a:pt x="138" y="472"/>
                                </a:lnTo>
                                <a:lnTo>
                                  <a:pt x="334" y="276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840A9" id="Group 52" o:spid="_x0000_s1026" style="position:absolute;margin-left:385.55pt;margin-top:0;width:209.75pt;height:105.1pt;z-index:-13336;mso-position-horizontal-relative:page;mso-position-vertical-relative:page" coordorigin="7711" coordsize="4195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">
              <v:group id="Group 72" o:spid="_x0000_s1027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74" o:spid="_x0000_s1028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UCcQA&#10;AADbAAAADwAAAGRycy9kb3ducmV2LnhtbESPzWrDMBCE74W+g9hCb40c0z+cKKEYDIGc4rS0uS3W&#10;1jK1VqqkJM7bV4VCj8PMfMMs15MdxYlCHBwrmM8KEMSd0wP3Cl73zd0ziJiQNY6OScGFIqxX11dL&#10;rLQ7845ObepFhnCsUIFJyVdSxs6QxThznjh7ny5YTFmGXuqA5wy3oyyL4lFaHDgvGPRUG+q+2qNV&#10;4L/9loOp39pA+0P58T5/2taNUrc308sCRKIp/Yf/2hut4OEefr/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VAnEAAAA2wAAAA8AAAAAAAAAAAAAAAAAmAIAAGRycy9k&#10;b3ducmV2LnhtbFBLBQYAAAAABAAEAPUAAACJAwAAAAA=&#10;" path="m4195,1872r-2624,l4195,2102r,-230xe" fillcolor="#148a8a" stroked="f">
                  <v:path arrowok="t" o:connecttype="custom" o:connectlocs="4195,1872;1571,1872;4195,2102;4195,1872" o:connectangles="0,0,0,0"/>
                </v:shape>
                <v:shape id="Freeform 73" o:spid="_x0000_s1029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xksMA&#10;AADbAAAADwAAAGRycy9kb3ducmV2LnhtbESPQWsCMRSE70L/Q3iF3jSrYC1bo5QFQfDUVbG9PTbP&#10;zeLmJU2ibv99Uyj0OMzMN8xyPdhe3CjEzrGC6aQAQdw43XGr4LDfjF9AxISssXdMCr4pwnr1MFpi&#10;qd2d3+lWp1ZkCMcSFZiUfCllbAxZjBPnibN3dsFiyjK0Uge8Z7jt5awonqXFjvOCQU+VoeZSX60C&#10;/+V3HEx1rAPtP2cfp+liV22Uenoc3l5BJBrSf/ivvdUK5nP4/Z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rxksMAAADbAAAADwAAAAAAAAAAAAAAAACYAgAAZHJzL2Rv&#10;d25yZXYueG1sUEsFBgAAAAAEAAQA9QAAAIgDAAAAAA==&#10;" path="m4195,l,,1571,1873r2624,-1l4195,xe" fillcolor="#148a8a" stroked="f">
                  <v:path arrowok="t" o:connecttype="custom" o:connectlocs="4195,0;0,0;1571,1873;4195,1872;4195,0" o:connectangles="0,0,0,0,0"/>
                </v:shape>
              </v:group>
              <v:group id="Group 68" o:spid="_x0000_s1030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71" o:spid="_x0000_s1031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CHsUA&#10;AADbAAAADwAAAGRycy9kb3ducmV2LnhtbESPQWvCQBSE70L/w/IKvUjdGNCW1FVEKYilSBMRe3tk&#10;X5PQ7NuQXZP033cFweMwM98wi9VgatFR6yrLCqaTCARxbnXFhYJj9v78CsJ5ZI21ZVLwRw5Wy4fR&#10;AhNte/6iLvWFCBB2CSoovW8SKV1ekkE3sQ1x8H5sa9AH2RZSt9gHuKllHEVzabDisFBiQ5uS8t/0&#10;YhR8HGPcH8anrsO4/6ZPm9n0vFXq6XFYv4HwNPh7+NbeaQWzF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IIexQAAANsAAAAPAAAAAAAAAAAAAAAAAJgCAABkcnMv&#10;ZG93bnJldi54bWxQSwUGAAAAAAQABAD1AAAAigMAAAAA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</v:shape>
                <v:shape id="Freeform 70" o:spid="_x0000_s1032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WbMEA&#10;AADbAAAADwAAAGRycy9kb3ducmV2LnhtbERPTWvCQBC9C/6HZYRepG4aUEp0FbEUiiJiFNHbkJ0m&#10;odnZkN0m8d+7B8Hj430vVr2pREuNKy0r+JhEIIgzq0vOFZxP3++fIJxH1lhZJgV3crBaDgcLTLTt&#10;+Eht6nMRQtglqKDwvk6kdFlBBt3E1sSB+7WNQR9gk0vdYBfCTSXjKJpJgyWHhgJr2hSU/aX/RsHu&#10;HOP2ML60Lcbdjfb2ZNPrl1Jvo349B+Gp9y/x0/2jFUzD2PAl/A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bFmzBAAAA2wAAAA8AAAAAAAAAAAAAAAAAmAIAAGRycy9kb3du&#10;cmV2LnhtbFBLBQYAAAAABAAEAPUAAACGAwAAAAA=&#10;" path="m379,412r-16,61l321,518r-40,15l508,533r20,-63l534,415,379,412xe" fillcolor="black" stroked="f">
                  <v:path arrowok="t" o:connecttype="custom" o:connectlocs="379,1026;363,1087;321,1132;281,1147;508,1147;528,1084;534,1029;379,1026" o:connectangles="0,0,0,0,0,0,0,0"/>
                </v:shape>
                <v:shape id="Freeform 69" o:spid="_x0000_s1033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z98UA&#10;AADbAAAADwAAAGRycy9kb3ducmV2LnhtbESPQWvCQBSE70L/w/IKvUjdGFDa1FVEKYilSBMRe3tk&#10;X5PQ7NuQXZP033cFweMwM98wi9VgatFR6yrLCqaTCARxbnXFhYJj9v78AsJ5ZI21ZVLwRw5Wy4fR&#10;AhNte/6iLvWFCBB2CSoovW8SKV1ekkE3sQ1x8H5sa9AH2RZSt9gHuKllHEVzabDisFBiQ5uS8t/0&#10;YhR8HGPcH8anrsO4/6ZPm9n0vFXq6XFYv4HwNPh7+NbeaQWzV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7P3xQAAANsAAAAPAAAAAAAAAAAAAAAAAJgCAABkcnMv&#10;ZG93bnJldi54bWxQSwUGAAAAAAQABAD1AAAAigMAAAAA&#10;" path="m508,156r-252,l281,157r18,3l353,201r24,58l379,275r155,3l528,217,509,159r-1,-3xe" fillcolor="black" stroked="f">
                  <v:path arrowok="t" o:connecttype="custom" o:connectlocs="508,770;256,770;281,771;299,774;353,815;377,873;379,889;534,892;528,831;509,773;508,770" o:connectangles="0,0,0,0,0,0,0,0,0,0,0"/>
                </v:shape>
              </v:group>
              <v:group id="Group 65" o:spid="_x0000_s1034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67" o:spid="_x0000_s1035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Ac8IA&#10;AADbAAAADwAAAGRycy9kb3ducmV2LnhtbESPwWrDMBBE74X8g9hAb7XsUkzrRgkhJMSXQuv4AxZr&#10;Y5tYKyOpsfP3UaDQ4zAzb5jVZjaDuJLzvWUFWZKCIG6s7rlVUJ8OL+8gfEDWOFgmBTfysFkvnlZY&#10;aDvxD12r0IoIYV+ggi6EsZDSNx0Z9IkdiaN3ts5giNK1UjucItwM8jVNc2mw57jQ4Ui7jppL9WsU&#10;lJOrdUV7xLfsu/26nT9OxyEo9byct58gAs3hP/zXLrWCPIP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4BzwgAAANsAAAAPAAAAAAAAAAAAAAAAAJgCAABkcnMvZG93&#10;bnJldi54bWxQSwUGAAAAAAQABAD1AAAAhwMAAAAA&#10;" path="m155,l,,186,344r,345l342,689r,-345l419,200r-155,l155,xe" fillcolor="black" stroked="f">
                  <v:path arrowok="t" o:connecttype="custom" o:connectlocs="155,614;0,614;186,958;186,1303;342,1303;342,958;419,814;264,814;155,614" o:connectangles="0,0,0,0,0,0,0,0,0"/>
                </v:shape>
                <v:shape id="Freeform 66" o:spid="_x0000_s1036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eBMIA&#10;AADbAAAADwAAAGRycy9kb3ducmV2LnhtbESP0WrCQBRE3wv9h+UKvjUbRaRGV5FSMS9Cm/gBl+w1&#10;CWbvht2tSf6+WxD6OMzMGWZ3GE0nHuR8a1nBIklBEFdWt1wruJant3cQPiBr7CyTgok8HPavLzvM&#10;tB34mx5FqEWEsM9QQRNCn0npq4YM+sT2xNG7WWcwROlqqR0OEW46uUzTtTTYclxosKePhqp78WMU&#10;5IO76oI+EVeLr/oy3TbluQtKzWfjcQsi0Bj+w892rhWsl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R4EwgAAANsAAAAPAAAAAAAAAAAAAAAAAJgCAABkcnMvZG93&#10;bnJldi54bWxQSwUGAAAAAAQABAD1AAAAhwMAAAAA&#10;" path="m527,l371,,264,200r155,l527,xe" fillcolor="black" stroked="f">
                  <v:path arrowok="t" o:connecttype="custom" o:connectlocs="527,614;371,614;264,814;419,814;527,614" o:connectangles="0,0,0,0,0"/>
                </v:shape>
              </v:group>
              <v:group id="Group 63" o:spid="_x0000_s1037" style="position:absolute;left:10876;top:1035;width:156;height:268" coordorigin="10876,1035" coordsize="15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64" o:spid="_x0000_s1038" style="position:absolute;left:10876;top:1035;width:156;height:268;visibility:visible;mso-wrap-style:square;v-text-anchor:top" coordsize="15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MZMQA&#10;AADbAAAADwAAAGRycy9kb3ducmV2LnhtbESPQWvCQBSE7wX/w/IEb80mImJTVxGlUAotaAu5PrLP&#10;bDD7NmTXJPbXdwuCx2FmvmHW29E2oqfO144VZEkKgrh0uuZKwc/32/MKhA/IGhvHpOBGHrabydMa&#10;c+0GPlJ/CpWIEPY5KjAhtLmUvjRk0SeuJY7e2XUWQ5RdJXWHQ4TbRs7TdCkt1hwXDLa0N1ReTler&#10;4MD7+ScV2Ve2aFfF0Xwc3Ev6q9RsOu5eQQQawyN8b79rBcsF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zGTEAAAA2wAAAA8AAAAAAAAAAAAAAAAAmAIAAGRycy9k&#10;b3ducmV2LnhtbFBLBQYAAAAABAAEAPUAAACJAwAAAAA=&#10;" path="m,268r156,l156,,,,,268xe" fillcolor="black" stroked="f">
                  <v:path arrowok="t" o:connecttype="custom" o:connectlocs="0,1303;156,1303;156,1035;0,1035;0,1303" o:connectangles="0,0,0,0,0"/>
                </v:shape>
              </v:group>
              <v:group id="Group 61" o:spid="_x0000_s1039" style="position:absolute;left:10876;top:881;width:353;height:154" coordorigin="10876,881" coordsize="3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62" o:spid="_x0000_s1040" style="position:absolute;left:10876;top:881;width:353;height:154;visibility:visible;mso-wrap-style:square;v-text-anchor:top" coordsize="3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t18UA&#10;AADbAAAADwAAAGRycy9kb3ducmV2LnhtbESPUWvCMBSF3wf7D+EKexmabrBOqlE2YeBeJjp/wLW5&#10;NqXNTWmyGv31iyD4eDjnfIczX0bbioF6XztW8DLJQBCXTtdcKdj/fo2nIHxA1tg6JgVn8rBcPD7M&#10;sdDuxFsadqESCcK+QAUmhK6Q0peGLPqJ64iTd3S9xZBkX0nd4ynBbStfsyyXFmtOCwY7Whkqm92f&#10;VXAx+9X2efj55sPmPW4un018yxqlnkbxYwYiUAz38K291gryHK5f0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K3XxQAAANsAAAAPAAAAAAAAAAAAAAAAAJgCAABkcnMv&#10;ZG93bnJldi54bWxQSwUGAAAAAAQABAD1AAAAigMAAAAA&#10;" path="m,154r353,l353,,,,,154xe" fillcolor="black" stroked="f">
                  <v:path arrowok="t" o:connecttype="custom" o:connectlocs="0,1035;353,1035;353,881;0,881;0,1035" o:connectangles="0,0,0,0,0"/>
                </v:shape>
              </v:group>
              <v:group id="Group 59" o:spid="_x0000_s1041" style="position:absolute;left:10876;top:769;width:156;height:112" coordorigin="10876,769" coordsize="15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60" o:spid="_x0000_s1042" style="position:absolute;left:10876;top:769;width:156;height:112;visibility:visible;mso-wrap-style:square;v-text-anchor:top" coordsize="15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Hr4A&#10;AADbAAAADwAAAGRycy9kb3ducmV2LnhtbERPy4rCMBTdC/5DuII7myriSDWKCIVZuPC5cHdprm2w&#10;uSlNxta/NwthlofzXm97W4sXtd44VjBNUhDEhdOGSwXXSz5ZgvABWWPtmBS8ycN2MxysMdOu4xO9&#10;zqEUMYR9hgqqEJpMSl9UZNEnriGO3MO1FkOEbSl1i10Mt7WcpelCWjQcGypsaF9R8Tz/WQXe5Dy3&#10;3c+xvJlLOj8Fn/f3g1LjUb9bgQjUh3/x1/2rFSzi2Pgl/g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k0x6+AAAA2wAAAA8AAAAAAAAAAAAAAAAAmAIAAGRycy9kb3ducmV2&#10;LnhtbFBLBQYAAAAABAAEAPUAAACDAwAAAAA=&#10;" path="m,112r156,l156,,,,,112xe" fillcolor="black" stroked="f">
                  <v:path arrowok="t" o:connecttype="custom" o:connectlocs="0,881;156,881;156,769;0,769;0,881" o:connectangles="0,0,0,0,0"/>
                </v:shape>
              </v:group>
              <v:group id="Group 57" o:spid="_x0000_s1043" style="position:absolute;left:10876;top:613;width:423;height:156" coordorigin="10876,613" coordsize="42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58" o:spid="_x0000_s1044" style="position:absolute;left:10876;top:613;width:423;height:156;visibility:visible;mso-wrap-style:square;v-text-anchor:top" coordsize="4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xdcEA&#10;AADbAAAADwAAAGRycy9kb3ducmV2LnhtbERP3WrCMBS+F/YO4Qx2Z1N1uK4aRQTpdqGwzgc4NGdt&#10;tTkpSbTdnn65GOzy4/tfb0fTiTs531pWMEtSEMSV1S3XCs6fh2kGwgdkjZ1lUvBNHrabh8kac20H&#10;/qB7GWoRQ9jnqKAJoc+l9FVDBn1ie+LIfVlnMEToaqkdDjHcdHKepktpsOXY0GBP+4aqa3kzCjJ7&#10;LOh5cf4pTqf3snyVHi/OK/X0OO5WIAKN4V/8537TCl7i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AcXXBAAAA2wAAAA8AAAAAAAAAAAAAAAAAmAIAAGRycy9kb3du&#10;cmV2LnhtbFBLBQYAAAAABAAEAPUAAACGAwAAAAA=&#10;" path="m,156r423,l423,,,,,156xe" fillcolor="black" stroked="f">
                  <v:path arrowok="t" o:connecttype="custom" o:connectlocs="0,769;423,769;423,613;0,613;0,769" o:connectangles="0,0,0,0,0"/>
                </v:shape>
              </v:group>
              <v:group id="Group 55" o:spid="_x0000_s1045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shape id="Freeform 56" o:spid="_x0000_s1046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unsUA&#10;AADbAAAADwAAAGRycy9kb3ducmV2LnhtbESPQWvCQBSE7wX/w/IEb3VjDqakrmLEUqGlkFh6fmSf&#10;STD7NmQ3JvbXdwuFHoeZ+YbZ7CbTihv1rrGsYLWMQBCXVjdcKfg8vzw+gXAeWWNrmRTcycFuO3vY&#10;YKrtyDndCl+JAGGXooLa+y6V0pU1GXRL2xEH72J7gz7IvpK6xzHATSvjKFpLgw2HhRo7OtRUXovB&#10;KDh/ZdoluXv9Pn4M09uQXd/z4qjUYj7tn0F4mvx/+K990gqSGH6/h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e6exQAAANsAAAAPAAAAAAAAAAAAAAAAAJgCAABkcnMv&#10;ZG93bnJldi54bWxQSwUGAAAAAAQABAD1AAAAigMAAAAA&#10;" path="m472,l196,,,196,,472,334,334,472,xe" fillcolor="black" stroked="f">
                  <v:path arrowok="t" o:connecttype="custom" o:connectlocs="472,621;196,621;0,817;0,1093;334,955;472,621" o:connectangles="0,0,0,0,0,0"/>
                </v:shape>
              </v:group>
              <v:group id="Group 53" o:spid="_x0000_s1047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54" o:spid="_x0000_s1048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4X8MA&#10;AADbAAAADwAAAGRycy9kb3ducmV2LnhtbESPQWsCMRSE74X+h/AK3jRrtSqrUYoiSC9FW9DjY/NM&#10;Fjcv6ybq+u9NQehxmJlvmNmidZW4UhNKzwr6vQwEceF1yUbB78+6OwERIrLGyjMpuFOAxfz1ZYa5&#10;9jfe0nUXjUgQDjkqsDHWuZShsOQw9HxNnLyjbxzGJBsjdYO3BHeVfM+ykXRYclqwWNPSUnHaXVyi&#10;2PO3N8WqX2+i2V/s1+DwMRko1XlrP6cgIrXxP/xsb7SC8RD+vq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/4X8MAAADbAAAADwAAAAAAAAAAAAAAAACYAgAAZHJzL2Rv&#10;d25yZXYueG1sUEsFBgAAAAAEAAQA9QAAAIgDAAAAAA==&#10;" path="m334,l,138,138,472,334,276,334,xe" fillcolor="black" stroked="f">
                  <v:path arrowok="t" o:connecttype="custom" o:connectlocs="334,817;0,955;138,1289;334,1093;334,817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168" behindDoc="1" locked="0" layoutInCell="1" allowOverlap="1" wp14:anchorId="72FFA137" wp14:editId="6B58C380">
              <wp:simplePos x="0" y="0"/>
              <wp:positionH relativeFrom="page">
                <wp:posOffset>466090</wp:posOffset>
              </wp:positionH>
              <wp:positionV relativeFrom="page">
                <wp:posOffset>231140</wp:posOffset>
              </wp:positionV>
              <wp:extent cx="147955" cy="203200"/>
              <wp:effectExtent l="0" t="2540" r="0" b="381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30ED1" w14:textId="373FD25F" w:rsidR="00967188" w:rsidRDefault="00967188">
                          <w:pPr>
                            <w:spacing w:line="308" w:lineRule="exact"/>
                            <w:ind w:left="40"/>
                            <w:rPr>
                              <w:rFonts w:ascii="Gill Sans MT" w:eastAsia="Gill Sans MT" w:hAnsi="Gill Sans MT" w:cs="Gill Sans M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39C3">
                            <w:rPr>
                              <w:rFonts w:ascii="Gill Sans MT"/>
                              <w:b/>
                              <w:noProof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FA137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36.7pt;margin-top:18.2pt;width:11.65pt;height:16pt;z-index:-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zqsAIAALE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" filled="f" stroked="f">
              <v:textbox inset="0,0,0,0">
                <w:txbxContent>
                  <w:p w14:paraId="41130ED1" w14:textId="373FD25F" w:rsidR="00967188" w:rsidRDefault="00967188">
                    <w:pPr>
                      <w:spacing w:line="308" w:lineRule="exact"/>
                      <w:ind w:left="40"/>
                      <w:rPr>
                        <w:rFonts w:ascii="Gill Sans MT" w:eastAsia="Gill Sans MT" w:hAnsi="Gill Sans MT" w:cs="Gill Sans M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39C3">
                      <w:rPr>
                        <w:rFonts w:ascii="Gill Sans MT"/>
                        <w:b/>
                        <w:noProof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C6874" w14:textId="37A3C21C" w:rsidR="00967188" w:rsidRDefault="009671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3192" behindDoc="1" locked="0" layoutInCell="1" allowOverlap="1" wp14:anchorId="53D8A3A8" wp14:editId="6F876111">
              <wp:simplePos x="0" y="0"/>
              <wp:positionH relativeFrom="page">
                <wp:posOffset>4896485</wp:posOffset>
              </wp:positionH>
              <wp:positionV relativeFrom="page">
                <wp:posOffset>0</wp:posOffset>
              </wp:positionV>
              <wp:extent cx="2663825" cy="1334770"/>
              <wp:effectExtent l="635" t="0" r="2540" b="825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3825" cy="1334770"/>
                        <a:chOff x="7711" y="0"/>
                        <a:chExt cx="4195" cy="2102"/>
                      </a:xfrm>
                    </wpg:grpSpPr>
                    <wpg:grpSp>
                      <wpg:cNvPr id="29" name="Group 48"/>
                      <wpg:cNvGrpSpPr>
                        <a:grpSpLocks/>
                      </wpg:cNvGrpSpPr>
                      <wpg:grpSpPr bwMode="auto">
                        <a:xfrm>
                          <a:off x="7711" y="0"/>
                          <a:ext cx="4195" cy="2102"/>
                          <a:chOff x="7711" y="0"/>
                          <a:chExt cx="4195" cy="2102"/>
                        </a:xfrm>
                      </wpg:grpSpPr>
                      <wps:wsp>
                        <wps:cNvPr id="30" name="Freeform 50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11448 7711"/>
                              <a:gd name="T1" fmla="*/ T0 w 4195"/>
                              <a:gd name="T2" fmla="*/ 1872 h 2102"/>
                              <a:gd name="T3" fmla="+- 0 9282 7711"/>
                              <a:gd name="T4" fmla="*/ T3 w 4195"/>
                              <a:gd name="T5" fmla="*/ 1872 h 2102"/>
                              <a:gd name="T6" fmla="+- 0 11906 7711"/>
                              <a:gd name="T7" fmla="*/ T6 w 4195"/>
                              <a:gd name="T8" fmla="*/ 2102 h 2102"/>
                              <a:gd name="T9" fmla="+- 0 11448 7711"/>
                              <a:gd name="T10" fmla="*/ T9 w 4195"/>
                              <a:gd name="T11" fmla="*/ 1872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3737" y="1872"/>
                                </a:moveTo>
                                <a:lnTo>
                                  <a:pt x="1571" y="1872"/>
                                </a:lnTo>
                                <a:lnTo>
                                  <a:pt x="4195" y="2102"/>
                                </a:lnTo>
                                <a:lnTo>
                                  <a:pt x="3737" y="1872"/>
                                </a:lnTo>
                              </a:path>
                            </a:pathLst>
                          </a:custGeom>
                          <a:solidFill>
                            <a:srgbClr val="F05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9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7711 7711"/>
                              <a:gd name="T1" fmla="*/ T0 w 4195"/>
                              <a:gd name="T2" fmla="*/ 0 h 2102"/>
                              <a:gd name="T3" fmla="+- 0 9282 7711"/>
                              <a:gd name="T4" fmla="*/ T3 w 4195"/>
                              <a:gd name="T5" fmla="*/ 1873 h 2102"/>
                              <a:gd name="T6" fmla="+- 0 11448 7711"/>
                              <a:gd name="T7" fmla="*/ T6 w 4195"/>
                              <a:gd name="T8" fmla="*/ 1872 h 2102"/>
                              <a:gd name="T9" fmla="+- 0 7711 7711"/>
                              <a:gd name="T10" fmla="*/ T9 w 4195"/>
                              <a:gd name="T11" fmla="*/ 0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0" y="0"/>
                                </a:moveTo>
                                <a:lnTo>
                                  <a:pt x="1571" y="1873"/>
                                </a:lnTo>
                                <a:lnTo>
                                  <a:pt x="3737" y="1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05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44"/>
                      <wpg:cNvGrpSpPr>
                        <a:grpSpLocks/>
                      </wpg:cNvGrpSpPr>
                      <wpg:grpSpPr bwMode="auto">
                        <a:xfrm>
                          <a:off x="9793" y="614"/>
                          <a:ext cx="535" cy="691"/>
                          <a:chOff x="9793" y="614"/>
                          <a:chExt cx="535" cy="691"/>
                        </a:xfrm>
                      </wpg:grpSpPr>
                      <wps:wsp>
                        <wps:cNvPr id="33" name="Freeform 47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060 9793"/>
                              <a:gd name="T1" fmla="*/ T0 w 535"/>
                              <a:gd name="T2" fmla="+- 0 614 614"/>
                              <a:gd name="T3" fmla="*/ 614 h 691"/>
                              <a:gd name="T4" fmla="+- 0 9999 9793"/>
                              <a:gd name="T5" fmla="*/ T4 w 535"/>
                              <a:gd name="T6" fmla="+- 0 620 614"/>
                              <a:gd name="T7" fmla="*/ 620 h 691"/>
                              <a:gd name="T8" fmla="+- 0 9942 9793"/>
                              <a:gd name="T9" fmla="*/ T8 w 535"/>
                              <a:gd name="T10" fmla="+- 0 642 614"/>
                              <a:gd name="T11" fmla="*/ 642 h 691"/>
                              <a:gd name="T12" fmla="+- 0 9878 9793"/>
                              <a:gd name="T13" fmla="*/ T12 w 535"/>
                              <a:gd name="T14" fmla="+- 0 688 614"/>
                              <a:gd name="T15" fmla="*/ 688 h 691"/>
                              <a:gd name="T16" fmla="+- 0 9837 9793"/>
                              <a:gd name="T17" fmla="*/ T16 w 535"/>
                              <a:gd name="T18" fmla="+- 0 738 614"/>
                              <a:gd name="T19" fmla="*/ 738 h 691"/>
                              <a:gd name="T20" fmla="+- 0 9810 9793"/>
                              <a:gd name="T21" fmla="*/ T20 w 535"/>
                              <a:gd name="T22" fmla="+- 0 793 614"/>
                              <a:gd name="T23" fmla="*/ 793 h 691"/>
                              <a:gd name="T24" fmla="+- 0 9796 9793"/>
                              <a:gd name="T25" fmla="*/ T24 w 535"/>
                              <a:gd name="T26" fmla="+- 0 852 614"/>
                              <a:gd name="T27" fmla="*/ 852 h 691"/>
                              <a:gd name="T28" fmla="+- 0 9793 9793"/>
                              <a:gd name="T29" fmla="*/ T28 w 535"/>
                              <a:gd name="T30" fmla="+- 0 1031 614"/>
                              <a:gd name="T31" fmla="*/ 1031 h 691"/>
                              <a:gd name="T32" fmla="+- 0 9794 9793"/>
                              <a:gd name="T33" fmla="*/ T32 w 535"/>
                              <a:gd name="T34" fmla="+- 0 1052 614"/>
                              <a:gd name="T35" fmla="*/ 1052 h 691"/>
                              <a:gd name="T36" fmla="+- 0 9805 9793"/>
                              <a:gd name="T37" fmla="*/ T36 w 535"/>
                              <a:gd name="T38" fmla="+- 0 1111 614"/>
                              <a:gd name="T39" fmla="*/ 1111 h 691"/>
                              <a:gd name="T40" fmla="+- 0 9830 9793"/>
                              <a:gd name="T41" fmla="*/ T40 w 535"/>
                              <a:gd name="T42" fmla="+- 0 1167 614"/>
                              <a:gd name="T43" fmla="*/ 1167 h 691"/>
                              <a:gd name="T44" fmla="+- 0 9880 9793"/>
                              <a:gd name="T45" fmla="*/ T44 w 535"/>
                              <a:gd name="T46" fmla="+- 0 1231 614"/>
                              <a:gd name="T47" fmla="*/ 1231 h 691"/>
                              <a:gd name="T48" fmla="+- 0 9928 9793"/>
                              <a:gd name="T49" fmla="*/ T48 w 535"/>
                              <a:gd name="T50" fmla="+- 0 1268 614"/>
                              <a:gd name="T51" fmla="*/ 1268 h 691"/>
                              <a:gd name="T52" fmla="+- 0 9987 9793"/>
                              <a:gd name="T53" fmla="*/ T52 w 535"/>
                              <a:gd name="T54" fmla="+- 0 1293 614"/>
                              <a:gd name="T55" fmla="*/ 1293 h 691"/>
                              <a:gd name="T56" fmla="+- 0 10060 9793"/>
                              <a:gd name="T57" fmla="*/ T56 w 535"/>
                              <a:gd name="T58" fmla="+- 0 1304 614"/>
                              <a:gd name="T59" fmla="*/ 1304 h 691"/>
                              <a:gd name="T60" fmla="+- 0 10081 9793"/>
                              <a:gd name="T61" fmla="*/ T60 w 535"/>
                              <a:gd name="T62" fmla="+- 0 1303 614"/>
                              <a:gd name="T63" fmla="*/ 1303 h 691"/>
                              <a:gd name="T64" fmla="+- 0 10140 9793"/>
                              <a:gd name="T65" fmla="*/ T64 w 535"/>
                              <a:gd name="T66" fmla="+- 0 1292 614"/>
                              <a:gd name="T67" fmla="*/ 1292 h 691"/>
                              <a:gd name="T68" fmla="+- 0 10196 9793"/>
                              <a:gd name="T69" fmla="*/ T68 w 535"/>
                              <a:gd name="T70" fmla="+- 0 1266 614"/>
                              <a:gd name="T71" fmla="*/ 1266 h 691"/>
                              <a:gd name="T72" fmla="+- 0 10258 9793"/>
                              <a:gd name="T73" fmla="*/ T72 w 535"/>
                              <a:gd name="T74" fmla="+- 0 1212 614"/>
                              <a:gd name="T75" fmla="*/ 1212 h 691"/>
                              <a:gd name="T76" fmla="+- 0 10293 9793"/>
                              <a:gd name="T77" fmla="*/ T76 w 535"/>
                              <a:gd name="T78" fmla="+- 0 1163 614"/>
                              <a:gd name="T79" fmla="*/ 1163 h 691"/>
                              <a:gd name="T80" fmla="+- 0 10301 9793"/>
                              <a:gd name="T81" fmla="*/ T80 w 535"/>
                              <a:gd name="T82" fmla="+- 0 1147 614"/>
                              <a:gd name="T83" fmla="*/ 1147 h 691"/>
                              <a:gd name="T84" fmla="+- 0 10074 9793"/>
                              <a:gd name="T85" fmla="*/ T84 w 535"/>
                              <a:gd name="T86" fmla="+- 0 1147 614"/>
                              <a:gd name="T87" fmla="*/ 1147 h 691"/>
                              <a:gd name="T88" fmla="+- 0 10049 9793"/>
                              <a:gd name="T89" fmla="*/ T88 w 535"/>
                              <a:gd name="T90" fmla="+- 0 1147 614"/>
                              <a:gd name="T91" fmla="*/ 1147 h 691"/>
                              <a:gd name="T92" fmla="+- 0 9992 9793"/>
                              <a:gd name="T93" fmla="*/ T92 w 535"/>
                              <a:gd name="T94" fmla="+- 0 1122 614"/>
                              <a:gd name="T95" fmla="*/ 1122 h 691"/>
                              <a:gd name="T96" fmla="+- 0 9955 9793"/>
                              <a:gd name="T97" fmla="*/ T96 w 535"/>
                              <a:gd name="T98" fmla="+- 0 1064 614"/>
                              <a:gd name="T99" fmla="*/ 1064 h 691"/>
                              <a:gd name="T100" fmla="+- 0 9948 9793"/>
                              <a:gd name="T101" fmla="*/ T100 w 535"/>
                              <a:gd name="T102" fmla="+- 0 1029 614"/>
                              <a:gd name="T103" fmla="*/ 1029 h 691"/>
                              <a:gd name="T104" fmla="+- 0 9949 9793"/>
                              <a:gd name="T105" fmla="*/ T104 w 535"/>
                              <a:gd name="T106" fmla="+- 0 889 614"/>
                              <a:gd name="T107" fmla="*/ 889 h 691"/>
                              <a:gd name="T108" fmla="+- 0 9966 9793"/>
                              <a:gd name="T109" fmla="*/ T108 w 535"/>
                              <a:gd name="T110" fmla="+- 0 826 614"/>
                              <a:gd name="T111" fmla="*/ 826 h 691"/>
                              <a:gd name="T112" fmla="+- 0 10009 9793"/>
                              <a:gd name="T113" fmla="*/ T112 w 535"/>
                              <a:gd name="T114" fmla="+- 0 783 614"/>
                              <a:gd name="T115" fmla="*/ 783 h 691"/>
                              <a:gd name="T116" fmla="+- 0 10049 9793"/>
                              <a:gd name="T117" fmla="*/ T116 w 535"/>
                              <a:gd name="T118" fmla="+- 0 770 614"/>
                              <a:gd name="T119" fmla="*/ 770 h 691"/>
                              <a:gd name="T120" fmla="+- 0 10301 9793"/>
                              <a:gd name="T121" fmla="*/ T120 w 535"/>
                              <a:gd name="T122" fmla="+- 0 770 614"/>
                              <a:gd name="T123" fmla="*/ 770 h 691"/>
                              <a:gd name="T124" fmla="+- 0 10293 9793"/>
                              <a:gd name="T125" fmla="*/ T124 w 535"/>
                              <a:gd name="T126" fmla="+- 0 754 614"/>
                              <a:gd name="T127" fmla="*/ 754 h 691"/>
                              <a:gd name="T128" fmla="+- 0 10243 9793"/>
                              <a:gd name="T129" fmla="*/ T128 w 535"/>
                              <a:gd name="T130" fmla="+- 0 689 614"/>
                              <a:gd name="T131" fmla="*/ 689 h 691"/>
                              <a:gd name="T132" fmla="+- 0 10195 9793"/>
                              <a:gd name="T133" fmla="*/ T132 w 535"/>
                              <a:gd name="T134" fmla="+- 0 651 614"/>
                              <a:gd name="T135" fmla="*/ 651 h 691"/>
                              <a:gd name="T136" fmla="+- 0 10136 9793"/>
                              <a:gd name="T137" fmla="*/ T136 w 535"/>
                              <a:gd name="T138" fmla="+- 0 625 614"/>
                              <a:gd name="T139" fmla="*/ 625 h 691"/>
                              <a:gd name="T140" fmla="+- 0 10062 9793"/>
                              <a:gd name="T141" fmla="*/ T140 w 535"/>
                              <a:gd name="T142" fmla="+- 0 614 614"/>
                              <a:gd name="T143" fmla="*/ 614 h 691"/>
                              <a:gd name="T144" fmla="+- 0 10060 9793"/>
                              <a:gd name="T145" fmla="*/ T144 w 535"/>
                              <a:gd name="T146" fmla="+- 0 614 614"/>
                              <a:gd name="T147" fmla="*/ 614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267" y="0"/>
                                </a:moveTo>
                                <a:lnTo>
                                  <a:pt x="206" y="6"/>
                                </a:lnTo>
                                <a:lnTo>
                                  <a:pt x="149" y="28"/>
                                </a:lnTo>
                                <a:lnTo>
                                  <a:pt x="85" y="74"/>
                                </a:lnTo>
                                <a:lnTo>
                                  <a:pt x="44" y="124"/>
                                </a:lnTo>
                                <a:lnTo>
                                  <a:pt x="17" y="179"/>
                                </a:lnTo>
                                <a:lnTo>
                                  <a:pt x="3" y="238"/>
                                </a:lnTo>
                                <a:lnTo>
                                  <a:pt x="0" y="417"/>
                                </a:lnTo>
                                <a:lnTo>
                                  <a:pt x="1" y="438"/>
                                </a:lnTo>
                                <a:lnTo>
                                  <a:pt x="12" y="497"/>
                                </a:lnTo>
                                <a:lnTo>
                                  <a:pt x="37" y="553"/>
                                </a:lnTo>
                                <a:lnTo>
                                  <a:pt x="87" y="617"/>
                                </a:lnTo>
                                <a:lnTo>
                                  <a:pt x="135" y="654"/>
                                </a:lnTo>
                                <a:lnTo>
                                  <a:pt x="194" y="679"/>
                                </a:lnTo>
                                <a:lnTo>
                                  <a:pt x="267" y="690"/>
                                </a:lnTo>
                                <a:lnTo>
                                  <a:pt x="288" y="689"/>
                                </a:lnTo>
                                <a:lnTo>
                                  <a:pt x="347" y="678"/>
                                </a:lnTo>
                                <a:lnTo>
                                  <a:pt x="403" y="652"/>
                                </a:lnTo>
                                <a:lnTo>
                                  <a:pt x="465" y="598"/>
                                </a:lnTo>
                                <a:lnTo>
                                  <a:pt x="500" y="549"/>
                                </a:lnTo>
                                <a:lnTo>
                                  <a:pt x="508" y="533"/>
                                </a:lnTo>
                                <a:lnTo>
                                  <a:pt x="281" y="533"/>
                                </a:lnTo>
                                <a:lnTo>
                                  <a:pt x="256" y="533"/>
                                </a:lnTo>
                                <a:lnTo>
                                  <a:pt x="199" y="508"/>
                                </a:lnTo>
                                <a:lnTo>
                                  <a:pt x="162" y="450"/>
                                </a:lnTo>
                                <a:lnTo>
                                  <a:pt x="155" y="415"/>
                                </a:lnTo>
                                <a:lnTo>
                                  <a:pt x="156" y="275"/>
                                </a:lnTo>
                                <a:lnTo>
                                  <a:pt x="173" y="212"/>
                                </a:lnTo>
                                <a:lnTo>
                                  <a:pt x="216" y="169"/>
                                </a:lnTo>
                                <a:lnTo>
                                  <a:pt x="256" y="156"/>
                                </a:lnTo>
                                <a:lnTo>
                                  <a:pt x="508" y="156"/>
                                </a:lnTo>
                                <a:lnTo>
                                  <a:pt x="500" y="140"/>
                                </a:lnTo>
                                <a:lnTo>
                                  <a:pt x="450" y="75"/>
                                </a:lnTo>
                                <a:lnTo>
                                  <a:pt x="402" y="37"/>
                                </a:lnTo>
                                <a:lnTo>
                                  <a:pt x="343" y="11"/>
                                </a:lnTo>
                                <a:lnTo>
                                  <a:pt x="269" y="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6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172 9793"/>
                              <a:gd name="T1" fmla="*/ T0 w 535"/>
                              <a:gd name="T2" fmla="+- 0 1026 614"/>
                              <a:gd name="T3" fmla="*/ 1026 h 691"/>
                              <a:gd name="T4" fmla="+- 0 10156 9793"/>
                              <a:gd name="T5" fmla="*/ T4 w 535"/>
                              <a:gd name="T6" fmla="+- 0 1087 614"/>
                              <a:gd name="T7" fmla="*/ 1087 h 691"/>
                              <a:gd name="T8" fmla="+- 0 10114 9793"/>
                              <a:gd name="T9" fmla="*/ T8 w 535"/>
                              <a:gd name="T10" fmla="+- 0 1132 614"/>
                              <a:gd name="T11" fmla="*/ 1132 h 691"/>
                              <a:gd name="T12" fmla="+- 0 10074 9793"/>
                              <a:gd name="T13" fmla="*/ T12 w 535"/>
                              <a:gd name="T14" fmla="+- 0 1147 614"/>
                              <a:gd name="T15" fmla="*/ 1147 h 691"/>
                              <a:gd name="T16" fmla="+- 0 10301 9793"/>
                              <a:gd name="T17" fmla="*/ T16 w 535"/>
                              <a:gd name="T18" fmla="+- 0 1147 614"/>
                              <a:gd name="T19" fmla="*/ 1147 h 691"/>
                              <a:gd name="T20" fmla="+- 0 10321 9793"/>
                              <a:gd name="T21" fmla="*/ T20 w 535"/>
                              <a:gd name="T22" fmla="+- 0 1084 614"/>
                              <a:gd name="T23" fmla="*/ 1084 h 691"/>
                              <a:gd name="T24" fmla="+- 0 10327 9793"/>
                              <a:gd name="T25" fmla="*/ T24 w 535"/>
                              <a:gd name="T26" fmla="+- 0 1029 614"/>
                              <a:gd name="T27" fmla="*/ 1029 h 691"/>
                              <a:gd name="T28" fmla="+- 0 10172 9793"/>
                              <a:gd name="T29" fmla="*/ T28 w 535"/>
                              <a:gd name="T30" fmla="+- 0 1026 614"/>
                              <a:gd name="T31" fmla="*/ 1026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379" y="412"/>
                                </a:moveTo>
                                <a:lnTo>
                                  <a:pt x="363" y="473"/>
                                </a:lnTo>
                                <a:lnTo>
                                  <a:pt x="321" y="518"/>
                                </a:lnTo>
                                <a:lnTo>
                                  <a:pt x="281" y="533"/>
                                </a:lnTo>
                                <a:lnTo>
                                  <a:pt x="508" y="533"/>
                                </a:lnTo>
                                <a:lnTo>
                                  <a:pt x="528" y="470"/>
                                </a:lnTo>
                                <a:lnTo>
                                  <a:pt x="534" y="415"/>
                                </a:lnTo>
                                <a:lnTo>
                                  <a:pt x="379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5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301 9793"/>
                              <a:gd name="T1" fmla="*/ T0 w 535"/>
                              <a:gd name="T2" fmla="+- 0 770 614"/>
                              <a:gd name="T3" fmla="*/ 770 h 691"/>
                              <a:gd name="T4" fmla="+- 0 10049 9793"/>
                              <a:gd name="T5" fmla="*/ T4 w 535"/>
                              <a:gd name="T6" fmla="+- 0 770 614"/>
                              <a:gd name="T7" fmla="*/ 770 h 691"/>
                              <a:gd name="T8" fmla="+- 0 10074 9793"/>
                              <a:gd name="T9" fmla="*/ T8 w 535"/>
                              <a:gd name="T10" fmla="+- 0 771 614"/>
                              <a:gd name="T11" fmla="*/ 771 h 691"/>
                              <a:gd name="T12" fmla="+- 0 10092 9793"/>
                              <a:gd name="T13" fmla="*/ T12 w 535"/>
                              <a:gd name="T14" fmla="+- 0 774 614"/>
                              <a:gd name="T15" fmla="*/ 774 h 691"/>
                              <a:gd name="T16" fmla="+- 0 10146 9793"/>
                              <a:gd name="T17" fmla="*/ T16 w 535"/>
                              <a:gd name="T18" fmla="+- 0 815 614"/>
                              <a:gd name="T19" fmla="*/ 815 h 691"/>
                              <a:gd name="T20" fmla="+- 0 10170 9793"/>
                              <a:gd name="T21" fmla="*/ T20 w 535"/>
                              <a:gd name="T22" fmla="+- 0 873 614"/>
                              <a:gd name="T23" fmla="*/ 873 h 691"/>
                              <a:gd name="T24" fmla="+- 0 10172 9793"/>
                              <a:gd name="T25" fmla="*/ T24 w 535"/>
                              <a:gd name="T26" fmla="+- 0 889 614"/>
                              <a:gd name="T27" fmla="*/ 889 h 691"/>
                              <a:gd name="T28" fmla="+- 0 10327 9793"/>
                              <a:gd name="T29" fmla="*/ T28 w 535"/>
                              <a:gd name="T30" fmla="+- 0 892 614"/>
                              <a:gd name="T31" fmla="*/ 892 h 691"/>
                              <a:gd name="T32" fmla="+- 0 10321 9793"/>
                              <a:gd name="T33" fmla="*/ T32 w 535"/>
                              <a:gd name="T34" fmla="+- 0 831 614"/>
                              <a:gd name="T35" fmla="*/ 831 h 691"/>
                              <a:gd name="T36" fmla="+- 0 10302 9793"/>
                              <a:gd name="T37" fmla="*/ T36 w 535"/>
                              <a:gd name="T38" fmla="+- 0 773 614"/>
                              <a:gd name="T39" fmla="*/ 773 h 691"/>
                              <a:gd name="T40" fmla="+- 0 10301 9793"/>
                              <a:gd name="T41" fmla="*/ T40 w 535"/>
                              <a:gd name="T42" fmla="+- 0 770 614"/>
                              <a:gd name="T43" fmla="*/ 77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508" y="156"/>
                                </a:moveTo>
                                <a:lnTo>
                                  <a:pt x="256" y="156"/>
                                </a:lnTo>
                                <a:lnTo>
                                  <a:pt x="281" y="157"/>
                                </a:lnTo>
                                <a:lnTo>
                                  <a:pt x="299" y="160"/>
                                </a:lnTo>
                                <a:lnTo>
                                  <a:pt x="353" y="201"/>
                                </a:lnTo>
                                <a:lnTo>
                                  <a:pt x="377" y="259"/>
                                </a:lnTo>
                                <a:lnTo>
                                  <a:pt x="379" y="275"/>
                                </a:lnTo>
                                <a:lnTo>
                                  <a:pt x="534" y="278"/>
                                </a:lnTo>
                                <a:lnTo>
                                  <a:pt x="528" y="217"/>
                                </a:lnTo>
                                <a:lnTo>
                                  <a:pt x="509" y="159"/>
                                </a:lnTo>
                                <a:lnTo>
                                  <a:pt x="50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41"/>
                      <wpg:cNvGrpSpPr>
                        <a:grpSpLocks/>
                      </wpg:cNvGrpSpPr>
                      <wpg:grpSpPr bwMode="auto">
                        <a:xfrm>
                          <a:off x="10301" y="614"/>
                          <a:ext cx="528" cy="690"/>
                          <a:chOff x="10301" y="614"/>
                          <a:chExt cx="528" cy="690"/>
                        </a:xfrm>
                      </wpg:grpSpPr>
                      <wps:wsp>
                        <wps:cNvPr id="37" name="Freeform 43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456 10301"/>
                              <a:gd name="T1" fmla="*/ T0 w 528"/>
                              <a:gd name="T2" fmla="+- 0 614 614"/>
                              <a:gd name="T3" fmla="*/ 614 h 690"/>
                              <a:gd name="T4" fmla="+- 0 10301 10301"/>
                              <a:gd name="T5" fmla="*/ T4 w 528"/>
                              <a:gd name="T6" fmla="+- 0 614 614"/>
                              <a:gd name="T7" fmla="*/ 614 h 690"/>
                              <a:gd name="T8" fmla="+- 0 10487 10301"/>
                              <a:gd name="T9" fmla="*/ T8 w 528"/>
                              <a:gd name="T10" fmla="+- 0 958 614"/>
                              <a:gd name="T11" fmla="*/ 958 h 690"/>
                              <a:gd name="T12" fmla="+- 0 10487 10301"/>
                              <a:gd name="T13" fmla="*/ T12 w 528"/>
                              <a:gd name="T14" fmla="+- 0 1303 614"/>
                              <a:gd name="T15" fmla="*/ 1303 h 690"/>
                              <a:gd name="T16" fmla="+- 0 10643 10301"/>
                              <a:gd name="T17" fmla="*/ T16 w 528"/>
                              <a:gd name="T18" fmla="+- 0 1303 614"/>
                              <a:gd name="T19" fmla="*/ 1303 h 690"/>
                              <a:gd name="T20" fmla="+- 0 10643 10301"/>
                              <a:gd name="T21" fmla="*/ T20 w 528"/>
                              <a:gd name="T22" fmla="+- 0 958 614"/>
                              <a:gd name="T23" fmla="*/ 958 h 690"/>
                              <a:gd name="T24" fmla="+- 0 10720 10301"/>
                              <a:gd name="T25" fmla="*/ T24 w 528"/>
                              <a:gd name="T26" fmla="+- 0 814 614"/>
                              <a:gd name="T27" fmla="*/ 814 h 690"/>
                              <a:gd name="T28" fmla="+- 0 10565 10301"/>
                              <a:gd name="T29" fmla="*/ T28 w 528"/>
                              <a:gd name="T30" fmla="+- 0 814 614"/>
                              <a:gd name="T31" fmla="*/ 814 h 690"/>
                              <a:gd name="T32" fmla="+- 0 10456 10301"/>
                              <a:gd name="T33" fmla="*/ T32 w 528"/>
                              <a:gd name="T34" fmla="+- 0 614 614"/>
                              <a:gd name="T35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186" y="344"/>
                                </a:lnTo>
                                <a:lnTo>
                                  <a:pt x="186" y="689"/>
                                </a:lnTo>
                                <a:lnTo>
                                  <a:pt x="342" y="689"/>
                                </a:lnTo>
                                <a:lnTo>
                                  <a:pt x="342" y="344"/>
                                </a:lnTo>
                                <a:lnTo>
                                  <a:pt x="419" y="200"/>
                                </a:lnTo>
                                <a:lnTo>
                                  <a:pt x="264" y="20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828 10301"/>
                              <a:gd name="T1" fmla="*/ T0 w 528"/>
                              <a:gd name="T2" fmla="+- 0 614 614"/>
                              <a:gd name="T3" fmla="*/ 614 h 690"/>
                              <a:gd name="T4" fmla="+- 0 10672 10301"/>
                              <a:gd name="T5" fmla="*/ T4 w 528"/>
                              <a:gd name="T6" fmla="+- 0 614 614"/>
                              <a:gd name="T7" fmla="*/ 614 h 690"/>
                              <a:gd name="T8" fmla="+- 0 10565 10301"/>
                              <a:gd name="T9" fmla="*/ T8 w 528"/>
                              <a:gd name="T10" fmla="+- 0 814 614"/>
                              <a:gd name="T11" fmla="*/ 814 h 690"/>
                              <a:gd name="T12" fmla="+- 0 10720 10301"/>
                              <a:gd name="T13" fmla="*/ T12 w 528"/>
                              <a:gd name="T14" fmla="+- 0 814 614"/>
                              <a:gd name="T15" fmla="*/ 814 h 690"/>
                              <a:gd name="T16" fmla="+- 0 10828 10301"/>
                              <a:gd name="T17" fmla="*/ T16 w 528"/>
                              <a:gd name="T18" fmla="+- 0 614 614"/>
                              <a:gd name="T19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527" y="0"/>
                                </a:moveTo>
                                <a:lnTo>
                                  <a:pt x="371" y="0"/>
                                </a:lnTo>
                                <a:lnTo>
                                  <a:pt x="264" y="200"/>
                                </a:lnTo>
                                <a:lnTo>
                                  <a:pt x="419" y="2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39"/>
                      <wpg:cNvGrpSpPr>
                        <a:grpSpLocks/>
                      </wpg:cNvGrpSpPr>
                      <wpg:grpSpPr bwMode="auto">
                        <a:xfrm>
                          <a:off x="10876" y="1035"/>
                          <a:ext cx="156" cy="268"/>
                          <a:chOff x="10876" y="1035"/>
                          <a:chExt cx="156" cy="268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0876" y="1035"/>
                            <a:ext cx="156" cy="268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1303 1035"/>
                              <a:gd name="T3" fmla="*/ 1303 h 268"/>
                              <a:gd name="T4" fmla="+- 0 11032 10876"/>
                              <a:gd name="T5" fmla="*/ T4 w 156"/>
                              <a:gd name="T6" fmla="+- 0 1303 1035"/>
                              <a:gd name="T7" fmla="*/ 1303 h 268"/>
                              <a:gd name="T8" fmla="+- 0 11032 10876"/>
                              <a:gd name="T9" fmla="*/ T8 w 156"/>
                              <a:gd name="T10" fmla="+- 0 1035 1035"/>
                              <a:gd name="T11" fmla="*/ 1035 h 268"/>
                              <a:gd name="T12" fmla="+- 0 10876 10876"/>
                              <a:gd name="T13" fmla="*/ T12 w 156"/>
                              <a:gd name="T14" fmla="+- 0 1035 1035"/>
                              <a:gd name="T15" fmla="*/ 1035 h 268"/>
                              <a:gd name="T16" fmla="+- 0 10876 10876"/>
                              <a:gd name="T17" fmla="*/ T16 w 156"/>
                              <a:gd name="T18" fmla="+- 0 1303 1035"/>
                              <a:gd name="T19" fmla="*/ 130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268">
                                <a:moveTo>
                                  <a:pt x="0" y="268"/>
                                </a:moveTo>
                                <a:lnTo>
                                  <a:pt x="156" y="268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37"/>
                      <wpg:cNvGrpSpPr>
                        <a:grpSpLocks/>
                      </wpg:cNvGrpSpPr>
                      <wpg:grpSpPr bwMode="auto">
                        <a:xfrm>
                          <a:off x="10876" y="881"/>
                          <a:ext cx="353" cy="154"/>
                          <a:chOff x="10876" y="881"/>
                          <a:chExt cx="353" cy="154"/>
                        </a:xfrm>
                      </wpg:grpSpPr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10876" y="881"/>
                            <a:ext cx="353" cy="154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353"/>
                              <a:gd name="T2" fmla="+- 0 1035 881"/>
                              <a:gd name="T3" fmla="*/ 1035 h 154"/>
                              <a:gd name="T4" fmla="+- 0 11229 10876"/>
                              <a:gd name="T5" fmla="*/ T4 w 353"/>
                              <a:gd name="T6" fmla="+- 0 1035 881"/>
                              <a:gd name="T7" fmla="*/ 1035 h 154"/>
                              <a:gd name="T8" fmla="+- 0 11229 10876"/>
                              <a:gd name="T9" fmla="*/ T8 w 353"/>
                              <a:gd name="T10" fmla="+- 0 881 881"/>
                              <a:gd name="T11" fmla="*/ 881 h 154"/>
                              <a:gd name="T12" fmla="+- 0 10876 10876"/>
                              <a:gd name="T13" fmla="*/ T12 w 353"/>
                              <a:gd name="T14" fmla="+- 0 881 881"/>
                              <a:gd name="T15" fmla="*/ 881 h 154"/>
                              <a:gd name="T16" fmla="+- 0 10876 10876"/>
                              <a:gd name="T17" fmla="*/ T16 w 353"/>
                              <a:gd name="T18" fmla="+- 0 1035 881"/>
                              <a:gd name="T19" fmla="*/ 103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154">
                                <a:moveTo>
                                  <a:pt x="0" y="154"/>
                                </a:moveTo>
                                <a:lnTo>
                                  <a:pt x="353" y="154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35"/>
                      <wpg:cNvGrpSpPr>
                        <a:grpSpLocks/>
                      </wpg:cNvGrpSpPr>
                      <wpg:grpSpPr bwMode="auto">
                        <a:xfrm>
                          <a:off x="10876" y="769"/>
                          <a:ext cx="156" cy="112"/>
                          <a:chOff x="10876" y="769"/>
                          <a:chExt cx="156" cy="112"/>
                        </a:xfrm>
                      </wpg:grpSpPr>
                      <wps:wsp>
                        <wps:cNvPr id="44" name="Freeform 36"/>
                        <wps:cNvSpPr>
                          <a:spLocks/>
                        </wps:cNvSpPr>
                        <wps:spPr bwMode="auto">
                          <a:xfrm>
                            <a:off x="10876" y="769"/>
                            <a:ext cx="156" cy="112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881 769"/>
                              <a:gd name="T3" fmla="*/ 881 h 112"/>
                              <a:gd name="T4" fmla="+- 0 11032 10876"/>
                              <a:gd name="T5" fmla="*/ T4 w 156"/>
                              <a:gd name="T6" fmla="+- 0 881 769"/>
                              <a:gd name="T7" fmla="*/ 881 h 112"/>
                              <a:gd name="T8" fmla="+- 0 11032 10876"/>
                              <a:gd name="T9" fmla="*/ T8 w 156"/>
                              <a:gd name="T10" fmla="+- 0 769 769"/>
                              <a:gd name="T11" fmla="*/ 769 h 112"/>
                              <a:gd name="T12" fmla="+- 0 10876 10876"/>
                              <a:gd name="T13" fmla="*/ T12 w 156"/>
                              <a:gd name="T14" fmla="+- 0 769 769"/>
                              <a:gd name="T15" fmla="*/ 769 h 112"/>
                              <a:gd name="T16" fmla="+- 0 10876 10876"/>
                              <a:gd name="T17" fmla="*/ T16 w 156"/>
                              <a:gd name="T18" fmla="+- 0 881 769"/>
                              <a:gd name="T19" fmla="*/ 8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12">
                                <a:moveTo>
                                  <a:pt x="0" y="112"/>
                                </a:moveTo>
                                <a:lnTo>
                                  <a:pt x="156" y="112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33"/>
                      <wpg:cNvGrpSpPr>
                        <a:grpSpLocks/>
                      </wpg:cNvGrpSpPr>
                      <wpg:grpSpPr bwMode="auto">
                        <a:xfrm>
                          <a:off x="10876" y="613"/>
                          <a:ext cx="423" cy="156"/>
                          <a:chOff x="10876" y="613"/>
                          <a:chExt cx="423" cy="156"/>
                        </a:xfrm>
                      </wpg:grpSpPr>
                      <wps:wsp>
                        <wps:cNvPr id="46" name="Freeform 34"/>
                        <wps:cNvSpPr>
                          <a:spLocks/>
                        </wps:cNvSpPr>
                        <wps:spPr bwMode="auto">
                          <a:xfrm>
                            <a:off x="10876" y="613"/>
                            <a:ext cx="423" cy="156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423"/>
                              <a:gd name="T2" fmla="+- 0 769 613"/>
                              <a:gd name="T3" fmla="*/ 769 h 156"/>
                              <a:gd name="T4" fmla="+- 0 11299 10876"/>
                              <a:gd name="T5" fmla="*/ T4 w 423"/>
                              <a:gd name="T6" fmla="+- 0 769 613"/>
                              <a:gd name="T7" fmla="*/ 769 h 156"/>
                              <a:gd name="T8" fmla="+- 0 11299 10876"/>
                              <a:gd name="T9" fmla="*/ T8 w 423"/>
                              <a:gd name="T10" fmla="+- 0 613 613"/>
                              <a:gd name="T11" fmla="*/ 613 h 156"/>
                              <a:gd name="T12" fmla="+- 0 10876 10876"/>
                              <a:gd name="T13" fmla="*/ T12 w 423"/>
                              <a:gd name="T14" fmla="+- 0 613 613"/>
                              <a:gd name="T15" fmla="*/ 613 h 156"/>
                              <a:gd name="T16" fmla="+- 0 10876 10876"/>
                              <a:gd name="T17" fmla="*/ T16 w 423"/>
                              <a:gd name="T18" fmla="+- 0 769 613"/>
                              <a:gd name="T19" fmla="*/ 76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" h="156">
                                <a:moveTo>
                                  <a:pt x="0" y="156"/>
                                </a:moveTo>
                                <a:lnTo>
                                  <a:pt x="423" y="156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31"/>
                      <wpg:cNvGrpSpPr>
                        <a:grpSpLocks/>
                      </wpg:cNvGrpSpPr>
                      <wpg:grpSpPr bwMode="auto">
                        <a:xfrm>
                          <a:off x="8976" y="621"/>
                          <a:ext cx="472" cy="472"/>
                          <a:chOff x="8976" y="621"/>
                          <a:chExt cx="472" cy="472"/>
                        </a:xfrm>
                      </wpg:grpSpPr>
                      <wps:wsp>
                        <wps:cNvPr id="48" name="Freeform 32"/>
                        <wps:cNvSpPr>
                          <a:spLocks/>
                        </wps:cNvSpPr>
                        <wps:spPr bwMode="auto">
                          <a:xfrm>
                            <a:off x="8976" y="621"/>
                            <a:ext cx="472" cy="472"/>
                          </a:xfrm>
                          <a:custGeom>
                            <a:avLst/>
                            <a:gdLst>
                              <a:gd name="T0" fmla="+- 0 9448 8976"/>
                              <a:gd name="T1" fmla="*/ T0 w 472"/>
                              <a:gd name="T2" fmla="+- 0 621 621"/>
                              <a:gd name="T3" fmla="*/ 621 h 472"/>
                              <a:gd name="T4" fmla="+- 0 9172 8976"/>
                              <a:gd name="T5" fmla="*/ T4 w 472"/>
                              <a:gd name="T6" fmla="+- 0 621 621"/>
                              <a:gd name="T7" fmla="*/ 621 h 472"/>
                              <a:gd name="T8" fmla="+- 0 8976 8976"/>
                              <a:gd name="T9" fmla="*/ T8 w 472"/>
                              <a:gd name="T10" fmla="+- 0 817 621"/>
                              <a:gd name="T11" fmla="*/ 817 h 472"/>
                              <a:gd name="T12" fmla="+- 0 8976 8976"/>
                              <a:gd name="T13" fmla="*/ T12 w 472"/>
                              <a:gd name="T14" fmla="+- 0 1093 621"/>
                              <a:gd name="T15" fmla="*/ 1093 h 472"/>
                              <a:gd name="T16" fmla="+- 0 9310 8976"/>
                              <a:gd name="T17" fmla="*/ T16 w 472"/>
                              <a:gd name="T18" fmla="+- 0 955 621"/>
                              <a:gd name="T19" fmla="*/ 955 h 472"/>
                              <a:gd name="T20" fmla="+- 0 9448 8976"/>
                              <a:gd name="T21" fmla="*/ T20 w 472"/>
                              <a:gd name="T22" fmla="+- 0 621 621"/>
                              <a:gd name="T23" fmla="*/ 62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" h="472">
                                <a:moveTo>
                                  <a:pt x="472" y="0"/>
                                </a:moveTo>
                                <a:lnTo>
                                  <a:pt x="196" y="0"/>
                                </a:lnTo>
                                <a:lnTo>
                                  <a:pt x="0" y="196"/>
                                </a:lnTo>
                                <a:lnTo>
                                  <a:pt x="0" y="472"/>
                                </a:lnTo>
                                <a:lnTo>
                                  <a:pt x="334" y="334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29"/>
                      <wpg:cNvGrpSpPr>
                        <a:grpSpLocks/>
                      </wpg:cNvGrpSpPr>
                      <wpg:grpSpPr bwMode="auto">
                        <a:xfrm>
                          <a:off x="9310" y="817"/>
                          <a:ext cx="334" cy="472"/>
                          <a:chOff x="9310" y="817"/>
                          <a:chExt cx="334" cy="472"/>
                        </a:xfrm>
                      </wpg:grpSpPr>
                      <wps:wsp>
                        <wps:cNvPr id="50" name="Freeform 30"/>
                        <wps:cNvSpPr>
                          <a:spLocks/>
                        </wps:cNvSpPr>
                        <wps:spPr bwMode="auto">
                          <a:xfrm>
                            <a:off x="9310" y="817"/>
                            <a:ext cx="334" cy="472"/>
                          </a:xfrm>
                          <a:custGeom>
                            <a:avLst/>
                            <a:gdLst>
                              <a:gd name="T0" fmla="+- 0 9644 9310"/>
                              <a:gd name="T1" fmla="*/ T0 w 334"/>
                              <a:gd name="T2" fmla="+- 0 817 817"/>
                              <a:gd name="T3" fmla="*/ 817 h 472"/>
                              <a:gd name="T4" fmla="+- 0 9310 9310"/>
                              <a:gd name="T5" fmla="*/ T4 w 334"/>
                              <a:gd name="T6" fmla="+- 0 955 817"/>
                              <a:gd name="T7" fmla="*/ 955 h 472"/>
                              <a:gd name="T8" fmla="+- 0 9448 9310"/>
                              <a:gd name="T9" fmla="*/ T8 w 334"/>
                              <a:gd name="T10" fmla="+- 0 1289 817"/>
                              <a:gd name="T11" fmla="*/ 1289 h 472"/>
                              <a:gd name="T12" fmla="+- 0 9644 9310"/>
                              <a:gd name="T13" fmla="*/ T12 w 334"/>
                              <a:gd name="T14" fmla="+- 0 1093 817"/>
                              <a:gd name="T15" fmla="*/ 1093 h 472"/>
                              <a:gd name="T16" fmla="+- 0 9644 9310"/>
                              <a:gd name="T17" fmla="*/ T16 w 334"/>
                              <a:gd name="T18" fmla="+- 0 817 817"/>
                              <a:gd name="T19" fmla="*/ 81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472">
                                <a:moveTo>
                                  <a:pt x="334" y="0"/>
                                </a:moveTo>
                                <a:lnTo>
                                  <a:pt x="0" y="138"/>
                                </a:lnTo>
                                <a:lnTo>
                                  <a:pt x="138" y="472"/>
                                </a:lnTo>
                                <a:lnTo>
                                  <a:pt x="334" y="276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003985" id="Group 28" o:spid="_x0000_s1026" style="position:absolute;margin-left:385.55pt;margin-top:0;width:209.75pt;height:105.1pt;z-index:-13288;mso-position-horizontal-relative:page;mso-position-vertical-relative:page" coordorigin="7711" coordsize="4195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">
              <v:group id="Group 48" o:spid="_x0000_s1027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50" o:spid="_x0000_s1028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wS8AA&#10;AADbAAAADwAAAGRycy9kb3ducmV2LnhtbERP3WrCMBS+H/gO4QjezVSFMTqjiFr0Ygi6PsChOTal&#10;zUlpom19+uVisMuP73+9HWwjntT5yrGCxTwBQVw4XXGpIP/J3j9B+ICssXFMCkbysN1M3taYatfz&#10;lZ63UIoYwj5FBSaENpXSF4Ys+rlriSN3d53FEGFXSt1hH8NtI5dJ8iEtVhwbDLa0N1TUt4dVQP3u&#10;lNWvw9mMeRjz1zG5ZN+1UrPpsPsCEWgI/+I/91krWMX1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0wS8AAAADbAAAADwAAAAAAAAAAAAAAAACYAgAAZHJzL2Rvd25y&#10;ZXYueG1sUEsFBgAAAAAEAAQA9QAAAIUDAAAAAA==&#10;" path="m3737,1872r-2166,l4195,2102,3737,1872e" fillcolor="#f0534d" stroked="f">
                  <v:path arrowok="t" o:connecttype="custom" o:connectlocs="3737,1872;1571,1872;4195,2102;3737,1872" o:connectangles="0,0,0,0"/>
                </v:shape>
                <v:shape id="Freeform 49" o:spid="_x0000_s1029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V0MQA&#10;AADbAAAADwAAAGRycy9kb3ducmV2LnhtbESPwWrDMBBE74X+g9hCbo2cBkJxoxjTxCSHUGjqD1is&#10;rWVsrYylxna+PioUehxm5g2zzSbbiSsNvnGsYLVMQBBXTjdcKyi/iudXED4ga+wck4KZPGS7x4ct&#10;ptqN/EnXS6hFhLBPUYEJoU+l9JUhi37peuLofbvBYohyqKUecIxw28mXJNlIiw3HBYM9vRuq2suP&#10;VUBjfiza2/5k5jLM5e2QfBTnVqnF05S/gQg0hf/wX/ukFaxX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ldDEAAAA2wAAAA8AAAAAAAAAAAAAAAAAmAIAAGRycy9k&#10;b3ducmV2LnhtbFBLBQYAAAAABAAEAPUAAACJAwAAAAA=&#10;" path="m,l1571,1873r2166,-1l,e" fillcolor="#f0534d" stroked="f">
                  <v:path arrowok="t" o:connecttype="custom" o:connectlocs="0,0;1571,1873;3737,1872;0,0" o:connectangles="0,0,0,0"/>
                </v:shape>
              </v:group>
              <v:group id="Group 44" o:spid="_x0000_s1030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47" o:spid="_x0000_s1031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vcUA&#10;AADbAAAADwAAAGRycy9kb3ducmV2LnhtbESPQWvCQBSE70L/w/IKvUjdGEFKdBNKpVCUIkYp9fbI&#10;viah2bchu03iv3cLgsdhZr5h1tloGtFT52rLCuazCARxYXXNpYLT8f35BYTzyBoby6TgQg6y9GGy&#10;xkTbgQ/U574UAcIuQQWV920ipSsqMuhmtiUO3o/tDPogu1LqDocAN42Mo2gpDdYcFips6a2i4jf/&#10;Mwp2pxi3++lX32M8nOnTHm3+vVHq6XF8XYHwNPp7+Nb+0AoWC/j/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GG9xQAAANsAAAAPAAAAAAAAAAAAAAAAAJgCAABkcnMv&#10;ZG93bnJldi54bWxQSwUGAAAAAAQABAD1AAAAigMAAAAA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</v:shape>
                <v:shape id="Freeform 46" o:spid="_x0000_s1032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5ycUA&#10;AADbAAAADwAAAGRycy9kb3ducmV2LnhtbESPQWvCQBSE70L/w/IKvUjdGKWU1FVEKYilSBMRe3tk&#10;X5PQ7NuQXZP033cFweMwM98wi9VgatFR6yrLCqaTCARxbnXFhYJj9v78CsJ5ZI21ZVLwRw5Wy4fR&#10;AhNte/6iLvWFCBB2CSoovW8SKV1ekkE3sQ1x8H5sa9AH2RZSt9gHuKllHEUv0mDFYaHEhjYl5b/p&#10;xSj4OMa4P4xPXYdx/02fNrPpeavU0+OwfgPhafD38K290wpmc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fnJxQAAANsAAAAPAAAAAAAAAAAAAAAAAJgCAABkcnMv&#10;ZG93bnJldi54bWxQSwUGAAAAAAQABAD1AAAAigMAAAAA&#10;" path="m379,412r-16,61l321,518r-40,15l508,533r20,-63l534,415,379,412xe" fillcolor="black" stroked="f">
                  <v:path arrowok="t" o:connecttype="custom" o:connectlocs="379,1026;363,1087;321,1132;281,1147;508,1147;528,1084;534,1029;379,1026" o:connectangles="0,0,0,0,0,0,0,0"/>
                </v:shape>
                <v:shape id="Freeform 45" o:spid="_x0000_s1033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cUsUA&#10;AADbAAAADwAAAGRycy9kb3ducmV2LnhtbESPQWvCQBSE70L/w/IKvUjdGLGU1FVEKYilSBMRe3tk&#10;X5PQ7NuQXZP033cFweMwM98wi9VgatFR6yrLCqaTCARxbnXFhYJj9v78CsJ5ZI21ZVLwRw5Wy4fR&#10;AhNte/6iLvWFCBB2CSoovW8SKV1ekkE3sQ1x8H5sa9AH2RZSt9gHuKllHEUv0mDFYaHEhjYl5b/p&#10;xSj4OMa4P4xPXYdx/02fNrPpeavU0+OwfgPhafD38K290wpmc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VxSxQAAANsAAAAPAAAAAAAAAAAAAAAAAJgCAABkcnMv&#10;ZG93bnJldi54bWxQSwUGAAAAAAQABAD1AAAAigMAAAAA&#10;" path="m508,156r-252,l281,157r18,3l353,201r24,58l379,275r155,3l528,217,509,159r-1,-3xe" fillcolor="black" stroked="f">
                  <v:path arrowok="t" o:connecttype="custom" o:connectlocs="508,770;256,770;281,771;299,774;353,815;377,873;379,889;534,892;528,831;509,773;508,770" o:connectangles="0,0,0,0,0,0,0,0,0,0,0"/>
                </v:shape>
              </v:group>
              <v:group id="Group 41" o:spid="_x0000_s1034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43" o:spid="_x0000_s1035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SgcMA&#10;AADbAAAADwAAAGRycy9kb3ducmV2LnhtbESPwWrDMBBE74H+g9hCbrGctqStE9mU0tBcAqmdD1is&#10;jW1irYykxs7fV4VAjsPMvGE2xWR6cSHnO8sKlkkKgri2uuNGwbHaLt5A+ICssbdMCq7kocgfZhvM&#10;tB35hy5laESEsM9QQRvCkEnp65YM+sQOxNE7WWcwROkaqR2OEW56+ZSmK2mw47jQ4kCfLdXn8tco&#10;2I3uqEv6QnxZHpr99fReffdBqfnj9LEGEWgK9/CtvdMKnl/h/0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SgcMAAADbAAAADwAAAAAAAAAAAAAAAACYAgAAZHJzL2Rv&#10;d25yZXYueG1sUEsFBgAAAAAEAAQA9QAAAIgDAAAAAA==&#10;" path="m155,l,,186,344r,345l342,689r,-345l419,200r-155,l155,xe" fillcolor="black" stroked="f">
                  <v:path arrowok="t" o:connecttype="custom" o:connectlocs="155,614;0,614;186,958;186,1303;342,1303;342,958;419,814;264,814;155,614" o:connectangles="0,0,0,0,0,0,0,0,0"/>
                </v:shape>
                <v:shape id="Freeform 42" o:spid="_x0000_s1036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G878A&#10;AADbAAAADwAAAGRycy9kb3ducmV2LnhtbERP3WrCMBS+F/YO4Qy807RziHbGIrKhN4PZ9gEOzbEt&#10;a05Kktn69uZi4OXH97/LJ9OLGznfWVaQLhMQxLXVHTcKqvJrsQHhA7LG3jIpuJOHfP8y22Gm7cgX&#10;uhWhETGEfYYK2hCGTEpft2TQL+1AHLmrdQZDhK6R2uEYw00v35JkLQ12HBtaHOjYUv1b/BkF59FV&#10;uqBPxPf0p/m+X7flqQ9KzV+nwweIQFN4iv/dZ61gFcfGL/E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gbzvwAAANsAAAAPAAAAAAAAAAAAAAAAAJgCAABkcnMvZG93bnJl&#10;di54bWxQSwUGAAAAAAQABAD1AAAAhAMAAAAA&#10;" path="m527,l371,,264,200r155,l527,xe" fillcolor="black" stroked="f">
                  <v:path arrowok="t" o:connecttype="custom" o:connectlocs="527,614;371,614;264,814;419,814;527,614" o:connectangles="0,0,0,0,0"/>
                </v:shape>
              </v:group>
              <v:group id="Group 39" o:spid="_x0000_s1037" style="position:absolute;left:10876;top:1035;width:156;height:268" coordorigin="10876,1035" coordsize="15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40" o:spid="_x0000_s1038" style="position:absolute;left:10876;top:1035;width:156;height:268;visibility:visible;mso-wrap-style:square;v-text-anchor:top" coordsize="15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+WB78A&#10;AADbAAAADwAAAGRycy9kb3ducmV2LnhtbERPy4rCMBTdD/gP4QruxrQiotUooggijOAD3F6aa1Ns&#10;bkoTtfr1k4Xg8nDes0VrK/GgxpeOFaT9BARx7nTJhYLzafM7BuEDssbKMSl4kYfFvPMzw0y7Jx/o&#10;cQyFiCHsM1RgQqgzKX1uyKLvu5o4clfXWAwRNoXUDT5juK3kIElG0mLJscFgTStD+e14twrWvBr8&#10;0SXdp8N6fDmY3dpNkrdSvW67nIII1Iav+OPeagXDuD5+iT9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z5YHvwAAANsAAAAPAAAAAAAAAAAAAAAAAJgCAABkcnMvZG93bnJl&#10;di54bWxQSwUGAAAAAAQABAD1AAAAhAMAAAAA&#10;" path="m,268r156,l156,,,,,268xe" fillcolor="black" stroked="f">
                  <v:path arrowok="t" o:connecttype="custom" o:connectlocs="0,1303;156,1303;156,1035;0,1035;0,1303" o:connectangles="0,0,0,0,0"/>
                </v:shape>
              </v:group>
              <v:group id="Group 37" o:spid="_x0000_s1039" style="position:absolute;left:10876;top:881;width:353;height:154" coordorigin="10876,881" coordsize="3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38" o:spid="_x0000_s1040" style="position:absolute;left:10876;top:881;width:353;height:154;visibility:visible;mso-wrap-style:square;v-text-anchor:top" coordsize="3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3tMUA&#10;AADbAAAADwAAAGRycy9kb3ducmV2LnhtbESP3WoCMRSE7wu+QziCN6VmK7WWrVGsUKg3FX8e4HRz&#10;3Cy7OVk2cU19elMQejnMzDfMfBltI3rqfOVYwfM4A0FcOF1xqeB4+Hx6A+EDssbGMSn4JQ/LxeBh&#10;jrl2F95Rvw+lSBD2OSowIbS5lL4wZNGPXUucvJPrLIYku1LqDi8Jbhs5ybJXabHitGCwpbWhot6f&#10;rYKrOa53j/33hn+2s7i9ftRxmtVKjYZx9Q4iUAz/4Xv7Syt4mcDfl/Q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ve0xQAAANsAAAAPAAAAAAAAAAAAAAAAAJgCAABkcnMv&#10;ZG93bnJldi54bWxQSwUGAAAAAAQABAD1AAAAigMAAAAA&#10;" path="m,154r353,l353,,,,,154xe" fillcolor="black" stroked="f">
                  <v:path arrowok="t" o:connecttype="custom" o:connectlocs="0,1035;353,1035;353,881;0,881;0,1035" o:connectangles="0,0,0,0,0"/>
                </v:shape>
              </v:group>
              <v:group id="Group 35" o:spid="_x0000_s1041" style="position:absolute;left:10876;top:769;width:156;height:112" coordorigin="10876,769" coordsize="15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36" o:spid="_x0000_s1042" style="position:absolute;left:10876;top:769;width:156;height:112;visibility:visible;mso-wrap-style:square;v-text-anchor:top" coordsize="15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Fe8EA&#10;AADbAAAADwAAAGRycy9kb3ducmV2LnhtbESPT4vCMBTE7wt+h/AEb2uqFJWuUUQoePDg38PeHs3b&#10;NmzzUppo67c3guBxmJnfMMt1b2txp9Ybxwom4wQEceG04VLB5Zx/L0D4gKyxdkwKHuRhvRp8LTHT&#10;ruMj3U+hFBHCPkMFVQhNJqUvKrLox64hjt6fay2GKNtS6ha7CLe1nCbJTFo0HBcqbGhbUfF/ulkF&#10;3uSc2m5+KK/mnKTH4PP+d6/UaNhvfkAE6sMn/G7vtII0hd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chXvBAAAA2wAAAA8AAAAAAAAAAAAAAAAAmAIAAGRycy9kb3du&#10;cmV2LnhtbFBLBQYAAAAABAAEAPUAAACGAwAAAAA=&#10;" path="m,112r156,l156,,,,,112xe" fillcolor="black" stroked="f">
                  <v:path arrowok="t" o:connecttype="custom" o:connectlocs="0,881;156,881;156,769;0,769;0,881" o:connectangles="0,0,0,0,0"/>
                </v:shape>
              </v:group>
              <v:group id="Group 33" o:spid="_x0000_s1043" style="position:absolute;left:10876;top:613;width:423;height:156" coordorigin="10876,613" coordsize="42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34" o:spid="_x0000_s1044" style="position:absolute;left:10876;top:613;width:423;height:156;visibility:visible;mso-wrap-style:square;v-text-anchor:top" coordsize="4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GJ8QA&#10;AADbAAAADwAAAGRycy9kb3ducmV2LnhtbESP0WrCQBRE3wv+w3ILfWs2bUVsdBUpFOuDgmk+4JK9&#10;JtHs3bC7TVK/3i0UfBxm5gyzXI+mFT0531hW8JKkIIhLqxuuFBTfn89zED4ga2wtk4Jf8rBeTR6W&#10;mGk78JH6PFQiQthnqKAOocuk9GVNBn1iO+LonawzGKJ0ldQOhwg3rXxN05k02HBcqLGjj5rKS/5j&#10;FMztfkvTt+K6PRx2ef4uPZ6dV+rpcdwsQAQawz383/7SCqYz+Ps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hifEAAAA2wAAAA8AAAAAAAAAAAAAAAAAmAIAAGRycy9k&#10;b3ducmV2LnhtbFBLBQYAAAAABAAEAPUAAACJAwAAAAA=&#10;" path="m,156r423,l423,,,,,156xe" fillcolor="black" stroked="f">
                  <v:path arrowok="t" o:connecttype="custom" o:connectlocs="0,769;423,769;423,613;0,613;0,769" o:connectangles="0,0,0,0,0"/>
                </v:shape>
              </v:group>
              <v:group id="Group 31" o:spid="_x0000_s1045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32" o:spid="_x0000_s1046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TycEA&#10;AADbAAAADwAAAGRycy9kb3ducmV2LnhtbERPTYvCMBC9L/gfwgje1lSRXalGUVFccFloFc9DM7bF&#10;ZlKaVKu/3hyEPT7e93zZmUrcqHGlZQWjYQSCOLO65FzB6bj7nIJwHlljZZkUPMjBctH7mGOs7Z0T&#10;uqU+FyGEXYwKCu/rWEqXFWTQDW1NHLiLbQz6AJtc6gbvIdxUchxFX9JgyaGhwJo2BWXXtDUKjue1&#10;dt+J2z+3f213aNfX3yTdKjXod6sZCE+d/xe/3T9awSSMDV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5E8nBAAAA2wAAAA8AAAAAAAAAAAAAAAAAmAIAAGRycy9kb3du&#10;cmV2LnhtbFBLBQYAAAAABAAEAPUAAACGAwAAAAA=&#10;" path="m472,l196,,,196,,472,334,334,472,xe" fillcolor="black" stroked="f">
                  <v:path arrowok="t" o:connecttype="custom" o:connectlocs="472,621;196,621;0,817;0,1093;334,955;472,621" o:connectangles="0,0,0,0,0,0"/>
                </v:shape>
              </v:group>
              <v:group id="Group 29" o:spid="_x0000_s1047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30" o:spid="_x0000_s1048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iPMMA&#10;AADbAAAADwAAAGRycy9kb3ducmV2LnhtbESPwWoCMRCG70LfIUzBm2ZVLLI1SlEE8VKqQnscNtNk&#10;6WaybqKub985FHoc/vm/mW+57kOjbtSlOrKBybgARVxFW7MzcD7tRgtQKSNbbCKTgQclWK+eBkss&#10;bbzzB92O2SmBcCrRgM+5LbVOlaeAaRxbYsm+Yxcwy9g5bTu8Czw0eloULzpgzXLBY0sbT9XP8RqE&#10;4i/v0VXbSbvP7vPqD7Ov+WJmzPC5f3sFlanP/8t/7b01MJfvxUU8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GiPMMAAADbAAAADwAAAAAAAAAAAAAAAACYAgAAZHJzL2Rv&#10;d25yZXYueG1sUEsFBgAAAAAEAAQA9QAAAIgDAAAAAA==&#10;" path="m334,l,138,138,472,334,276,334,xe" fillcolor="black" stroked="f">
                  <v:path arrowok="t" o:connecttype="custom" o:connectlocs="334,817;0,955;138,1289;334,1093;334,817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16" behindDoc="1" locked="0" layoutInCell="1" allowOverlap="1" wp14:anchorId="390B346E" wp14:editId="2766F560">
              <wp:simplePos x="0" y="0"/>
              <wp:positionH relativeFrom="page">
                <wp:posOffset>471805</wp:posOffset>
              </wp:positionH>
              <wp:positionV relativeFrom="page">
                <wp:posOffset>231140</wp:posOffset>
              </wp:positionV>
              <wp:extent cx="141605" cy="203200"/>
              <wp:effectExtent l="0" t="2540" r="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1C168" w14:textId="24E85F0D" w:rsidR="00967188" w:rsidRDefault="00967188">
                          <w:pPr>
                            <w:spacing w:line="308" w:lineRule="exact"/>
                            <w:ind w:left="40"/>
                            <w:rPr>
                              <w:rFonts w:ascii="Gill Sans MT" w:eastAsia="Gill Sans MT" w:hAnsi="Gill Sans MT" w:cs="Gill Sans M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39C3">
                            <w:rPr>
                              <w:rFonts w:ascii="Gill Sans MT"/>
                              <w:b/>
                              <w:noProof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B346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37.15pt;margin-top:18.2pt;width:11.15pt;height:16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QdrwIAALE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" filled="f" stroked="f">
              <v:textbox inset="0,0,0,0">
                <w:txbxContent>
                  <w:p w14:paraId="2231C168" w14:textId="24E85F0D" w:rsidR="00967188" w:rsidRDefault="00967188">
                    <w:pPr>
                      <w:spacing w:line="308" w:lineRule="exact"/>
                      <w:ind w:left="40"/>
                      <w:rPr>
                        <w:rFonts w:ascii="Gill Sans MT" w:eastAsia="Gill Sans MT" w:hAnsi="Gill Sans MT" w:cs="Gill Sans M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39C3">
                      <w:rPr>
                        <w:rFonts w:ascii="Gill Sans MT"/>
                        <w:b/>
                        <w:noProof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40" behindDoc="1" locked="0" layoutInCell="1" allowOverlap="1" wp14:anchorId="7DE735FA" wp14:editId="53A0453E">
              <wp:simplePos x="0" y="0"/>
              <wp:positionH relativeFrom="page">
                <wp:posOffset>527050</wp:posOffset>
              </wp:positionH>
              <wp:positionV relativeFrom="page">
                <wp:posOffset>1010920</wp:posOffset>
              </wp:positionV>
              <wp:extent cx="3745865" cy="330200"/>
              <wp:effectExtent l="3175" t="1270" r="3810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586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455D0" w14:textId="77777777" w:rsidR="00967188" w:rsidRDefault="00967188">
                          <w:pPr>
                            <w:spacing w:line="513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0534D"/>
                              <w:spacing w:val="-2"/>
                              <w:w w:val="80"/>
                              <w:sz w:val="48"/>
                            </w:rPr>
                            <w:t>CHECKLIS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spacing w:val="-1"/>
                              <w:w w:val="80"/>
                              <w:sz w:val="48"/>
                            </w:rPr>
                            <w:t>T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spacing w:val="-49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spacing w:val="-1"/>
                              <w:w w:val="80"/>
                              <w:sz w:val="48"/>
                            </w:rPr>
                            <w:t>F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spacing w:val="-2"/>
                              <w:w w:val="80"/>
                              <w:sz w:val="48"/>
                            </w:rPr>
                            <w:t>OR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spacing w:val="-49"/>
                              <w:w w:val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0534D"/>
                              <w:w w:val="80"/>
                              <w:sz w:val="48"/>
                            </w:rPr>
                            <w:t>APPLICANTS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E735FA" id="Text Box 26" o:spid="_x0000_s1030" type="#_x0000_t202" style="position:absolute;margin-left:41.5pt;margin-top:79.6pt;width:294.95pt;height:26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bWsQIAALI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" filled="f" stroked="f">
              <v:textbox inset="0,0,0,0">
                <w:txbxContent>
                  <w:p w14:paraId="3BF455D0" w14:textId="77777777" w:rsidR="00967188" w:rsidRDefault="00967188">
                    <w:pPr>
                      <w:spacing w:line="513" w:lineRule="exact"/>
                      <w:ind w:left="20"/>
                      <w:rPr>
                        <w:rFonts w:ascii="Gill Sans MT" w:eastAsia="Gill Sans MT" w:hAnsi="Gill Sans MT" w:cs="Gill Sans MT"/>
                        <w:sz w:val="48"/>
                        <w:szCs w:val="48"/>
                      </w:rPr>
                    </w:pPr>
                    <w:r>
                      <w:rPr>
                        <w:rFonts w:ascii="Gill Sans MT"/>
                        <w:b/>
                        <w:color w:val="F0534D"/>
                        <w:spacing w:val="-2"/>
                        <w:w w:val="80"/>
                        <w:sz w:val="48"/>
                      </w:rPr>
                      <w:t>CHECKLIS</w:t>
                    </w:r>
                    <w:r>
                      <w:rPr>
                        <w:rFonts w:ascii="Gill Sans MT"/>
                        <w:b/>
                        <w:color w:val="F0534D"/>
                        <w:spacing w:val="-1"/>
                        <w:w w:val="80"/>
                        <w:sz w:val="48"/>
                      </w:rPr>
                      <w:t>T</w:t>
                    </w:r>
                    <w:r>
                      <w:rPr>
                        <w:rFonts w:ascii="Gill Sans MT"/>
                        <w:b/>
                        <w:color w:val="F0534D"/>
                        <w:spacing w:val="-4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0534D"/>
                        <w:spacing w:val="-1"/>
                        <w:w w:val="80"/>
                        <w:sz w:val="48"/>
                      </w:rPr>
                      <w:t>F</w:t>
                    </w:r>
                    <w:r>
                      <w:rPr>
                        <w:rFonts w:ascii="Gill Sans MT"/>
                        <w:b/>
                        <w:color w:val="F0534D"/>
                        <w:spacing w:val="-2"/>
                        <w:w w:val="80"/>
                        <w:sz w:val="48"/>
                      </w:rPr>
                      <w:t>OR</w:t>
                    </w:r>
                    <w:r>
                      <w:rPr>
                        <w:rFonts w:ascii="Gill Sans MT"/>
                        <w:b/>
                        <w:color w:val="F0534D"/>
                        <w:spacing w:val="-49"/>
                        <w:w w:val="80"/>
                        <w:sz w:val="4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0534D"/>
                        <w:w w:val="80"/>
                        <w:sz w:val="48"/>
                      </w:rPr>
                      <w:t>APPLICANTS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2551D" w14:textId="756B9056" w:rsidR="00967188" w:rsidRDefault="009671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3264" behindDoc="1" locked="0" layoutInCell="1" allowOverlap="1" wp14:anchorId="2A0EA5BE" wp14:editId="1B931A7B">
              <wp:simplePos x="0" y="0"/>
              <wp:positionH relativeFrom="page">
                <wp:posOffset>4896485</wp:posOffset>
              </wp:positionH>
              <wp:positionV relativeFrom="page">
                <wp:posOffset>0</wp:posOffset>
              </wp:positionV>
              <wp:extent cx="2663825" cy="1334770"/>
              <wp:effectExtent l="635" t="0" r="2540" b="825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3825" cy="1334770"/>
                        <a:chOff x="7711" y="0"/>
                        <a:chExt cx="4195" cy="2102"/>
                      </a:xfrm>
                    </wpg:grpSpPr>
                    <wpg:grpSp>
                      <wpg:cNvPr id="4" name="Group 23"/>
                      <wpg:cNvGrpSpPr>
                        <a:grpSpLocks/>
                      </wpg:cNvGrpSpPr>
                      <wpg:grpSpPr bwMode="auto">
                        <a:xfrm>
                          <a:off x="7711" y="0"/>
                          <a:ext cx="4195" cy="2102"/>
                          <a:chOff x="7711" y="0"/>
                          <a:chExt cx="4195" cy="2102"/>
                        </a:xfrm>
                      </wpg:grpSpPr>
                      <wps:wsp>
                        <wps:cNvPr id="5" name="Freeform 25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11906 7711"/>
                              <a:gd name="T1" fmla="*/ T0 w 4195"/>
                              <a:gd name="T2" fmla="*/ 1872 h 2102"/>
                              <a:gd name="T3" fmla="+- 0 9282 7711"/>
                              <a:gd name="T4" fmla="*/ T3 w 4195"/>
                              <a:gd name="T5" fmla="*/ 1872 h 2102"/>
                              <a:gd name="T6" fmla="+- 0 11906 7711"/>
                              <a:gd name="T7" fmla="*/ T6 w 4195"/>
                              <a:gd name="T8" fmla="*/ 2102 h 2102"/>
                              <a:gd name="T9" fmla="+- 0 11906 7711"/>
                              <a:gd name="T10" fmla="*/ T9 w 4195"/>
                              <a:gd name="T11" fmla="*/ 1872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4195" y="1872"/>
                                </a:moveTo>
                                <a:lnTo>
                                  <a:pt x="1571" y="1872"/>
                                </a:lnTo>
                                <a:lnTo>
                                  <a:pt x="4195" y="2102"/>
                                </a:lnTo>
                                <a:lnTo>
                                  <a:pt x="4195" y="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4"/>
                        <wps:cNvSpPr>
                          <a:spLocks/>
                        </wps:cNvSpPr>
                        <wps:spPr bwMode="auto">
                          <a:xfrm>
                            <a:off x="7711" y="0"/>
                            <a:ext cx="4195" cy="2102"/>
                          </a:xfrm>
                          <a:custGeom>
                            <a:avLst/>
                            <a:gdLst>
                              <a:gd name="T0" fmla="+- 0 11906 7711"/>
                              <a:gd name="T1" fmla="*/ T0 w 4195"/>
                              <a:gd name="T2" fmla="*/ 0 h 2102"/>
                              <a:gd name="T3" fmla="+- 0 7711 7711"/>
                              <a:gd name="T4" fmla="*/ T3 w 4195"/>
                              <a:gd name="T5" fmla="*/ 0 h 2102"/>
                              <a:gd name="T6" fmla="+- 0 9282 7711"/>
                              <a:gd name="T7" fmla="*/ T6 w 4195"/>
                              <a:gd name="T8" fmla="*/ 1873 h 2102"/>
                              <a:gd name="T9" fmla="+- 0 11906 7711"/>
                              <a:gd name="T10" fmla="*/ T9 w 4195"/>
                              <a:gd name="T11" fmla="*/ 1872 h 2102"/>
                              <a:gd name="T12" fmla="+- 0 11906 7711"/>
                              <a:gd name="T13" fmla="*/ T12 w 4195"/>
                              <a:gd name="T14" fmla="*/ 0 h 2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195" h="2102">
                                <a:moveTo>
                                  <a:pt x="4195" y="0"/>
                                </a:moveTo>
                                <a:lnTo>
                                  <a:pt x="0" y="0"/>
                                </a:lnTo>
                                <a:lnTo>
                                  <a:pt x="1571" y="1873"/>
                                </a:lnTo>
                                <a:lnTo>
                                  <a:pt x="4195" y="1872"/>
                                </a:lnTo>
                                <a:lnTo>
                                  <a:pt x="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19"/>
                      <wpg:cNvGrpSpPr>
                        <a:grpSpLocks/>
                      </wpg:cNvGrpSpPr>
                      <wpg:grpSpPr bwMode="auto">
                        <a:xfrm>
                          <a:off x="9793" y="614"/>
                          <a:ext cx="535" cy="691"/>
                          <a:chOff x="9793" y="614"/>
                          <a:chExt cx="535" cy="691"/>
                        </a:xfrm>
                      </wpg:grpSpPr>
                      <wps:wsp>
                        <wps:cNvPr id="8" name="Freeform 22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060 9793"/>
                              <a:gd name="T1" fmla="*/ T0 w 535"/>
                              <a:gd name="T2" fmla="+- 0 614 614"/>
                              <a:gd name="T3" fmla="*/ 614 h 691"/>
                              <a:gd name="T4" fmla="+- 0 9999 9793"/>
                              <a:gd name="T5" fmla="*/ T4 w 535"/>
                              <a:gd name="T6" fmla="+- 0 620 614"/>
                              <a:gd name="T7" fmla="*/ 620 h 691"/>
                              <a:gd name="T8" fmla="+- 0 9942 9793"/>
                              <a:gd name="T9" fmla="*/ T8 w 535"/>
                              <a:gd name="T10" fmla="+- 0 642 614"/>
                              <a:gd name="T11" fmla="*/ 642 h 691"/>
                              <a:gd name="T12" fmla="+- 0 9878 9793"/>
                              <a:gd name="T13" fmla="*/ T12 w 535"/>
                              <a:gd name="T14" fmla="+- 0 688 614"/>
                              <a:gd name="T15" fmla="*/ 688 h 691"/>
                              <a:gd name="T16" fmla="+- 0 9837 9793"/>
                              <a:gd name="T17" fmla="*/ T16 w 535"/>
                              <a:gd name="T18" fmla="+- 0 738 614"/>
                              <a:gd name="T19" fmla="*/ 738 h 691"/>
                              <a:gd name="T20" fmla="+- 0 9810 9793"/>
                              <a:gd name="T21" fmla="*/ T20 w 535"/>
                              <a:gd name="T22" fmla="+- 0 793 614"/>
                              <a:gd name="T23" fmla="*/ 793 h 691"/>
                              <a:gd name="T24" fmla="+- 0 9796 9793"/>
                              <a:gd name="T25" fmla="*/ T24 w 535"/>
                              <a:gd name="T26" fmla="+- 0 852 614"/>
                              <a:gd name="T27" fmla="*/ 852 h 691"/>
                              <a:gd name="T28" fmla="+- 0 9793 9793"/>
                              <a:gd name="T29" fmla="*/ T28 w 535"/>
                              <a:gd name="T30" fmla="+- 0 1031 614"/>
                              <a:gd name="T31" fmla="*/ 1031 h 691"/>
                              <a:gd name="T32" fmla="+- 0 9794 9793"/>
                              <a:gd name="T33" fmla="*/ T32 w 535"/>
                              <a:gd name="T34" fmla="+- 0 1052 614"/>
                              <a:gd name="T35" fmla="*/ 1052 h 691"/>
                              <a:gd name="T36" fmla="+- 0 9805 9793"/>
                              <a:gd name="T37" fmla="*/ T36 w 535"/>
                              <a:gd name="T38" fmla="+- 0 1111 614"/>
                              <a:gd name="T39" fmla="*/ 1111 h 691"/>
                              <a:gd name="T40" fmla="+- 0 9830 9793"/>
                              <a:gd name="T41" fmla="*/ T40 w 535"/>
                              <a:gd name="T42" fmla="+- 0 1167 614"/>
                              <a:gd name="T43" fmla="*/ 1167 h 691"/>
                              <a:gd name="T44" fmla="+- 0 9880 9793"/>
                              <a:gd name="T45" fmla="*/ T44 w 535"/>
                              <a:gd name="T46" fmla="+- 0 1231 614"/>
                              <a:gd name="T47" fmla="*/ 1231 h 691"/>
                              <a:gd name="T48" fmla="+- 0 9928 9793"/>
                              <a:gd name="T49" fmla="*/ T48 w 535"/>
                              <a:gd name="T50" fmla="+- 0 1268 614"/>
                              <a:gd name="T51" fmla="*/ 1268 h 691"/>
                              <a:gd name="T52" fmla="+- 0 9987 9793"/>
                              <a:gd name="T53" fmla="*/ T52 w 535"/>
                              <a:gd name="T54" fmla="+- 0 1293 614"/>
                              <a:gd name="T55" fmla="*/ 1293 h 691"/>
                              <a:gd name="T56" fmla="+- 0 10060 9793"/>
                              <a:gd name="T57" fmla="*/ T56 w 535"/>
                              <a:gd name="T58" fmla="+- 0 1304 614"/>
                              <a:gd name="T59" fmla="*/ 1304 h 691"/>
                              <a:gd name="T60" fmla="+- 0 10081 9793"/>
                              <a:gd name="T61" fmla="*/ T60 w 535"/>
                              <a:gd name="T62" fmla="+- 0 1303 614"/>
                              <a:gd name="T63" fmla="*/ 1303 h 691"/>
                              <a:gd name="T64" fmla="+- 0 10140 9793"/>
                              <a:gd name="T65" fmla="*/ T64 w 535"/>
                              <a:gd name="T66" fmla="+- 0 1292 614"/>
                              <a:gd name="T67" fmla="*/ 1292 h 691"/>
                              <a:gd name="T68" fmla="+- 0 10196 9793"/>
                              <a:gd name="T69" fmla="*/ T68 w 535"/>
                              <a:gd name="T70" fmla="+- 0 1266 614"/>
                              <a:gd name="T71" fmla="*/ 1266 h 691"/>
                              <a:gd name="T72" fmla="+- 0 10258 9793"/>
                              <a:gd name="T73" fmla="*/ T72 w 535"/>
                              <a:gd name="T74" fmla="+- 0 1212 614"/>
                              <a:gd name="T75" fmla="*/ 1212 h 691"/>
                              <a:gd name="T76" fmla="+- 0 10293 9793"/>
                              <a:gd name="T77" fmla="*/ T76 w 535"/>
                              <a:gd name="T78" fmla="+- 0 1163 614"/>
                              <a:gd name="T79" fmla="*/ 1163 h 691"/>
                              <a:gd name="T80" fmla="+- 0 10301 9793"/>
                              <a:gd name="T81" fmla="*/ T80 w 535"/>
                              <a:gd name="T82" fmla="+- 0 1147 614"/>
                              <a:gd name="T83" fmla="*/ 1147 h 691"/>
                              <a:gd name="T84" fmla="+- 0 10074 9793"/>
                              <a:gd name="T85" fmla="*/ T84 w 535"/>
                              <a:gd name="T86" fmla="+- 0 1147 614"/>
                              <a:gd name="T87" fmla="*/ 1147 h 691"/>
                              <a:gd name="T88" fmla="+- 0 10049 9793"/>
                              <a:gd name="T89" fmla="*/ T88 w 535"/>
                              <a:gd name="T90" fmla="+- 0 1147 614"/>
                              <a:gd name="T91" fmla="*/ 1147 h 691"/>
                              <a:gd name="T92" fmla="+- 0 9992 9793"/>
                              <a:gd name="T93" fmla="*/ T92 w 535"/>
                              <a:gd name="T94" fmla="+- 0 1122 614"/>
                              <a:gd name="T95" fmla="*/ 1122 h 691"/>
                              <a:gd name="T96" fmla="+- 0 9955 9793"/>
                              <a:gd name="T97" fmla="*/ T96 w 535"/>
                              <a:gd name="T98" fmla="+- 0 1064 614"/>
                              <a:gd name="T99" fmla="*/ 1064 h 691"/>
                              <a:gd name="T100" fmla="+- 0 9948 9793"/>
                              <a:gd name="T101" fmla="*/ T100 w 535"/>
                              <a:gd name="T102" fmla="+- 0 1029 614"/>
                              <a:gd name="T103" fmla="*/ 1029 h 691"/>
                              <a:gd name="T104" fmla="+- 0 9949 9793"/>
                              <a:gd name="T105" fmla="*/ T104 w 535"/>
                              <a:gd name="T106" fmla="+- 0 889 614"/>
                              <a:gd name="T107" fmla="*/ 889 h 691"/>
                              <a:gd name="T108" fmla="+- 0 9966 9793"/>
                              <a:gd name="T109" fmla="*/ T108 w 535"/>
                              <a:gd name="T110" fmla="+- 0 826 614"/>
                              <a:gd name="T111" fmla="*/ 826 h 691"/>
                              <a:gd name="T112" fmla="+- 0 10009 9793"/>
                              <a:gd name="T113" fmla="*/ T112 w 535"/>
                              <a:gd name="T114" fmla="+- 0 783 614"/>
                              <a:gd name="T115" fmla="*/ 783 h 691"/>
                              <a:gd name="T116" fmla="+- 0 10049 9793"/>
                              <a:gd name="T117" fmla="*/ T116 w 535"/>
                              <a:gd name="T118" fmla="+- 0 770 614"/>
                              <a:gd name="T119" fmla="*/ 770 h 691"/>
                              <a:gd name="T120" fmla="+- 0 10301 9793"/>
                              <a:gd name="T121" fmla="*/ T120 w 535"/>
                              <a:gd name="T122" fmla="+- 0 770 614"/>
                              <a:gd name="T123" fmla="*/ 770 h 691"/>
                              <a:gd name="T124" fmla="+- 0 10293 9793"/>
                              <a:gd name="T125" fmla="*/ T124 w 535"/>
                              <a:gd name="T126" fmla="+- 0 754 614"/>
                              <a:gd name="T127" fmla="*/ 754 h 691"/>
                              <a:gd name="T128" fmla="+- 0 10243 9793"/>
                              <a:gd name="T129" fmla="*/ T128 w 535"/>
                              <a:gd name="T130" fmla="+- 0 689 614"/>
                              <a:gd name="T131" fmla="*/ 689 h 691"/>
                              <a:gd name="T132" fmla="+- 0 10195 9793"/>
                              <a:gd name="T133" fmla="*/ T132 w 535"/>
                              <a:gd name="T134" fmla="+- 0 651 614"/>
                              <a:gd name="T135" fmla="*/ 651 h 691"/>
                              <a:gd name="T136" fmla="+- 0 10136 9793"/>
                              <a:gd name="T137" fmla="*/ T136 w 535"/>
                              <a:gd name="T138" fmla="+- 0 625 614"/>
                              <a:gd name="T139" fmla="*/ 625 h 691"/>
                              <a:gd name="T140" fmla="+- 0 10062 9793"/>
                              <a:gd name="T141" fmla="*/ T140 w 535"/>
                              <a:gd name="T142" fmla="+- 0 614 614"/>
                              <a:gd name="T143" fmla="*/ 614 h 691"/>
                              <a:gd name="T144" fmla="+- 0 10060 9793"/>
                              <a:gd name="T145" fmla="*/ T144 w 535"/>
                              <a:gd name="T146" fmla="+- 0 614 614"/>
                              <a:gd name="T147" fmla="*/ 614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267" y="0"/>
                                </a:moveTo>
                                <a:lnTo>
                                  <a:pt x="206" y="6"/>
                                </a:lnTo>
                                <a:lnTo>
                                  <a:pt x="149" y="28"/>
                                </a:lnTo>
                                <a:lnTo>
                                  <a:pt x="85" y="74"/>
                                </a:lnTo>
                                <a:lnTo>
                                  <a:pt x="44" y="124"/>
                                </a:lnTo>
                                <a:lnTo>
                                  <a:pt x="17" y="179"/>
                                </a:lnTo>
                                <a:lnTo>
                                  <a:pt x="3" y="238"/>
                                </a:lnTo>
                                <a:lnTo>
                                  <a:pt x="0" y="417"/>
                                </a:lnTo>
                                <a:lnTo>
                                  <a:pt x="1" y="438"/>
                                </a:lnTo>
                                <a:lnTo>
                                  <a:pt x="12" y="497"/>
                                </a:lnTo>
                                <a:lnTo>
                                  <a:pt x="37" y="553"/>
                                </a:lnTo>
                                <a:lnTo>
                                  <a:pt x="87" y="617"/>
                                </a:lnTo>
                                <a:lnTo>
                                  <a:pt x="135" y="654"/>
                                </a:lnTo>
                                <a:lnTo>
                                  <a:pt x="194" y="679"/>
                                </a:lnTo>
                                <a:lnTo>
                                  <a:pt x="267" y="690"/>
                                </a:lnTo>
                                <a:lnTo>
                                  <a:pt x="288" y="689"/>
                                </a:lnTo>
                                <a:lnTo>
                                  <a:pt x="347" y="678"/>
                                </a:lnTo>
                                <a:lnTo>
                                  <a:pt x="403" y="652"/>
                                </a:lnTo>
                                <a:lnTo>
                                  <a:pt x="465" y="598"/>
                                </a:lnTo>
                                <a:lnTo>
                                  <a:pt x="500" y="549"/>
                                </a:lnTo>
                                <a:lnTo>
                                  <a:pt x="508" y="533"/>
                                </a:lnTo>
                                <a:lnTo>
                                  <a:pt x="281" y="533"/>
                                </a:lnTo>
                                <a:lnTo>
                                  <a:pt x="256" y="533"/>
                                </a:lnTo>
                                <a:lnTo>
                                  <a:pt x="199" y="508"/>
                                </a:lnTo>
                                <a:lnTo>
                                  <a:pt x="162" y="450"/>
                                </a:lnTo>
                                <a:lnTo>
                                  <a:pt x="155" y="415"/>
                                </a:lnTo>
                                <a:lnTo>
                                  <a:pt x="156" y="275"/>
                                </a:lnTo>
                                <a:lnTo>
                                  <a:pt x="173" y="212"/>
                                </a:lnTo>
                                <a:lnTo>
                                  <a:pt x="216" y="169"/>
                                </a:lnTo>
                                <a:lnTo>
                                  <a:pt x="256" y="156"/>
                                </a:lnTo>
                                <a:lnTo>
                                  <a:pt x="508" y="156"/>
                                </a:lnTo>
                                <a:lnTo>
                                  <a:pt x="500" y="140"/>
                                </a:lnTo>
                                <a:lnTo>
                                  <a:pt x="450" y="75"/>
                                </a:lnTo>
                                <a:lnTo>
                                  <a:pt x="402" y="37"/>
                                </a:lnTo>
                                <a:lnTo>
                                  <a:pt x="343" y="11"/>
                                </a:lnTo>
                                <a:lnTo>
                                  <a:pt x="269" y="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1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172 9793"/>
                              <a:gd name="T1" fmla="*/ T0 w 535"/>
                              <a:gd name="T2" fmla="+- 0 1026 614"/>
                              <a:gd name="T3" fmla="*/ 1026 h 691"/>
                              <a:gd name="T4" fmla="+- 0 10156 9793"/>
                              <a:gd name="T5" fmla="*/ T4 w 535"/>
                              <a:gd name="T6" fmla="+- 0 1087 614"/>
                              <a:gd name="T7" fmla="*/ 1087 h 691"/>
                              <a:gd name="T8" fmla="+- 0 10114 9793"/>
                              <a:gd name="T9" fmla="*/ T8 w 535"/>
                              <a:gd name="T10" fmla="+- 0 1132 614"/>
                              <a:gd name="T11" fmla="*/ 1132 h 691"/>
                              <a:gd name="T12" fmla="+- 0 10074 9793"/>
                              <a:gd name="T13" fmla="*/ T12 w 535"/>
                              <a:gd name="T14" fmla="+- 0 1147 614"/>
                              <a:gd name="T15" fmla="*/ 1147 h 691"/>
                              <a:gd name="T16" fmla="+- 0 10301 9793"/>
                              <a:gd name="T17" fmla="*/ T16 w 535"/>
                              <a:gd name="T18" fmla="+- 0 1147 614"/>
                              <a:gd name="T19" fmla="*/ 1147 h 691"/>
                              <a:gd name="T20" fmla="+- 0 10321 9793"/>
                              <a:gd name="T21" fmla="*/ T20 w 535"/>
                              <a:gd name="T22" fmla="+- 0 1084 614"/>
                              <a:gd name="T23" fmla="*/ 1084 h 691"/>
                              <a:gd name="T24" fmla="+- 0 10327 9793"/>
                              <a:gd name="T25" fmla="*/ T24 w 535"/>
                              <a:gd name="T26" fmla="+- 0 1029 614"/>
                              <a:gd name="T27" fmla="*/ 1029 h 691"/>
                              <a:gd name="T28" fmla="+- 0 10172 9793"/>
                              <a:gd name="T29" fmla="*/ T28 w 535"/>
                              <a:gd name="T30" fmla="+- 0 1026 614"/>
                              <a:gd name="T31" fmla="*/ 1026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379" y="412"/>
                                </a:moveTo>
                                <a:lnTo>
                                  <a:pt x="363" y="473"/>
                                </a:lnTo>
                                <a:lnTo>
                                  <a:pt x="321" y="518"/>
                                </a:lnTo>
                                <a:lnTo>
                                  <a:pt x="281" y="533"/>
                                </a:lnTo>
                                <a:lnTo>
                                  <a:pt x="508" y="533"/>
                                </a:lnTo>
                                <a:lnTo>
                                  <a:pt x="528" y="470"/>
                                </a:lnTo>
                                <a:lnTo>
                                  <a:pt x="534" y="415"/>
                                </a:lnTo>
                                <a:lnTo>
                                  <a:pt x="379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9793" y="614"/>
                            <a:ext cx="535" cy="691"/>
                          </a:xfrm>
                          <a:custGeom>
                            <a:avLst/>
                            <a:gdLst>
                              <a:gd name="T0" fmla="+- 0 10301 9793"/>
                              <a:gd name="T1" fmla="*/ T0 w 535"/>
                              <a:gd name="T2" fmla="+- 0 770 614"/>
                              <a:gd name="T3" fmla="*/ 770 h 691"/>
                              <a:gd name="T4" fmla="+- 0 10049 9793"/>
                              <a:gd name="T5" fmla="*/ T4 w 535"/>
                              <a:gd name="T6" fmla="+- 0 770 614"/>
                              <a:gd name="T7" fmla="*/ 770 h 691"/>
                              <a:gd name="T8" fmla="+- 0 10074 9793"/>
                              <a:gd name="T9" fmla="*/ T8 w 535"/>
                              <a:gd name="T10" fmla="+- 0 771 614"/>
                              <a:gd name="T11" fmla="*/ 771 h 691"/>
                              <a:gd name="T12" fmla="+- 0 10092 9793"/>
                              <a:gd name="T13" fmla="*/ T12 w 535"/>
                              <a:gd name="T14" fmla="+- 0 774 614"/>
                              <a:gd name="T15" fmla="*/ 774 h 691"/>
                              <a:gd name="T16" fmla="+- 0 10146 9793"/>
                              <a:gd name="T17" fmla="*/ T16 w 535"/>
                              <a:gd name="T18" fmla="+- 0 815 614"/>
                              <a:gd name="T19" fmla="*/ 815 h 691"/>
                              <a:gd name="T20" fmla="+- 0 10170 9793"/>
                              <a:gd name="T21" fmla="*/ T20 w 535"/>
                              <a:gd name="T22" fmla="+- 0 873 614"/>
                              <a:gd name="T23" fmla="*/ 873 h 691"/>
                              <a:gd name="T24" fmla="+- 0 10172 9793"/>
                              <a:gd name="T25" fmla="*/ T24 w 535"/>
                              <a:gd name="T26" fmla="+- 0 889 614"/>
                              <a:gd name="T27" fmla="*/ 889 h 691"/>
                              <a:gd name="T28" fmla="+- 0 10327 9793"/>
                              <a:gd name="T29" fmla="*/ T28 w 535"/>
                              <a:gd name="T30" fmla="+- 0 892 614"/>
                              <a:gd name="T31" fmla="*/ 892 h 691"/>
                              <a:gd name="T32" fmla="+- 0 10321 9793"/>
                              <a:gd name="T33" fmla="*/ T32 w 535"/>
                              <a:gd name="T34" fmla="+- 0 831 614"/>
                              <a:gd name="T35" fmla="*/ 831 h 691"/>
                              <a:gd name="T36" fmla="+- 0 10302 9793"/>
                              <a:gd name="T37" fmla="*/ T36 w 535"/>
                              <a:gd name="T38" fmla="+- 0 773 614"/>
                              <a:gd name="T39" fmla="*/ 773 h 691"/>
                              <a:gd name="T40" fmla="+- 0 10301 9793"/>
                              <a:gd name="T41" fmla="*/ T40 w 535"/>
                              <a:gd name="T42" fmla="+- 0 770 614"/>
                              <a:gd name="T43" fmla="*/ 77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5" h="691">
                                <a:moveTo>
                                  <a:pt x="508" y="156"/>
                                </a:moveTo>
                                <a:lnTo>
                                  <a:pt x="256" y="156"/>
                                </a:lnTo>
                                <a:lnTo>
                                  <a:pt x="281" y="157"/>
                                </a:lnTo>
                                <a:lnTo>
                                  <a:pt x="299" y="160"/>
                                </a:lnTo>
                                <a:lnTo>
                                  <a:pt x="353" y="201"/>
                                </a:lnTo>
                                <a:lnTo>
                                  <a:pt x="377" y="259"/>
                                </a:lnTo>
                                <a:lnTo>
                                  <a:pt x="379" y="275"/>
                                </a:lnTo>
                                <a:lnTo>
                                  <a:pt x="534" y="278"/>
                                </a:lnTo>
                                <a:lnTo>
                                  <a:pt x="528" y="217"/>
                                </a:lnTo>
                                <a:lnTo>
                                  <a:pt x="509" y="159"/>
                                </a:lnTo>
                                <a:lnTo>
                                  <a:pt x="50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16"/>
                      <wpg:cNvGrpSpPr>
                        <a:grpSpLocks/>
                      </wpg:cNvGrpSpPr>
                      <wpg:grpSpPr bwMode="auto">
                        <a:xfrm>
                          <a:off x="10301" y="614"/>
                          <a:ext cx="528" cy="690"/>
                          <a:chOff x="10301" y="614"/>
                          <a:chExt cx="528" cy="690"/>
                        </a:xfrm>
                      </wpg:grpSpPr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456 10301"/>
                              <a:gd name="T1" fmla="*/ T0 w 528"/>
                              <a:gd name="T2" fmla="+- 0 614 614"/>
                              <a:gd name="T3" fmla="*/ 614 h 690"/>
                              <a:gd name="T4" fmla="+- 0 10301 10301"/>
                              <a:gd name="T5" fmla="*/ T4 w 528"/>
                              <a:gd name="T6" fmla="+- 0 614 614"/>
                              <a:gd name="T7" fmla="*/ 614 h 690"/>
                              <a:gd name="T8" fmla="+- 0 10487 10301"/>
                              <a:gd name="T9" fmla="*/ T8 w 528"/>
                              <a:gd name="T10" fmla="+- 0 958 614"/>
                              <a:gd name="T11" fmla="*/ 958 h 690"/>
                              <a:gd name="T12" fmla="+- 0 10487 10301"/>
                              <a:gd name="T13" fmla="*/ T12 w 528"/>
                              <a:gd name="T14" fmla="+- 0 1303 614"/>
                              <a:gd name="T15" fmla="*/ 1303 h 690"/>
                              <a:gd name="T16" fmla="+- 0 10643 10301"/>
                              <a:gd name="T17" fmla="*/ T16 w 528"/>
                              <a:gd name="T18" fmla="+- 0 1303 614"/>
                              <a:gd name="T19" fmla="*/ 1303 h 690"/>
                              <a:gd name="T20" fmla="+- 0 10643 10301"/>
                              <a:gd name="T21" fmla="*/ T20 w 528"/>
                              <a:gd name="T22" fmla="+- 0 958 614"/>
                              <a:gd name="T23" fmla="*/ 958 h 690"/>
                              <a:gd name="T24" fmla="+- 0 10720 10301"/>
                              <a:gd name="T25" fmla="*/ T24 w 528"/>
                              <a:gd name="T26" fmla="+- 0 814 614"/>
                              <a:gd name="T27" fmla="*/ 814 h 690"/>
                              <a:gd name="T28" fmla="+- 0 10565 10301"/>
                              <a:gd name="T29" fmla="*/ T28 w 528"/>
                              <a:gd name="T30" fmla="+- 0 814 614"/>
                              <a:gd name="T31" fmla="*/ 814 h 690"/>
                              <a:gd name="T32" fmla="+- 0 10456 10301"/>
                              <a:gd name="T33" fmla="*/ T32 w 528"/>
                              <a:gd name="T34" fmla="+- 0 614 614"/>
                              <a:gd name="T35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186" y="344"/>
                                </a:lnTo>
                                <a:lnTo>
                                  <a:pt x="186" y="689"/>
                                </a:lnTo>
                                <a:lnTo>
                                  <a:pt x="342" y="689"/>
                                </a:lnTo>
                                <a:lnTo>
                                  <a:pt x="342" y="344"/>
                                </a:lnTo>
                                <a:lnTo>
                                  <a:pt x="419" y="200"/>
                                </a:lnTo>
                                <a:lnTo>
                                  <a:pt x="264" y="20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301" y="614"/>
                            <a:ext cx="528" cy="690"/>
                          </a:xfrm>
                          <a:custGeom>
                            <a:avLst/>
                            <a:gdLst>
                              <a:gd name="T0" fmla="+- 0 10828 10301"/>
                              <a:gd name="T1" fmla="*/ T0 w 528"/>
                              <a:gd name="T2" fmla="+- 0 614 614"/>
                              <a:gd name="T3" fmla="*/ 614 h 690"/>
                              <a:gd name="T4" fmla="+- 0 10672 10301"/>
                              <a:gd name="T5" fmla="*/ T4 w 528"/>
                              <a:gd name="T6" fmla="+- 0 614 614"/>
                              <a:gd name="T7" fmla="*/ 614 h 690"/>
                              <a:gd name="T8" fmla="+- 0 10565 10301"/>
                              <a:gd name="T9" fmla="*/ T8 w 528"/>
                              <a:gd name="T10" fmla="+- 0 814 614"/>
                              <a:gd name="T11" fmla="*/ 814 h 690"/>
                              <a:gd name="T12" fmla="+- 0 10720 10301"/>
                              <a:gd name="T13" fmla="*/ T12 w 528"/>
                              <a:gd name="T14" fmla="+- 0 814 614"/>
                              <a:gd name="T15" fmla="*/ 814 h 690"/>
                              <a:gd name="T16" fmla="+- 0 10828 10301"/>
                              <a:gd name="T17" fmla="*/ T16 w 528"/>
                              <a:gd name="T18" fmla="+- 0 614 614"/>
                              <a:gd name="T19" fmla="*/ 61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690">
                                <a:moveTo>
                                  <a:pt x="527" y="0"/>
                                </a:moveTo>
                                <a:lnTo>
                                  <a:pt x="371" y="0"/>
                                </a:lnTo>
                                <a:lnTo>
                                  <a:pt x="264" y="200"/>
                                </a:lnTo>
                                <a:lnTo>
                                  <a:pt x="419" y="2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10876" y="1035"/>
                          <a:ext cx="156" cy="268"/>
                          <a:chOff x="10876" y="1035"/>
                          <a:chExt cx="156" cy="268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0876" y="1035"/>
                            <a:ext cx="156" cy="268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1303 1035"/>
                              <a:gd name="T3" fmla="*/ 1303 h 268"/>
                              <a:gd name="T4" fmla="+- 0 11032 10876"/>
                              <a:gd name="T5" fmla="*/ T4 w 156"/>
                              <a:gd name="T6" fmla="+- 0 1303 1035"/>
                              <a:gd name="T7" fmla="*/ 1303 h 268"/>
                              <a:gd name="T8" fmla="+- 0 11032 10876"/>
                              <a:gd name="T9" fmla="*/ T8 w 156"/>
                              <a:gd name="T10" fmla="+- 0 1035 1035"/>
                              <a:gd name="T11" fmla="*/ 1035 h 268"/>
                              <a:gd name="T12" fmla="+- 0 10876 10876"/>
                              <a:gd name="T13" fmla="*/ T12 w 156"/>
                              <a:gd name="T14" fmla="+- 0 1035 1035"/>
                              <a:gd name="T15" fmla="*/ 1035 h 268"/>
                              <a:gd name="T16" fmla="+- 0 10876 10876"/>
                              <a:gd name="T17" fmla="*/ T16 w 156"/>
                              <a:gd name="T18" fmla="+- 0 1303 1035"/>
                              <a:gd name="T19" fmla="*/ 130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268">
                                <a:moveTo>
                                  <a:pt x="0" y="268"/>
                                </a:moveTo>
                                <a:lnTo>
                                  <a:pt x="156" y="268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12"/>
                      <wpg:cNvGrpSpPr>
                        <a:grpSpLocks/>
                      </wpg:cNvGrpSpPr>
                      <wpg:grpSpPr bwMode="auto">
                        <a:xfrm>
                          <a:off x="10876" y="881"/>
                          <a:ext cx="353" cy="154"/>
                          <a:chOff x="10876" y="881"/>
                          <a:chExt cx="353" cy="154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10876" y="881"/>
                            <a:ext cx="353" cy="154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353"/>
                              <a:gd name="T2" fmla="+- 0 1035 881"/>
                              <a:gd name="T3" fmla="*/ 1035 h 154"/>
                              <a:gd name="T4" fmla="+- 0 11229 10876"/>
                              <a:gd name="T5" fmla="*/ T4 w 353"/>
                              <a:gd name="T6" fmla="+- 0 1035 881"/>
                              <a:gd name="T7" fmla="*/ 1035 h 154"/>
                              <a:gd name="T8" fmla="+- 0 11229 10876"/>
                              <a:gd name="T9" fmla="*/ T8 w 353"/>
                              <a:gd name="T10" fmla="+- 0 881 881"/>
                              <a:gd name="T11" fmla="*/ 881 h 154"/>
                              <a:gd name="T12" fmla="+- 0 10876 10876"/>
                              <a:gd name="T13" fmla="*/ T12 w 353"/>
                              <a:gd name="T14" fmla="+- 0 881 881"/>
                              <a:gd name="T15" fmla="*/ 881 h 154"/>
                              <a:gd name="T16" fmla="+- 0 10876 10876"/>
                              <a:gd name="T17" fmla="*/ T16 w 353"/>
                              <a:gd name="T18" fmla="+- 0 1035 881"/>
                              <a:gd name="T19" fmla="*/ 103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154">
                                <a:moveTo>
                                  <a:pt x="0" y="154"/>
                                </a:moveTo>
                                <a:lnTo>
                                  <a:pt x="353" y="154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10876" y="769"/>
                          <a:ext cx="156" cy="112"/>
                          <a:chOff x="10876" y="769"/>
                          <a:chExt cx="156" cy="11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0876" y="769"/>
                            <a:ext cx="156" cy="112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156"/>
                              <a:gd name="T2" fmla="+- 0 881 769"/>
                              <a:gd name="T3" fmla="*/ 881 h 112"/>
                              <a:gd name="T4" fmla="+- 0 11032 10876"/>
                              <a:gd name="T5" fmla="*/ T4 w 156"/>
                              <a:gd name="T6" fmla="+- 0 881 769"/>
                              <a:gd name="T7" fmla="*/ 881 h 112"/>
                              <a:gd name="T8" fmla="+- 0 11032 10876"/>
                              <a:gd name="T9" fmla="*/ T8 w 156"/>
                              <a:gd name="T10" fmla="+- 0 769 769"/>
                              <a:gd name="T11" fmla="*/ 769 h 112"/>
                              <a:gd name="T12" fmla="+- 0 10876 10876"/>
                              <a:gd name="T13" fmla="*/ T12 w 156"/>
                              <a:gd name="T14" fmla="+- 0 769 769"/>
                              <a:gd name="T15" fmla="*/ 769 h 112"/>
                              <a:gd name="T16" fmla="+- 0 10876 10876"/>
                              <a:gd name="T17" fmla="*/ T16 w 156"/>
                              <a:gd name="T18" fmla="+- 0 881 769"/>
                              <a:gd name="T19" fmla="*/ 8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12">
                                <a:moveTo>
                                  <a:pt x="0" y="112"/>
                                </a:moveTo>
                                <a:lnTo>
                                  <a:pt x="156" y="112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8"/>
                      <wpg:cNvGrpSpPr>
                        <a:grpSpLocks/>
                      </wpg:cNvGrpSpPr>
                      <wpg:grpSpPr bwMode="auto">
                        <a:xfrm>
                          <a:off x="10876" y="613"/>
                          <a:ext cx="423" cy="156"/>
                          <a:chOff x="10876" y="613"/>
                          <a:chExt cx="423" cy="156"/>
                        </a:xfrm>
                      </wpg:grpSpPr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10876" y="613"/>
                            <a:ext cx="423" cy="156"/>
                          </a:xfrm>
                          <a:custGeom>
                            <a:avLst/>
                            <a:gdLst>
                              <a:gd name="T0" fmla="+- 0 10876 10876"/>
                              <a:gd name="T1" fmla="*/ T0 w 423"/>
                              <a:gd name="T2" fmla="+- 0 769 613"/>
                              <a:gd name="T3" fmla="*/ 769 h 156"/>
                              <a:gd name="T4" fmla="+- 0 11299 10876"/>
                              <a:gd name="T5" fmla="*/ T4 w 423"/>
                              <a:gd name="T6" fmla="+- 0 769 613"/>
                              <a:gd name="T7" fmla="*/ 769 h 156"/>
                              <a:gd name="T8" fmla="+- 0 11299 10876"/>
                              <a:gd name="T9" fmla="*/ T8 w 423"/>
                              <a:gd name="T10" fmla="+- 0 613 613"/>
                              <a:gd name="T11" fmla="*/ 613 h 156"/>
                              <a:gd name="T12" fmla="+- 0 10876 10876"/>
                              <a:gd name="T13" fmla="*/ T12 w 423"/>
                              <a:gd name="T14" fmla="+- 0 613 613"/>
                              <a:gd name="T15" fmla="*/ 613 h 156"/>
                              <a:gd name="T16" fmla="+- 0 10876 10876"/>
                              <a:gd name="T17" fmla="*/ T16 w 423"/>
                              <a:gd name="T18" fmla="+- 0 769 613"/>
                              <a:gd name="T19" fmla="*/ 76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" h="156">
                                <a:moveTo>
                                  <a:pt x="0" y="156"/>
                                </a:moveTo>
                                <a:lnTo>
                                  <a:pt x="423" y="156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6"/>
                      <wpg:cNvGrpSpPr>
                        <a:grpSpLocks/>
                      </wpg:cNvGrpSpPr>
                      <wpg:grpSpPr bwMode="auto">
                        <a:xfrm>
                          <a:off x="8976" y="621"/>
                          <a:ext cx="472" cy="472"/>
                          <a:chOff x="8976" y="621"/>
                          <a:chExt cx="472" cy="472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8976" y="621"/>
                            <a:ext cx="472" cy="472"/>
                          </a:xfrm>
                          <a:custGeom>
                            <a:avLst/>
                            <a:gdLst>
                              <a:gd name="T0" fmla="+- 0 9448 8976"/>
                              <a:gd name="T1" fmla="*/ T0 w 472"/>
                              <a:gd name="T2" fmla="+- 0 621 621"/>
                              <a:gd name="T3" fmla="*/ 621 h 472"/>
                              <a:gd name="T4" fmla="+- 0 9172 8976"/>
                              <a:gd name="T5" fmla="*/ T4 w 472"/>
                              <a:gd name="T6" fmla="+- 0 621 621"/>
                              <a:gd name="T7" fmla="*/ 621 h 472"/>
                              <a:gd name="T8" fmla="+- 0 8976 8976"/>
                              <a:gd name="T9" fmla="*/ T8 w 472"/>
                              <a:gd name="T10" fmla="+- 0 817 621"/>
                              <a:gd name="T11" fmla="*/ 817 h 472"/>
                              <a:gd name="T12" fmla="+- 0 8976 8976"/>
                              <a:gd name="T13" fmla="*/ T12 w 472"/>
                              <a:gd name="T14" fmla="+- 0 1093 621"/>
                              <a:gd name="T15" fmla="*/ 1093 h 472"/>
                              <a:gd name="T16" fmla="+- 0 9310 8976"/>
                              <a:gd name="T17" fmla="*/ T16 w 472"/>
                              <a:gd name="T18" fmla="+- 0 955 621"/>
                              <a:gd name="T19" fmla="*/ 955 h 472"/>
                              <a:gd name="T20" fmla="+- 0 9448 8976"/>
                              <a:gd name="T21" fmla="*/ T20 w 472"/>
                              <a:gd name="T22" fmla="+- 0 621 621"/>
                              <a:gd name="T23" fmla="*/ 62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" h="472">
                                <a:moveTo>
                                  <a:pt x="472" y="0"/>
                                </a:moveTo>
                                <a:lnTo>
                                  <a:pt x="196" y="0"/>
                                </a:lnTo>
                                <a:lnTo>
                                  <a:pt x="0" y="196"/>
                                </a:lnTo>
                                <a:lnTo>
                                  <a:pt x="0" y="472"/>
                                </a:lnTo>
                                <a:lnTo>
                                  <a:pt x="334" y="334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4"/>
                      <wpg:cNvGrpSpPr>
                        <a:grpSpLocks/>
                      </wpg:cNvGrpSpPr>
                      <wpg:grpSpPr bwMode="auto">
                        <a:xfrm>
                          <a:off x="9310" y="817"/>
                          <a:ext cx="334" cy="472"/>
                          <a:chOff x="9310" y="817"/>
                          <a:chExt cx="334" cy="472"/>
                        </a:xfrm>
                      </wpg:grpSpPr>
                      <wps:wsp>
                        <wps:cNvPr id="25" name="Freeform 5"/>
                        <wps:cNvSpPr>
                          <a:spLocks/>
                        </wps:cNvSpPr>
                        <wps:spPr bwMode="auto">
                          <a:xfrm>
                            <a:off x="9310" y="817"/>
                            <a:ext cx="334" cy="472"/>
                          </a:xfrm>
                          <a:custGeom>
                            <a:avLst/>
                            <a:gdLst>
                              <a:gd name="T0" fmla="+- 0 9644 9310"/>
                              <a:gd name="T1" fmla="*/ T0 w 334"/>
                              <a:gd name="T2" fmla="+- 0 817 817"/>
                              <a:gd name="T3" fmla="*/ 817 h 472"/>
                              <a:gd name="T4" fmla="+- 0 9310 9310"/>
                              <a:gd name="T5" fmla="*/ T4 w 334"/>
                              <a:gd name="T6" fmla="+- 0 955 817"/>
                              <a:gd name="T7" fmla="*/ 955 h 472"/>
                              <a:gd name="T8" fmla="+- 0 9448 9310"/>
                              <a:gd name="T9" fmla="*/ T8 w 334"/>
                              <a:gd name="T10" fmla="+- 0 1289 817"/>
                              <a:gd name="T11" fmla="*/ 1289 h 472"/>
                              <a:gd name="T12" fmla="+- 0 9644 9310"/>
                              <a:gd name="T13" fmla="*/ T12 w 334"/>
                              <a:gd name="T14" fmla="+- 0 1093 817"/>
                              <a:gd name="T15" fmla="*/ 1093 h 472"/>
                              <a:gd name="T16" fmla="+- 0 9644 9310"/>
                              <a:gd name="T17" fmla="*/ T16 w 334"/>
                              <a:gd name="T18" fmla="+- 0 817 817"/>
                              <a:gd name="T19" fmla="*/ 81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472">
                                <a:moveTo>
                                  <a:pt x="334" y="0"/>
                                </a:moveTo>
                                <a:lnTo>
                                  <a:pt x="0" y="138"/>
                                </a:lnTo>
                                <a:lnTo>
                                  <a:pt x="138" y="472"/>
                                </a:lnTo>
                                <a:lnTo>
                                  <a:pt x="334" y="276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85E1E" id="Group 3" o:spid="_x0000_s1026" style="position:absolute;margin-left:385.55pt;margin-top:0;width:209.75pt;height:105.1pt;z-index:-13216;mso-position-horizontal-relative:page;mso-position-vertical-relative:page" coordorigin="7711" coordsize="4195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">
              <v:group id="Group 23" o:spid="_x0000_s1027" style="position:absolute;left:7711;width:4195;height:2102" coordorigin="7711" coordsize="419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25" o:spid="_x0000_s1028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PYcIA&#10;AADaAAAADwAAAGRycy9kb3ducmV2LnhtbESPT2sCMRTE7wW/Q3hCbzWr0D+sRpEFQfDUtVK9PTbP&#10;zeLmJSapbr99Uyj0OMzMb5jFarC9uFGInWMF00kBgrhxuuNWwcd+8/QGIiZkjb1jUvBNEVbL0cMC&#10;S+3u/E63OrUiQziWqMCk5EspY2PIYpw4T5y9swsWU5ahlTrgPcNtL2dF8SItdpwXDHqqDDWX+ssq&#10;8Fe/42CqQx1of5odP6evu2qj1ON4WM9BJBrSf/ivvdUKnuH3Sr4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I9hwgAAANoAAAAPAAAAAAAAAAAAAAAAAJgCAABkcnMvZG93&#10;bnJldi54bWxQSwUGAAAAAAQABAD1AAAAhwMAAAAA&#10;" path="m4195,1872r-2624,l4195,2102r,-230xe" fillcolor="#148a8a" stroked="f">
                  <v:path arrowok="t" o:connecttype="custom" o:connectlocs="4195,1872;1571,1872;4195,2102;4195,1872" o:connectangles="0,0,0,0"/>
                </v:shape>
                <v:shape id="Freeform 24" o:spid="_x0000_s1029" style="position:absolute;left:7711;width:4195;height:2102;visibility:visible;mso-wrap-style:square;v-text-anchor:top" coordsize="4195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FsIA&#10;AADaAAAADwAAAGRycy9kb3ducmV2LnhtbESPQWsCMRSE7wX/Q3hCbzWrBy2rUWRBEDx1bbG9PTbP&#10;zeLmJSapbv+9KRR6HGbmG2a1GWwvbhRi51jBdFKAIG6c7rhV8H7cvbyCiAlZY++YFPxQhM169LTC&#10;Urs7v9GtTq3IEI4lKjAp+VLK2BiyGCfOE2fv7ILFlGVopQ54z3Dby1lRzKXFjvOCQU+VoeZSf1sF&#10;/uoPHEz1UQc6fs0+T9PFodop9TwetksQiYb0H/5r77WCOfxeyT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hEWwgAAANoAAAAPAAAAAAAAAAAAAAAAAJgCAABkcnMvZG93&#10;bnJldi54bWxQSwUGAAAAAAQABAD1AAAAhwMAAAAA&#10;" path="m4195,l,,1571,1873r2624,-1l4195,xe" fillcolor="#148a8a" stroked="f">
                  <v:path arrowok="t" o:connecttype="custom" o:connectlocs="4195,0;0,0;1571,1873;4195,1872;4195,0" o:connectangles="0,0,0,0,0"/>
                </v:shape>
              </v:group>
              <v:group id="Group 19" o:spid="_x0000_s1030" style="position:absolute;left:9793;top:614;width:535;height:691" coordorigin="9793,614" coordsize="53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22" o:spid="_x0000_s1031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OB8EA&#10;AADaAAAADwAAAGRycy9kb3ducmV2LnhtbERPz2vCMBS+C/4P4Qm7yEzXw5DOKEMZyGQM2zLm7dE8&#10;27LmpSSxrf/9chjs+PH93uwm04mBnG8tK3haJSCIK6tbrhWUxdvjGoQPyBo7y6TgTh522/lsg5m2&#10;I59pyEMtYgj7DBU0IfSZlL5qyKBf2Z44clfrDIYIXS21wzGGm06mSfIsDbYcGxrsad9Q9ZPfjIJT&#10;meL75/JrGDAdL/RhC5t/H5R6WEyvLyACTeFf/Oc+agVxa7wSb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zgfBAAAA2gAAAA8AAAAAAAAAAAAAAAAAmAIAAGRycy9kb3du&#10;cmV2LnhtbFBLBQYAAAAABAAEAPUAAACGAwAAAAA=&#10;" path="m267,l206,6,149,28,85,74,44,124,17,179,3,238,,417r1,21l12,497r25,56l87,617r48,37l194,679r73,11l288,689r59,-11l403,652r62,-54l500,549r8,-16l281,533r-25,l199,508,162,450r-7,-35l156,275r17,-63l216,169r40,-13l508,156r-8,-16l450,75,402,37,343,11,269,r-2,xe" fillcolor="black" stroked="f">
                  <v:path arrowok="t" o:connecttype="custom" o:connectlocs="267,614;206,620;149,642;85,688;44,738;17,793;3,852;0,1031;1,1052;12,1111;37,1167;87,1231;135,1268;194,1293;267,1304;288,1303;347,1292;403,1266;465,1212;500,1163;508,1147;281,1147;256,1147;199,1122;162,1064;155,1029;156,889;173,826;216,783;256,770;508,770;500,754;450,689;402,651;343,625;269,614;267,614" o:connectangles="0,0,0,0,0,0,0,0,0,0,0,0,0,0,0,0,0,0,0,0,0,0,0,0,0,0,0,0,0,0,0,0,0,0,0,0,0"/>
                </v:shape>
                <v:shape id="Freeform 21" o:spid="_x0000_s1032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rnMQA&#10;AADaAAAADwAAAGRycy9kb3ducmV2LnhtbESPQWvCQBSE70L/w/IKvYhuzEFs6iaUFqEoRRpF6u2R&#10;fSah2bchuybpv+8WBI/DzHzDrLPRNKKnztWWFSzmEQjiwuqaSwXHw2a2AuE8ssbGMin4JQdZ+jBZ&#10;Y6LtwF/U574UAcIuQQWV920ipSsqMujmtiUO3sV2Bn2QXSl1h0OAm0bGUbSUBmsOCxW29FZR8ZNf&#10;jYLdMcbtfnrqe4yHM33ag82/35V6ehxfX0B4Gv09fGt/aAXP8H8l3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a5zEAAAA2gAAAA8AAAAAAAAAAAAAAAAAmAIAAGRycy9k&#10;b3ducmV2LnhtbFBLBQYAAAAABAAEAPUAAACJAwAAAAA=&#10;" path="m379,412r-16,61l321,518r-40,15l508,533r20,-63l534,415,379,412xe" fillcolor="black" stroked="f">
                  <v:path arrowok="t" o:connecttype="custom" o:connectlocs="379,1026;363,1087;321,1132;281,1147;508,1147;528,1084;534,1029;379,1026" o:connectangles="0,0,0,0,0,0,0,0"/>
                </v:shape>
                <v:shape id="Freeform 20" o:spid="_x0000_s1033" style="position:absolute;left:9793;top:614;width:535;height:691;visibility:visible;mso-wrap-style:square;v-text-anchor:top" coordsize="53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jqsUA&#10;AADbAAAADwAAAGRycy9kb3ducmV2LnhtbESPQWvCQBCF7wX/wzJCL6VuzEFK6ipFEUqLSKOUehuy&#10;YxKanQ3ZbZL+e+cgeJvhvXnvm+V6dI3qqQu1ZwPzWQKKuPC25tLA6bh7fgEVIrLFxjMZ+KcA69Xk&#10;YYmZ9QN/UZ/HUkkIhwwNVDG2mdahqMhhmPmWWLSL7xxGWbtS2w4HCXeNTpNkoR3WLA0VtrSpqPjN&#10;/5yBz1OKH4en777HdDjT3h99/rM15nE6vr2CijTGu/l2/W4FX+jlFxl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6OqxQAAANsAAAAPAAAAAAAAAAAAAAAAAJgCAABkcnMv&#10;ZG93bnJldi54bWxQSwUGAAAAAAQABAD1AAAAigMAAAAA&#10;" path="m508,156r-252,l281,157r18,3l353,201r24,58l379,275r155,3l528,217,509,159r-1,-3xe" fillcolor="black" stroked="f">
                  <v:path arrowok="t" o:connecttype="custom" o:connectlocs="508,770;256,770;281,771;299,774;353,815;377,873;379,889;534,892;528,831;509,773;508,770" o:connectangles="0,0,0,0,0,0,0,0,0,0,0"/>
                </v:shape>
              </v:group>
              <v:group id="Group 16" o:spid="_x0000_s1034" style="position:absolute;left:10301;top:614;width:528;height:690" coordorigin="10301,614" coordsize="528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18" o:spid="_x0000_s1035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tecAA&#10;AADbAAAADwAAAGRycy9kb3ducmV2LnhtbERP22rCQBB9F/oPyxT6phuDFI2uUsRiXgo1+gFDdkxC&#10;s7Nhd5vL33eFgm9zONfZHUbTip6cbywrWC4SEMSl1Q1XCm7Xz/kahA/IGlvLpGAiD4f9y2yHmbYD&#10;X6gvQiViCPsMFdQhdJmUvqzJoF/Yjjhyd+sMhghdJbXDIYabVqZJ8i4NNhwbauzoWFP5U/waBfng&#10;brqgE+Jq+V19TffN9dwGpd5ex48tiEBjeIr/3bmO81N4/B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ttecAAAADbAAAADwAAAAAAAAAAAAAAAACYAgAAZHJzL2Rvd25y&#10;ZXYueG1sUEsFBgAAAAAEAAQA9QAAAIUDAAAAAA==&#10;" path="m155,l,,186,344r,345l342,689r,-345l419,200r-155,l155,xe" fillcolor="black" stroked="f">
                  <v:path arrowok="t" o:connecttype="custom" o:connectlocs="155,614;0,614;186,958;186,1303;342,1303;342,958;419,814;264,814;155,614" o:connectangles="0,0,0,0,0,0,0,0,0"/>
                </v:shape>
                <v:shape id="Freeform 17" o:spid="_x0000_s1036" style="position:absolute;left:10301;top:614;width:528;height:690;visibility:visible;mso-wrap-style:square;v-text-anchor:top" coordsize="5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I4r8A&#10;AADbAAAADwAAAGRycy9kb3ducmV2LnhtbERPzYrCMBC+C75DGGFvmrqKaDWKLCvrRdDWBxiasS02&#10;k5JkbX17s7DgbT6+39nsetOIBzlfW1YwnSQgiAuray4VXPPDeAnCB2SNjWVS8CQPu+1wsMFU244v&#10;9MhCKWII+xQVVCG0qZS+qMign9iWOHI36wyGCF0ptcMuhptGfibJQhqsOTZU2NJXRcU9+zUKjp27&#10;6oy+EefTc3l63lb5TxOU+hj1+zWIQH14i//dRx3nz+Dvl3i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t8jivwAAANsAAAAPAAAAAAAAAAAAAAAAAJgCAABkcnMvZG93bnJl&#10;di54bWxQSwUGAAAAAAQABAD1AAAAhAMAAAAA&#10;" path="m527,l371,,264,200r155,l527,xe" fillcolor="black" stroked="f">
                  <v:path arrowok="t" o:connecttype="custom" o:connectlocs="527,614;371,614;264,814;419,814;527,614" o:connectangles="0,0,0,0,0"/>
                </v:shape>
              </v:group>
              <v:group id="Group 14" o:spid="_x0000_s1037" style="position:absolute;left:10876;top:1035;width:156;height:268" coordorigin="10876,1035" coordsize="15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5" o:spid="_x0000_s1038" style="position:absolute;left:10876;top:1035;width:156;height:268;visibility:visible;mso-wrap-style:square;v-text-anchor:top" coordsize="15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agsEA&#10;AADbAAAADwAAAGRycy9kb3ducmV2LnhtbERP24rCMBB9X/Afwgj7tqYVV7QaRRRhWVDwAr4OzdgU&#10;m0lpola/3iws+DaHc53pvLWVuFHjS8cK0l4Cgjh3uuRCwfGw/hqB8AFZY+WYFDzIw3zW+Zhipt2d&#10;d3Tbh0LEEPYZKjAh1JmUPjdk0fdcTRy5s2sshgibQuoG7zHcVrKfJENpseTYYLCmpaH8sr9aBSte&#10;9jd0SrfpoB6dduZ35cbJU6nPbruYgAjUhrf43/2j4/xv+PslHi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LGoLBAAAA2wAAAA8AAAAAAAAAAAAAAAAAmAIAAGRycy9kb3du&#10;cmV2LnhtbFBLBQYAAAAABAAEAPUAAACGAwAAAAA=&#10;" path="m,268r156,l156,,,,,268xe" fillcolor="black" stroked="f">
                  <v:path arrowok="t" o:connecttype="custom" o:connectlocs="0,1303;156,1303;156,1035;0,1035;0,1303" o:connectangles="0,0,0,0,0"/>
                </v:shape>
              </v:group>
              <v:group id="Group 12" o:spid="_x0000_s1039" style="position:absolute;left:10876;top:881;width:353;height:154" coordorigin="10876,881" coordsize="35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3" o:spid="_x0000_s1040" style="position:absolute;left:10876;top:881;width:353;height:154;visibility:visible;mso-wrap-style:square;v-text-anchor:top" coordsize="35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7McIA&#10;AADbAAAADwAAAGRycy9kb3ducmV2LnhtbERP22oCMRB9F/oPYQp9kZptwSqrUVQo1JeKlw+YbsbN&#10;spvJsknX6NebQsG3OZzrzJfRNqKnzleOFbyNMhDEhdMVlwpOx8/XKQgfkDU2jknBlTwsF0+DOeba&#10;XXhP/SGUIoWwz1GBCaHNpfSFIYt+5FrixJ1dZzEk2JVSd3hJ4baR71n2IS1WnBoMtrQxVNSHX6vg&#10;Zk6b/bD/3vLPbhJ3t3Udx1mt1MtzXM1ABIrhIf53f+k0fwJ/v6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nsxwgAAANsAAAAPAAAAAAAAAAAAAAAAAJgCAABkcnMvZG93&#10;bnJldi54bWxQSwUGAAAAAAQABAD1AAAAhwMAAAAA&#10;" path="m,154r353,l353,,,,,154xe" fillcolor="black" stroked="f">
                  <v:path arrowok="t" o:connecttype="custom" o:connectlocs="0,1035;353,1035;353,881;0,881;0,1035" o:connectangles="0,0,0,0,0"/>
                </v:shape>
              </v:group>
              <v:group id="Group 10" o:spid="_x0000_s1041" style="position:absolute;left:10876;top:769;width:156;height:112" coordorigin="10876,769" coordsize="15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42" style="position:absolute;left:10876;top:769;width:156;height:112;visibility:visible;mso-wrap-style:square;v-text-anchor:top" coordsize="15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F+MIA&#10;AADbAAAADwAAAGRycy9kb3ducmV2LnhtbERPPWvDMBDdA/kP4gLdEjnBtIkTJYSAoUOH2k6Hbod1&#10;tUWtk7FU2/33VaHQ7R7v806X2XZipMEbxwq2mwQEce204UbBvcrXexA+IGvsHJOCb/JwOS8XJ8y0&#10;m7igsQyNiCHsM1TQhtBnUvq6JYt+43riyH24wWKIcGikHnCK4baTuyR5lBYNx4YWe7q1VH+WX1aB&#10;Nzmndnp6bd5MlaRF8Pn8/qLUw2q+HkEEmsO/+M/9rOP8A/z+Eg+Q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gX4wgAAANsAAAAPAAAAAAAAAAAAAAAAAJgCAABkcnMvZG93&#10;bnJldi54bWxQSwUGAAAAAAQABAD1AAAAhwMAAAAA&#10;" path="m,112r156,l156,,,,,112xe" fillcolor="black" stroked="f">
                  <v:path arrowok="t" o:connecttype="custom" o:connectlocs="0,881;156,881;156,769;0,769;0,881" o:connectangles="0,0,0,0,0"/>
                </v:shape>
              </v:group>
              <v:group id="Group 8" o:spid="_x0000_s1043" style="position:absolute;left:10876;top:613;width:423;height:156" coordorigin="10876,613" coordsize="42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9" o:spid="_x0000_s1044" style="position:absolute;left:10876;top:613;width:423;height:156;visibility:visible;mso-wrap-style:square;v-text-anchor:top" coordsize="4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788QA&#10;AADbAAAADwAAAGRycy9kb3ducmV2LnhtbESP0WrCQBRE3wv9h+UWfKubRBEbs4oIJe1DhaZ+wCV7&#10;TaLZu2F3q2m/3i0IfRxm5gxTbEbTiws531lWkE4TEMS11R03Cg5fr89LED4ga+wtk4If8rBZPz4U&#10;mGt75U+6VKEREcI+RwVtCEMupa9bMuindiCO3tE6gyFK10jt8BrhppdZkiykwY7jQosD7Vqqz9W3&#10;UbC0HyXNZ4ffcr9/r6oX6fHkvFKTp3G7AhFoDP/he/tNK8hS+Ps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+/PEAAAA2wAAAA8AAAAAAAAAAAAAAAAAmAIAAGRycy9k&#10;b3ducmV2LnhtbFBLBQYAAAAABAAEAPUAAACJAwAAAAA=&#10;" path="m,156r423,l423,,,,,156xe" fillcolor="black" stroked="f">
                  <v:path arrowok="t" o:connecttype="custom" o:connectlocs="0,769;423,769;423,613;0,613;0,769" o:connectangles="0,0,0,0,0"/>
                </v:shape>
              </v:group>
              <v:group id="Group 6" o:spid="_x0000_s1045" style="position:absolute;left:8976;top:621;width:472;height:472" coordorigin="8976,621" coordsize="47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7" o:spid="_x0000_s1046" style="position:absolute;left:8976;top:621;width:472;height:472;visibility:visible;mso-wrap-style:square;v-text-anchor:top" coordsize="47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kGMQA&#10;AADbAAAADwAAAGRycy9kb3ducmV2LnhtbESPQWvCQBSE7wX/w/IEb3Wjgi3RNVRRFFoKicXzI/ua&#10;hGTfhuxGo7++Wyj0OMzMN8w6GUwjrtS5yrKC2TQCQZxbXXGh4Ot8eH4F4TyyxsYyKbiTg2Qzelpj&#10;rO2NU7pmvhABwi5GBaX3bSyly0sy6Ka2JQ7et+0M+iC7QuoObwFuGjmPoqU0WHFYKLGlXUl5nfVG&#10;wfmy1e4ldcfH/rMf3vtt/ZFme6Um4+FtBcLT4P/Df+2TVjBfwO+X8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ZBjEAAAA2wAAAA8AAAAAAAAAAAAAAAAAmAIAAGRycy9k&#10;b3ducmV2LnhtbFBLBQYAAAAABAAEAPUAAACJAwAAAAA=&#10;" path="m472,l196,,,196,,472,334,334,472,xe" fillcolor="black" stroked="f">
                  <v:path arrowok="t" o:connecttype="custom" o:connectlocs="472,621;196,621;0,817;0,1093;334,955;472,621" o:connectangles="0,0,0,0,0,0"/>
                </v:shape>
              </v:group>
              <v:group id="Group 4" o:spid="_x0000_s1047" style="position:absolute;left:9310;top:817;width:334;height:472" coordorigin="9310,817" coordsize="33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5" o:spid="_x0000_s1048" style="position:absolute;left:9310;top:817;width:334;height:472;visibility:visible;mso-wrap-style:square;v-text-anchor:top" coordsize="33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y2cMA&#10;AADbAAAADwAAAGRycy9kb3ducmV2LnhtbESPT2sCMRTE7wW/Q3hCbzWrYpHVKEURll5KbaE9PjbP&#10;ZOnmZd1k//jtTaHQ4zAzv2G2+9HVoqc2VJ4VzGcZCOLS64qNgs+P09MaRIjIGmvPpOBGAfa7ycMW&#10;c+0Hfqf+HI1IEA45KrAxNrmUobTkMMx8Q5y8i28dxiRbI3WLQ4K7Wi6y7Fk6rDgtWGzoYKn8OXcu&#10;Uez1zZvyOG+KaL46+7r8Xq2XSj1Ox5cNiEhj/A//tQutYLGC3y/p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By2cMAAADbAAAADwAAAAAAAAAAAAAAAACYAgAAZHJzL2Rv&#10;d25yZXYueG1sUEsFBgAAAAAEAAQA9QAAAIgDAAAAAA==&#10;" path="m334,l,138,138,472,334,276,334,xe" fillcolor="black" stroked="f">
                  <v:path arrowok="t" o:connecttype="custom" o:connectlocs="334,817;0,955;138,1289;334,1093;334,817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88" behindDoc="1" locked="0" layoutInCell="1" allowOverlap="1" wp14:anchorId="0EF92F7C" wp14:editId="263F727C">
              <wp:simplePos x="0" y="0"/>
              <wp:positionH relativeFrom="page">
                <wp:posOffset>475615</wp:posOffset>
              </wp:positionH>
              <wp:positionV relativeFrom="page">
                <wp:posOffset>231140</wp:posOffset>
              </wp:positionV>
              <wp:extent cx="137795" cy="203200"/>
              <wp:effectExtent l="0" t="254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75095" w14:textId="0A7D0334" w:rsidR="00967188" w:rsidRDefault="00967188">
                          <w:pPr>
                            <w:spacing w:line="308" w:lineRule="exact"/>
                            <w:ind w:left="40"/>
                            <w:rPr>
                              <w:rFonts w:ascii="Gill Sans MT" w:eastAsia="Gill Sans MT" w:hAnsi="Gill Sans MT" w:cs="Gill Sans MT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39C3">
                            <w:rPr>
                              <w:rFonts w:ascii="Gill Sans MT"/>
                              <w:b/>
                              <w:noProof/>
                              <w:sz w:val="2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92F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7.45pt;margin-top:18.2pt;width:10.85pt;height:16pt;z-index:-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I4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" filled="f" stroked="f">
              <v:textbox inset="0,0,0,0">
                <w:txbxContent>
                  <w:p w14:paraId="60875095" w14:textId="0A7D0334" w:rsidR="00967188" w:rsidRDefault="00967188">
                    <w:pPr>
                      <w:spacing w:line="308" w:lineRule="exact"/>
                      <w:ind w:left="40"/>
                      <w:rPr>
                        <w:rFonts w:ascii="Gill Sans MT" w:eastAsia="Gill Sans MT" w:hAnsi="Gill Sans MT" w:cs="Gill Sans MT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39C3">
                      <w:rPr>
                        <w:rFonts w:ascii="Gill Sans MT"/>
                        <w:b/>
                        <w:noProof/>
                        <w:sz w:val="2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312" behindDoc="1" locked="0" layoutInCell="1" allowOverlap="1" wp14:anchorId="089F6A23" wp14:editId="3440FECE">
              <wp:simplePos x="0" y="0"/>
              <wp:positionH relativeFrom="page">
                <wp:posOffset>527050</wp:posOffset>
              </wp:positionH>
              <wp:positionV relativeFrom="page">
                <wp:posOffset>1010920</wp:posOffset>
              </wp:positionV>
              <wp:extent cx="3771265" cy="330200"/>
              <wp:effectExtent l="3175" t="127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26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E0F19" w14:textId="77777777" w:rsidR="00967188" w:rsidRDefault="00967188">
                          <w:pPr>
                            <w:spacing w:line="513" w:lineRule="exact"/>
                            <w:ind w:left="20"/>
                            <w:rPr>
                              <w:rFonts w:ascii="Gill Sans MT" w:eastAsia="Gill Sans MT" w:hAnsi="Gill Sans MT" w:cs="Gill Sans MT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148A8A"/>
                              <w:w w:val="75"/>
                              <w:sz w:val="48"/>
                            </w:rPr>
                            <w:t>SENDING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spacing w:val="100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spacing w:val="-21"/>
                              <w:w w:val="75"/>
                              <w:sz w:val="48"/>
                            </w:rPr>
                            <w:t>Y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w w:val="75"/>
                              <w:sz w:val="48"/>
                            </w:rPr>
                            <w:t>OUR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spacing w:val="100"/>
                              <w:w w:val="7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w w:val="75"/>
                              <w:sz w:val="48"/>
                            </w:rPr>
                            <w:t>APPLI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spacing w:val="-1"/>
                              <w:w w:val="75"/>
                              <w:sz w:val="48"/>
                            </w:rPr>
                            <w:t>C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spacing w:val="-30"/>
                              <w:w w:val="75"/>
                              <w:sz w:val="48"/>
                            </w:rPr>
                            <w:t>A</w:t>
                          </w:r>
                          <w:r>
                            <w:rPr>
                              <w:rFonts w:ascii="Gill Sans MT"/>
                              <w:b/>
                              <w:color w:val="148A8A"/>
                              <w:w w:val="75"/>
                              <w:sz w:val="48"/>
                            </w:rPr>
                            <w:t>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F6A23" id="Text Box 1" o:spid="_x0000_s1032" type="#_x0000_t202" style="position:absolute;margin-left:41.5pt;margin-top:79.6pt;width:296.95pt;height:26pt;z-index:-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8HcrwIAALA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" filled="f" stroked="f">
              <v:textbox inset="0,0,0,0">
                <w:txbxContent>
                  <w:p w14:paraId="149E0F19" w14:textId="77777777" w:rsidR="00967188" w:rsidRDefault="00967188">
                    <w:pPr>
                      <w:spacing w:line="513" w:lineRule="exact"/>
                      <w:ind w:left="20"/>
                      <w:rPr>
                        <w:rFonts w:ascii="Gill Sans MT" w:eastAsia="Gill Sans MT" w:hAnsi="Gill Sans MT" w:cs="Gill Sans MT"/>
                        <w:sz w:val="48"/>
                        <w:szCs w:val="48"/>
                      </w:rPr>
                    </w:pPr>
                    <w:r>
                      <w:rPr>
                        <w:rFonts w:ascii="Gill Sans MT"/>
                        <w:b/>
                        <w:color w:val="148A8A"/>
                        <w:w w:val="75"/>
                        <w:sz w:val="48"/>
                      </w:rPr>
                      <w:t>SENDING</w:t>
                    </w:r>
                    <w:r>
                      <w:rPr>
                        <w:rFonts w:ascii="Gill Sans MT"/>
                        <w:b/>
                        <w:color w:val="148A8A"/>
                        <w:spacing w:val="100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148A8A"/>
                        <w:spacing w:val="-21"/>
                        <w:w w:val="75"/>
                        <w:sz w:val="48"/>
                      </w:rPr>
                      <w:t>Y</w:t>
                    </w:r>
                    <w:r>
                      <w:rPr>
                        <w:rFonts w:ascii="Gill Sans MT"/>
                        <w:b/>
                        <w:color w:val="148A8A"/>
                        <w:w w:val="75"/>
                        <w:sz w:val="48"/>
                      </w:rPr>
                      <w:t>OUR</w:t>
                    </w:r>
                    <w:r>
                      <w:rPr>
                        <w:rFonts w:ascii="Gill Sans MT"/>
                        <w:b/>
                        <w:color w:val="148A8A"/>
                        <w:spacing w:val="100"/>
                        <w:w w:val="75"/>
                        <w:sz w:val="4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148A8A"/>
                        <w:w w:val="75"/>
                        <w:sz w:val="48"/>
                      </w:rPr>
                      <w:t>APPLI</w:t>
                    </w:r>
                    <w:r>
                      <w:rPr>
                        <w:rFonts w:ascii="Gill Sans MT"/>
                        <w:b/>
                        <w:color w:val="148A8A"/>
                        <w:spacing w:val="-1"/>
                        <w:w w:val="75"/>
                        <w:sz w:val="48"/>
                      </w:rPr>
                      <w:t>C</w:t>
                    </w:r>
                    <w:r>
                      <w:rPr>
                        <w:rFonts w:ascii="Gill Sans MT"/>
                        <w:b/>
                        <w:color w:val="148A8A"/>
                        <w:spacing w:val="-30"/>
                        <w:w w:val="75"/>
                        <w:sz w:val="48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148A8A"/>
                        <w:w w:val="75"/>
                        <w:sz w:val="48"/>
                      </w:rPr>
                      <w:t>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97A7B"/>
    <w:multiLevelType w:val="hybridMultilevel"/>
    <w:tmpl w:val="15BC2D40"/>
    <w:lvl w:ilvl="0" w:tplc="5B0A2636">
      <w:start w:val="1"/>
      <w:numFmt w:val="decimal"/>
      <w:lvlText w:val="%1."/>
      <w:lvlJc w:val="left"/>
      <w:pPr>
        <w:ind w:left="530" w:hanging="360"/>
      </w:pPr>
      <w:rPr>
        <w:rFonts w:ascii="Arial Narrow" w:eastAsia="Arial Narrow" w:hAnsi="Arial Narrow" w:hint="default"/>
        <w:spacing w:val="-2"/>
        <w:w w:val="68"/>
        <w:sz w:val="24"/>
        <w:szCs w:val="24"/>
      </w:rPr>
    </w:lvl>
    <w:lvl w:ilvl="1" w:tplc="634484E8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2" w:tplc="5D169908">
      <w:start w:val="1"/>
      <w:numFmt w:val="bullet"/>
      <w:lvlText w:val="•"/>
      <w:lvlJc w:val="left"/>
      <w:pPr>
        <w:ind w:left="1247" w:hanging="360"/>
      </w:pPr>
      <w:rPr>
        <w:rFonts w:hint="default"/>
      </w:rPr>
    </w:lvl>
    <w:lvl w:ilvl="3" w:tplc="2E6AE15E">
      <w:start w:val="1"/>
      <w:numFmt w:val="bullet"/>
      <w:lvlText w:val="•"/>
      <w:lvlJc w:val="left"/>
      <w:pPr>
        <w:ind w:left="1606" w:hanging="360"/>
      </w:pPr>
      <w:rPr>
        <w:rFonts w:hint="default"/>
      </w:rPr>
    </w:lvl>
    <w:lvl w:ilvl="4" w:tplc="933E528E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5" w:tplc="7400C6E2">
      <w:start w:val="1"/>
      <w:numFmt w:val="bullet"/>
      <w:lvlText w:val="•"/>
      <w:lvlJc w:val="left"/>
      <w:pPr>
        <w:ind w:left="2323" w:hanging="360"/>
      </w:pPr>
      <w:rPr>
        <w:rFonts w:hint="default"/>
      </w:rPr>
    </w:lvl>
    <w:lvl w:ilvl="6" w:tplc="71147126">
      <w:start w:val="1"/>
      <w:numFmt w:val="bullet"/>
      <w:lvlText w:val="•"/>
      <w:lvlJc w:val="left"/>
      <w:pPr>
        <w:ind w:left="2681" w:hanging="360"/>
      </w:pPr>
      <w:rPr>
        <w:rFonts w:hint="default"/>
      </w:rPr>
    </w:lvl>
    <w:lvl w:ilvl="7" w:tplc="4A0E52BE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8" w:tplc="BB184274">
      <w:start w:val="1"/>
      <w:numFmt w:val="bullet"/>
      <w:lvlText w:val="•"/>
      <w:lvlJc w:val="left"/>
      <w:pPr>
        <w:ind w:left="3398" w:hanging="360"/>
      </w:pPr>
      <w:rPr>
        <w:rFonts w:hint="default"/>
      </w:rPr>
    </w:lvl>
  </w:abstractNum>
  <w:abstractNum w:abstractNumId="1" w15:restartNumberingAfterBreak="0">
    <w:nsid w:val="25D63182"/>
    <w:multiLevelType w:val="hybridMultilevel"/>
    <w:tmpl w:val="25C8E2AC"/>
    <w:lvl w:ilvl="0" w:tplc="691A8244">
      <w:start w:val="1"/>
      <w:numFmt w:val="decimal"/>
      <w:lvlText w:val="%1."/>
      <w:lvlJc w:val="left"/>
      <w:pPr>
        <w:ind w:left="453" w:hanging="284"/>
      </w:pPr>
      <w:rPr>
        <w:rFonts w:ascii="Gill Sans MT" w:eastAsia="Gill Sans MT" w:hAnsi="Gill Sans MT" w:hint="default"/>
        <w:b/>
        <w:bCs/>
        <w:w w:val="71"/>
        <w:sz w:val="20"/>
        <w:szCs w:val="20"/>
      </w:rPr>
    </w:lvl>
    <w:lvl w:ilvl="1" w:tplc="F11C7A46">
      <w:start w:val="1"/>
      <w:numFmt w:val="bullet"/>
      <w:lvlText w:val="•"/>
      <w:lvlJc w:val="left"/>
      <w:pPr>
        <w:ind w:left="1530" w:hanging="284"/>
      </w:pPr>
      <w:rPr>
        <w:rFonts w:hint="default"/>
      </w:rPr>
    </w:lvl>
    <w:lvl w:ilvl="2" w:tplc="3E4EA556">
      <w:start w:val="1"/>
      <w:numFmt w:val="bullet"/>
      <w:lvlText w:val="•"/>
      <w:lvlJc w:val="left"/>
      <w:pPr>
        <w:ind w:left="2608" w:hanging="284"/>
      </w:pPr>
      <w:rPr>
        <w:rFonts w:hint="default"/>
      </w:rPr>
    </w:lvl>
    <w:lvl w:ilvl="3" w:tplc="45CAC43A">
      <w:start w:val="1"/>
      <w:numFmt w:val="bullet"/>
      <w:lvlText w:val="•"/>
      <w:lvlJc w:val="left"/>
      <w:pPr>
        <w:ind w:left="3685" w:hanging="284"/>
      </w:pPr>
      <w:rPr>
        <w:rFonts w:hint="default"/>
      </w:rPr>
    </w:lvl>
    <w:lvl w:ilvl="4" w:tplc="7BDE7D10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5" w:tplc="45B6B4D0">
      <w:start w:val="1"/>
      <w:numFmt w:val="bullet"/>
      <w:lvlText w:val="•"/>
      <w:lvlJc w:val="left"/>
      <w:pPr>
        <w:ind w:left="5839" w:hanging="284"/>
      </w:pPr>
      <w:rPr>
        <w:rFonts w:hint="default"/>
      </w:rPr>
    </w:lvl>
    <w:lvl w:ilvl="6" w:tplc="0456D8CE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7" w:tplc="EB5CA950">
      <w:start w:val="1"/>
      <w:numFmt w:val="bullet"/>
      <w:lvlText w:val="•"/>
      <w:lvlJc w:val="left"/>
      <w:pPr>
        <w:ind w:left="7994" w:hanging="284"/>
      </w:pPr>
      <w:rPr>
        <w:rFonts w:hint="default"/>
      </w:rPr>
    </w:lvl>
    <w:lvl w:ilvl="8" w:tplc="160A0676">
      <w:start w:val="1"/>
      <w:numFmt w:val="bullet"/>
      <w:lvlText w:val="•"/>
      <w:lvlJc w:val="left"/>
      <w:pPr>
        <w:ind w:left="9071" w:hanging="284"/>
      </w:pPr>
      <w:rPr>
        <w:rFonts w:hint="default"/>
      </w:rPr>
    </w:lvl>
  </w:abstractNum>
  <w:abstractNum w:abstractNumId="2" w15:restartNumberingAfterBreak="0">
    <w:nsid w:val="365357D3"/>
    <w:multiLevelType w:val="hybridMultilevel"/>
    <w:tmpl w:val="FA589148"/>
    <w:lvl w:ilvl="0" w:tplc="23BE9A70">
      <w:start w:val="2"/>
      <w:numFmt w:val="upperLetter"/>
      <w:lvlText w:val="%1."/>
      <w:lvlJc w:val="left"/>
      <w:pPr>
        <w:ind w:left="369" w:hanging="180"/>
      </w:pPr>
      <w:rPr>
        <w:rFonts w:ascii="Gill Sans MT" w:eastAsia="Gill Sans MT" w:hAnsi="Gill Sans MT" w:hint="default"/>
        <w:b/>
        <w:bCs/>
        <w:color w:val="148A8A"/>
        <w:spacing w:val="-1"/>
        <w:w w:val="80"/>
        <w:sz w:val="18"/>
        <w:szCs w:val="18"/>
      </w:rPr>
    </w:lvl>
    <w:lvl w:ilvl="1" w:tplc="3CD28E8C">
      <w:start w:val="1"/>
      <w:numFmt w:val="bullet"/>
      <w:lvlText w:val="•"/>
      <w:lvlJc w:val="left"/>
      <w:pPr>
        <w:ind w:left="1457" w:hanging="180"/>
      </w:pPr>
      <w:rPr>
        <w:rFonts w:hint="default"/>
      </w:rPr>
    </w:lvl>
    <w:lvl w:ilvl="2" w:tplc="3BCC4D96">
      <w:start w:val="1"/>
      <w:numFmt w:val="bullet"/>
      <w:lvlText w:val="•"/>
      <w:lvlJc w:val="left"/>
      <w:pPr>
        <w:ind w:left="2545" w:hanging="180"/>
      </w:pPr>
      <w:rPr>
        <w:rFonts w:hint="default"/>
      </w:rPr>
    </w:lvl>
    <w:lvl w:ilvl="3" w:tplc="C46843B4">
      <w:start w:val="1"/>
      <w:numFmt w:val="bullet"/>
      <w:lvlText w:val="•"/>
      <w:lvlJc w:val="left"/>
      <w:pPr>
        <w:ind w:left="3632" w:hanging="180"/>
      </w:pPr>
      <w:rPr>
        <w:rFonts w:hint="default"/>
      </w:rPr>
    </w:lvl>
    <w:lvl w:ilvl="4" w:tplc="BDD29ABA">
      <w:start w:val="1"/>
      <w:numFmt w:val="bullet"/>
      <w:lvlText w:val="•"/>
      <w:lvlJc w:val="left"/>
      <w:pPr>
        <w:ind w:left="4720" w:hanging="180"/>
      </w:pPr>
      <w:rPr>
        <w:rFonts w:hint="default"/>
      </w:rPr>
    </w:lvl>
    <w:lvl w:ilvl="5" w:tplc="825A430E">
      <w:start w:val="1"/>
      <w:numFmt w:val="bullet"/>
      <w:lvlText w:val="•"/>
      <w:lvlJc w:val="left"/>
      <w:pPr>
        <w:ind w:left="5807" w:hanging="180"/>
      </w:pPr>
      <w:rPr>
        <w:rFonts w:hint="default"/>
      </w:rPr>
    </w:lvl>
    <w:lvl w:ilvl="6" w:tplc="FBF21026">
      <w:start w:val="1"/>
      <w:numFmt w:val="bullet"/>
      <w:lvlText w:val="•"/>
      <w:lvlJc w:val="left"/>
      <w:pPr>
        <w:ind w:left="6895" w:hanging="180"/>
      </w:pPr>
      <w:rPr>
        <w:rFonts w:hint="default"/>
      </w:rPr>
    </w:lvl>
    <w:lvl w:ilvl="7" w:tplc="E180699A">
      <w:start w:val="1"/>
      <w:numFmt w:val="bullet"/>
      <w:lvlText w:val="•"/>
      <w:lvlJc w:val="left"/>
      <w:pPr>
        <w:ind w:left="7982" w:hanging="180"/>
      </w:pPr>
      <w:rPr>
        <w:rFonts w:hint="default"/>
      </w:rPr>
    </w:lvl>
    <w:lvl w:ilvl="8" w:tplc="ABF6867E">
      <w:start w:val="1"/>
      <w:numFmt w:val="bullet"/>
      <w:lvlText w:val="•"/>
      <w:lvlJc w:val="left"/>
      <w:pPr>
        <w:ind w:left="9070" w:hanging="180"/>
      </w:pPr>
      <w:rPr>
        <w:rFonts w:hint="default"/>
      </w:rPr>
    </w:lvl>
  </w:abstractNum>
  <w:abstractNum w:abstractNumId="3" w15:restartNumberingAfterBreak="0">
    <w:nsid w:val="4DBD097E"/>
    <w:multiLevelType w:val="hybridMultilevel"/>
    <w:tmpl w:val="B8926E7C"/>
    <w:lvl w:ilvl="0" w:tplc="0C66FD64">
      <w:start w:val="1"/>
      <w:numFmt w:val="decimal"/>
      <w:lvlText w:val="%1."/>
      <w:lvlJc w:val="left"/>
      <w:pPr>
        <w:ind w:left="850" w:hanging="454"/>
      </w:pPr>
      <w:rPr>
        <w:rFonts w:ascii="Gill Sans MT" w:eastAsia="Gill Sans MT" w:hAnsi="Gill Sans MT" w:hint="default"/>
        <w:b/>
        <w:bCs/>
        <w:color w:val="5B6190"/>
        <w:w w:val="71"/>
        <w:sz w:val="34"/>
        <w:szCs w:val="34"/>
      </w:rPr>
    </w:lvl>
    <w:lvl w:ilvl="1" w:tplc="AF8C0E54">
      <w:start w:val="1"/>
      <w:numFmt w:val="bullet"/>
      <w:lvlText w:val="•"/>
      <w:lvlJc w:val="left"/>
      <w:pPr>
        <w:ind w:left="1888" w:hanging="454"/>
      </w:pPr>
      <w:rPr>
        <w:rFonts w:hint="default"/>
      </w:rPr>
    </w:lvl>
    <w:lvl w:ilvl="2" w:tplc="02DC18FA">
      <w:start w:val="1"/>
      <w:numFmt w:val="bullet"/>
      <w:lvlText w:val="•"/>
      <w:lvlJc w:val="left"/>
      <w:pPr>
        <w:ind w:left="2925" w:hanging="454"/>
      </w:pPr>
      <w:rPr>
        <w:rFonts w:hint="default"/>
      </w:rPr>
    </w:lvl>
    <w:lvl w:ilvl="3" w:tplc="87BE064C">
      <w:start w:val="1"/>
      <w:numFmt w:val="bullet"/>
      <w:lvlText w:val="•"/>
      <w:lvlJc w:val="left"/>
      <w:pPr>
        <w:ind w:left="3963" w:hanging="454"/>
      </w:pPr>
      <w:rPr>
        <w:rFonts w:hint="default"/>
      </w:rPr>
    </w:lvl>
    <w:lvl w:ilvl="4" w:tplc="CC2A0688">
      <w:start w:val="1"/>
      <w:numFmt w:val="bullet"/>
      <w:lvlText w:val="•"/>
      <w:lvlJc w:val="left"/>
      <w:pPr>
        <w:ind w:left="5000" w:hanging="454"/>
      </w:pPr>
      <w:rPr>
        <w:rFonts w:hint="default"/>
      </w:rPr>
    </w:lvl>
    <w:lvl w:ilvl="5" w:tplc="F00CB0CA">
      <w:start w:val="1"/>
      <w:numFmt w:val="bullet"/>
      <w:lvlText w:val="•"/>
      <w:lvlJc w:val="left"/>
      <w:pPr>
        <w:ind w:left="6038" w:hanging="454"/>
      </w:pPr>
      <w:rPr>
        <w:rFonts w:hint="default"/>
      </w:rPr>
    </w:lvl>
    <w:lvl w:ilvl="6" w:tplc="C9928506">
      <w:start w:val="1"/>
      <w:numFmt w:val="bullet"/>
      <w:lvlText w:val="•"/>
      <w:lvlJc w:val="left"/>
      <w:pPr>
        <w:ind w:left="7075" w:hanging="454"/>
      </w:pPr>
      <w:rPr>
        <w:rFonts w:hint="default"/>
      </w:rPr>
    </w:lvl>
    <w:lvl w:ilvl="7" w:tplc="ADDC576A">
      <w:start w:val="1"/>
      <w:numFmt w:val="bullet"/>
      <w:lvlText w:val="•"/>
      <w:lvlJc w:val="left"/>
      <w:pPr>
        <w:ind w:left="8113" w:hanging="454"/>
      </w:pPr>
      <w:rPr>
        <w:rFonts w:hint="default"/>
      </w:rPr>
    </w:lvl>
    <w:lvl w:ilvl="8" w:tplc="11C032B2">
      <w:start w:val="1"/>
      <w:numFmt w:val="bullet"/>
      <w:lvlText w:val="•"/>
      <w:lvlJc w:val="left"/>
      <w:pPr>
        <w:ind w:left="9150" w:hanging="454"/>
      </w:pPr>
      <w:rPr>
        <w:rFonts w:hint="default"/>
      </w:rPr>
    </w:lvl>
  </w:abstractNum>
  <w:abstractNum w:abstractNumId="4" w15:restartNumberingAfterBreak="0">
    <w:nsid w:val="63F5099C"/>
    <w:multiLevelType w:val="hybridMultilevel"/>
    <w:tmpl w:val="944A421C"/>
    <w:lvl w:ilvl="0" w:tplc="77E88748">
      <w:start w:val="1"/>
      <w:numFmt w:val="bullet"/>
      <w:lvlText w:val="•"/>
      <w:lvlJc w:val="left"/>
      <w:pPr>
        <w:ind w:left="680" w:hanging="284"/>
      </w:pPr>
      <w:rPr>
        <w:rFonts w:ascii="Arial Narrow" w:eastAsia="Arial Narrow" w:hAnsi="Arial Narrow" w:hint="default"/>
        <w:w w:val="115"/>
        <w:sz w:val="20"/>
        <w:szCs w:val="20"/>
      </w:rPr>
    </w:lvl>
    <w:lvl w:ilvl="1" w:tplc="60C01B94">
      <w:start w:val="1"/>
      <w:numFmt w:val="bullet"/>
      <w:lvlText w:val="•"/>
      <w:lvlJc w:val="left"/>
      <w:pPr>
        <w:ind w:left="1735" w:hanging="284"/>
      </w:pPr>
      <w:rPr>
        <w:rFonts w:hint="default"/>
      </w:rPr>
    </w:lvl>
    <w:lvl w:ilvl="2" w:tplc="7E9E19E2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3" w:tplc="72C8D370">
      <w:start w:val="1"/>
      <w:numFmt w:val="bullet"/>
      <w:lvlText w:val="•"/>
      <w:lvlJc w:val="left"/>
      <w:pPr>
        <w:ind w:left="3844" w:hanging="284"/>
      </w:pPr>
      <w:rPr>
        <w:rFonts w:hint="default"/>
      </w:rPr>
    </w:lvl>
    <w:lvl w:ilvl="4" w:tplc="2B92E832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5" w:tplc="55DEA06C">
      <w:start w:val="1"/>
      <w:numFmt w:val="bullet"/>
      <w:lvlText w:val="•"/>
      <w:lvlJc w:val="left"/>
      <w:pPr>
        <w:ind w:left="5953" w:hanging="284"/>
      </w:pPr>
      <w:rPr>
        <w:rFonts w:hint="default"/>
      </w:rPr>
    </w:lvl>
    <w:lvl w:ilvl="6" w:tplc="D242A7DC">
      <w:start w:val="1"/>
      <w:numFmt w:val="bullet"/>
      <w:lvlText w:val="•"/>
      <w:lvlJc w:val="left"/>
      <w:pPr>
        <w:ind w:left="7007" w:hanging="284"/>
      </w:pPr>
      <w:rPr>
        <w:rFonts w:hint="default"/>
      </w:rPr>
    </w:lvl>
    <w:lvl w:ilvl="7" w:tplc="2A96090C">
      <w:start w:val="1"/>
      <w:numFmt w:val="bullet"/>
      <w:lvlText w:val="•"/>
      <w:lvlJc w:val="left"/>
      <w:pPr>
        <w:ind w:left="8062" w:hanging="284"/>
      </w:pPr>
      <w:rPr>
        <w:rFonts w:hint="default"/>
      </w:rPr>
    </w:lvl>
    <w:lvl w:ilvl="8" w:tplc="74D80B88">
      <w:start w:val="1"/>
      <w:numFmt w:val="bullet"/>
      <w:lvlText w:val="•"/>
      <w:lvlJc w:val="left"/>
      <w:pPr>
        <w:ind w:left="9116" w:hanging="284"/>
      </w:pPr>
      <w:rPr>
        <w:rFonts w:hint="default"/>
      </w:rPr>
    </w:lvl>
  </w:abstractNum>
  <w:abstractNum w:abstractNumId="5" w15:restartNumberingAfterBreak="0">
    <w:nsid w:val="7B6068B6"/>
    <w:multiLevelType w:val="hybridMultilevel"/>
    <w:tmpl w:val="B99E5658"/>
    <w:lvl w:ilvl="0" w:tplc="CF4C2F68">
      <w:start w:val="1"/>
      <w:numFmt w:val="decimal"/>
      <w:lvlText w:val="%1."/>
      <w:lvlJc w:val="left"/>
      <w:pPr>
        <w:ind w:left="473" w:hanging="284"/>
      </w:pPr>
      <w:rPr>
        <w:rFonts w:ascii="Arial Narrow" w:eastAsia="Arial Narrow" w:hAnsi="Arial Narrow" w:hint="default"/>
        <w:spacing w:val="-2"/>
        <w:w w:val="72"/>
        <w:sz w:val="18"/>
        <w:szCs w:val="18"/>
      </w:rPr>
    </w:lvl>
    <w:lvl w:ilvl="1" w:tplc="EF08925C">
      <w:start w:val="1"/>
      <w:numFmt w:val="bullet"/>
      <w:lvlText w:val="•"/>
      <w:lvlJc w:val="left"/>
      <w:pPr>
        <w:ind w:left="1551" w:hanging="284"/>
      </w:pPr>
      <w:rPr>
        <w:rFonts w:hint="default"/>
      </w:rPr>
    </w:lvl>
    <w:lvl w:ilvl="2" w:tplc="7F8206D0">
      <w:start w:val="1"/>
      <w:numFmt w:val="bullet"/>
      <w:lvlText w:val="•"/>
      <w:lvlJc w:val="left"/>
      <w:pPr>
        <w:ind w:left="2628" w:hanging="284"/>
      </w:pPr>
      <w:rPr>
        <w:rFonts w:hint="default"/>
      </w:rPr>
    </w:lvl>
    <w:lvl w:ilvl="3" w:tplc="B5B43D3C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979A8246">
      <w:start w:val="1"/>
      <w:numFmt w:val="bullet"/>
      <w:lvlText w:val="•"/>
      <w:lvlJc w:val="left"/>
      <w:pPr>
        <w:ind w:left="4782" w:hanging="284"/>
      </w:pPr>
      <w:rPr>
        <w:rFonts w:hint="default"/>
      </w:rPr>
    </w:lvl>
    <w:lvl w:ilvl="5" w:tplc="3190DCDC">
      <w:start w:val="1"/>
      <w:numFmt w:val="bullet"/>
      <w:lvlText w:val="•"/>
      <w:lvlJc w:val="left"/>
      <w:pPr>
        <w:ind w:left="5859" w:hanging="284"/>
      </w:pPr>
      <w:rPr>
        <w:rFonts w:hint="default"/>
      </w:rPr>
    </w:lvl>
    <w:lvl w:ilvl="6" w:tplc="8050F1A2">
      <w:start w:val="1"/>
      <w:numFmt w:val="bullet"/>
      <w:lvlText w:val="•"/>
      <w:lvlJc w:val="left"/>
      <w:pPr>
        <w:ind w:left="6936" w:hanging="284"/>
      </w:pPr>
      <w:rPr>
        <w:rFonts w:hint="default"/>
      </w:rPr>
    </w:lvl>
    <w:lvl w:ilvl="7" w:tplc="904AEC2C">
      <w:start w:val="1"/>
      <w:numFmt w:val="bullet"/>
      <w:lvlText w:val="•"/>
      <w:lvlJc w:val="left"/>
      <w:pPr>
        <w:ind w:left="8014" w:hanging="284"/>
      </w:pPr>
      <w:rPr>
        <w:rFonts w:hint="default"/>
      </w:rPr>
    </w:lvl>
    <w:lvl w:ilvl="8" w:tplc="FAAAECA0">
      <w:start w:val="1"/>
      <w:numFmt w:val="bullet"/>
      <w:lvlText w:val="•"/>
      <w:lvlJc w:val="left"/>
      <w:pPr>
        <w:ind w:left="9091" w:hanging="284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CC"/>
    <w:rsid w:val="0004543A"/>
    <w:rsid w:val="0009444F"/>
    <w:rsid w:val="000D18F8"/>
    <w:rsid w:val="000F607D"/>
    <w:rsid w:val="0019661E"/>
    <w:rsid w:val="00230FEA"/>
    <w:rsid w:val="00257F43"/>
    <w:rsid w:val="003A658B"/>
    <w:rsid w:val="004626FD"/>
    <w:rsid w:val="005E2B94"/>
    <w:rsid w:val="006162F4"/>
    <w:rsid w:val="006D0F20"/>
    <w:rsid w:val="00763EE6"/>
    <w:rsid w:val="008271E3"/>
    <w:rsid w:val="008B13C7"/>
    <w:rsid w:val="00967188"/>
    <w:rsid w:val="009939C3"/>
    <w:rsid w:val="00A477CC"/>
    <w:rsid w:val="00B37D02"/>
    <w:rsid w:val="00BA13A6"/>
    <w:rsid w:val="00BF747A"/>
    <w:rsid w:val="00C100BA"/>
    <w:rsid w:val="00E10CCF"/>
    <w:rsid w:val="00F22B88"/>
    <w:rsid w:val="00F23F3B"/>
    <w:rsid w:val="00FB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53CE9EC"/>
  <w15:docId w15:val="{9EF624F0-3AA4-4F50-BBFF-1D22B08A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Gill Sans MT" w:eastAsia="Gill Sans MT" w:hAnsi="Gill Sans MT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70"/>
      <w:outlineLvl w:val="1"/>
    </w:pPr>
    <w:rPr>
      <w:rFonts w:ascii="Arial Black" w:eastAsia="Arial Black" w:hAnsi="Arial Black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hanging="646"/>
      <w:outlineLvl w:val="2"/>
    </w:pPr>
    <w:rPr>
      <w:rFonts w:ascii="Gill Sans MT" w:eastAsia="Gill Sans MT" w:hAnsi="Gill Sans MT"/>
      <w:b/>
      <w:bCs/>
      <w:sz w:val="39"/>
      <w:szCs w:val="39"/>
    </w:rPr>
  </w:style>
  <w:style w:type="paragraph" w:styleId="Heading4">
    <w:name w:val="heading 4"/>
    <w:basedOn w:val="Normal"/>
    <w:uiPriority w:val="1"/>
    <w:qFormat/>
    <w:pPr>
      <w:spacing w:before="94"/>
      <w:ind w:left="850" w:hanging="453"/>
      <w:outlineLvl w:val="3"/>
    </w:pPr>
    <w:rPr>
      <w:rFonts w:ascii="Gill Sans MT" w:eastAsia="Gill Sans MT" w:hAnsi="Gill Sans MT"/>
      <w:b/>
      <w:bCs/>
      <w:sz w:val="34"/>
      <w:szCs w:val="34"/>
    </w:rPr>
  </w:style>
  <w:style w:type="paragraph" w:styleId="Heading5">
    <w:name w:val="heading 5"/>
    <w:basedOn w:val="Normal"/>
    <w:uiPriority w:val="1"/>
    <w:qFormat/>
    <w:pPr>
      <w:spacing w:before="93"/>
      <w:ind w:left="170"/>
      <w:outlineLvl w:val="4"/>
    </w:pPr>
    <w:rPr>
      <w:rFonts w:ascii="Arial Narrow" w:eastAsia="Arial Narrow" w:hAnsi="Arial Narrow"/>
      <w:sz w:val="30"/>
      <w:szCs w:val="30"/>
    </w:rPr>
  </w:style>
  <w:style w:type="paragraph" w:styleId="Heading6">
    <w:name w:val="heading 6"/>
    <w:basedOn w:val="Normal"/>
    <w:uiPriority w:val="1"/>
    <w:qFormat/>
    <w:pPr>
      <w:ind w:left="40"/>
      <w:outlineLvl w:val="5"/>
    </w:pPr>
    <w:rPr>
      <w:rFonts w:ascii="Gill Sans MT" w:eastAsia="Gill Sans MT" w:hAnsi="Gill Sans MT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170"/>
      <w:outlineLvl w:val="6"/>
    </w:pPr>
    <w:rPr>
      <w:rFonts w:ascii="Arial Narrow" w:eastAsia="Arial Narrow" w:hAnsi="Arial Narrow"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115"/>
      <w:ind w:left="170"/>
      <w:outlineLvl w:val="7"/>
    </w:pPr>
    <w:rPr>
      <w:rFonts w:ascii="Gill Sans MT" w:eastAsia="Gill Sans MT" w:hAnsi="Gill Sans MT"/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141"/>
      <w:ind w:left="190"/>
      <w:outlineLvl w:val="8"/>
    </w:pPr>
    <w:rPr>
      <w:rFonts w:ascii="Gill Sans MT" w:eastAsia="Gill Sans MT" w:hAnsi="Gill Sans M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90"/>
    </w:pPr>
    <w:rPr>
      <w:rFonts w:ascii="Arial Narrow" w:eastAsia="Arial Narrow" w:hAnsi="Arial Narrow"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3A65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65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5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5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58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58B"/>
    <w:rPr>
      <w:rFonts w:ascii="Segoe UI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23F3B"/>
    <w:rPr>
      <w:rFonts w:ascii="Arial Narrow" w:eastAsia="Arial Narrow" w:hAnsi="Arial Narrow"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B37D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02"/>
  </w:style>
  <w:style w:type="paragraph" w:styleId="Footer">
    <w:name w:val="footer"/>
    <w:basedOn w:val="Normal"/>
    <w:link w:val="FooterChar"/>
    <w:uiPriority w:val="99"/>
    <w:unhideWhenUsed/>
    <w:rsid w:val="00B37D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reate.org.au/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CYFgrants@create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YFgrants@create.org.au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create.org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YFgrants@create.org.au" TargetMode="External"/><Relationship Id="rId22" Type="http://schemas.openxmlformats.org/officeDocument/2006/relationships/image" Target="media/image7.png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360B-06D4-4CE4-9846-CB9975B3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33ECA5B1</Template>
  <TotalTime>84</TotalTime>
  <Pages>8</Pages>
  <Words>2341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Vaea</dc:creator>
  <cp:lastModifiedBy>Lucas Moore</cp:lastModifiedBy>
  <cp:revision>6</cp:revision>
  <cp:lastPrinted>2019-03-12T00:17:00Z</cp:lastPrinted>
  <dcterms:created xsi:type="dcterms:W3CDTF">2019-02-22T01:57:00Z</dcterms:created>
  <dcterms:modified xsi:type="dcterms:W3CDTF">2019-03-12T04:21:00Z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2018-07-04T00:00:00Z</vt:filetime>
  </property>
</Properties>
</file>